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427E9" w14:textId="76EA486B" w:rsidR="00805060" w:rsidRDefault="00DB536C" w:rsidP="00805060">
      <w:pPr>
        <w:spacing w:after="0" w:line="240" w:lineRule="auto"/>
        <w:jc w:val="center"/>
        <w:rPr>
          <w:b/>
          <w:bCs/>
        </w:rPr>
      </w:pPr>
      <w:r w:rsidRPr="00DB536C">
        <w:rPr>
          <w:b/>
          <w:bCs/>
        </w:rPr>
        <w:t>Author Revisions Form</w:t>
      </w:r>
    </w:p>
    <w:p w14:paraId="15B2EBA5" w14:textId="77777777" w:rsidR="00805060" w:rsidRPr="00805060" w:rsidRDefault="00805060" w:rsidP="00805060">
      <w:pPr>
        <w:spacing w:after="0" w:line="240" w:lineRule="auto"/>
        <w:jc w:val="center"/>
        <w:rPr>
          <w:b/>
          <w:bCs/>
        </w:rPr>
      </w:pPr>
    </w:p>
    <w:p w14:paraId="7B71E180" w14:textId="77777777" w:rsidR="00B06C0D" w:rsidRDefault="00B06C0D" w:rsidP="00DB536C">
      <w:pPr>
        <w:spacing w:after="0" w:line="240" w:lineRule="auto"/>
        <w:jc w:val="both"/>
        <w:rPr>
          <w:sz w:val="20"/>
          <w:szCs w:val="20"/>
        </w:rPr>
      </w:pPr>
    </w:p>
    <w:p w14:paraId="68419085" w14:textId="54CBB2F4" w:rsidR="00DB536C" w:rsidRDefault="00B06C0D" w:rsidP="00B06C0D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Revision date: </w:t>
      </w:r>
      <w:sdt>
        <w:sdtPr>
          <w:rPr>
            <w:sz w:val="20"/>
            <w:szCs w:val="20"/>
          </w:rPr>
          <w:id w:val="2048104030"/>
          <w:placeholder>
            <w:docPart w:val="133CA160771A46EE9AAC0D5A2E51E97A"/>
          </w:placeholder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6231E2" w:rsidRPr="00B0356F">
            <w:rPr>
              <w:sz w:val="20"/>
              <w:szCs w:val="20"/>
            </w:rPr>
            <w:t>________________________________</w:t>
          </w:r>
        </w:sdtContent>
      </w:sdt>
    </w:p>
    <w:p w14:paraId="5CE7ABF6" w14:textId="77777777" w:rsidR="00B06C0D" w:rsidRDefault="00B06C0D" w:rsidP="00B06C0D">
      <w:pPr>
        <w:spacing w:after="0" w:line="240" w:lineRule="auto"/>
        <w:jc w:val="right"/>
        <w:rPr>
          <w:sz w:val="20"/>
          <w:szCs w:val="20"/>
        </w:rPr>
      </w:pPr>
    </w:p>
    <w:p w14:paraId="6DBDB986" w14:textId="5B0A566B" w:rsidR="00E71DD1" w:rsidRPr="00696817" w:rsidRDefault="00696817" w:rsidP="00696817">
      <w:pPr>
        <w:spacing w:after="0" w:line="240" w:lineRule="auto"/>
        <w:jc w:val="both"/>
        <w:rPr>
          <w:sz w:val="20"/>
          <w:szCs w:val="20"/>
        </w:rPr>
      </w:pPr>
      <w:r w:rsidRPr="00696817">
        <w:rPr>
          <w:sz w:val="20"/>
          <w:szCs w:val="20"/>
        </w:rPr>
        <w:t xml:space="preserve">Manuscript ID: </w:t>
      </w:r>
      <w:r w:rsidR="00774FA9">
        <w:rPr>
          <w:sz w:val="20"/>
          <w:szCs w:val="20"/>
        </w:rPr>
        <w:tab/>
      </w:r>
      <w:r w:rsidR="00774FA9">
        <w:rPr>
          <w:sz w:val="20"/>
          <w:szCs w:val="20"/>
        </w:rPr>
        <w:tab/>
      </w:r>
      <w:sdt>
        <w:sdtPr>
          <w:rPr>
            <w:color w:val="000000" w:themeColor="text1"/>
            <w:sz w:val="20"/>
            <w:szCs w:val="20"/>
          </w:rPr>
          <w:id w:val="-918171741"/>
          <w:lock w:val="sdtLocked"/>
          <w:placeholder>
            <w:docPart w:val="DAA76A2058B44C3988CECF128972D096"/>
          </w:placeholder>
        </w:sdtPr>
        <w:sdtEndPr>
          <w:rPr>
            <w:color w:val="auto"/>
          </w:rPr>
        </w:sdtEndPr>
        <w:sdtContent>
          <w:r w:rsidR="006231E2">
            <w:rPr>
              <w:color w:val="000000" w:themeColor="text1"/>
              <w:sz w:val="20"/>
              <w:szCs w:val="20"/>
            </w:rPr>
            <w:t>________________________________</w:t>
          </w:r>
        </w:sdtContent>
      </w:sdt>
    </w:p>
    <w:p w14:paraId="03BAFD23" w14:textId="332F5F41" w:rsidR="00696817" w:rsidRDefault="00696817" w:rsidP="00696817">
      <w:pPr>
        <w:spacing w:after="0" w:line="240" w:lineRule="auto"/>
        <w:jc w:val="both"/>
        <w:rPr>
          <w:sz w:val="20"/>
          <w:szCs w:val="20"/>
        </w:rPr>
      </w:pPr>
      <w:r w:rsidRPr="00696817">
        <w:rPr>
          <w:sz w:val="20"/>
          <w:szCs w:val="20"/>
        </w:rPr>
        <w:t xml:space="preserve">Title of Manuscript: </w:t>
      </w:r>
      <w:r w:rsidR="00774FA9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569957474"/>
          <w:lock w:val="sdtLocked"/>
          <w:placeholder>
            <w:docPart w:val="EBDA666829204F5083D5FF587E85411A"/>
          </w:placeholder>
        </w:sdtPr>
        <w:sdtEndPr/>
        <w:sdtContent>
          <w:sdt>
            <w:sdtPr>
              <w:rPr>
                <w:color w:val="000000" w:themeColor="text1"/>
                <w:sz w:val="20"/>
                <w:szCs w:val="20"/>
              </w:rPr>
              <w:id w:val="-1633013389"/>
              <w:placeholder>
                <w:docPart w:val="990ED8E89E6B477AA0F63B76C34A831A"/>
              </w:placeholder>
            </w:sdtPr>
            <w:sdtEndPr>
              <w:rPr>
                <w:color w:val="auto"/>
              </w:rPr>
            </w:sdtEndPr>
            <w:sdtContent>
              <w:r w:rsidR="006231E2">
                <w:rPr>
                  <w:color w:val="000000" w:themeColor="text1"/>
                  <w:sz w:val="20"/>
                  <w:szCs w:val="20"/>
                </w:rPr>
                <w:t>________________________________</w:t>
              </w:r>
            </w:sdtContent>
          </w:sdt>
        </w:sdtContent>
      </w:sdt>
    </w:p>
    <w:p w14:paraId="58646027" w14:textId="77777777" w:rsidR="00696817" w:rsidRPr="00696817" w:rsidRDefault="00696817" w:rsidP="00696817">
      <w:pPr>
        <w:spacing w:after="0" w:line="240" w:lineRule="auto"/>
        <w:jc w:val="both"/>
        <w:rPr>
          <w:sz w:val="20"/>
          <w:szCs w:val="20"/>
        </w:rPr>
      </w:pPr>
    </w:p>
    <w:p w14:paraId="7F578004" w14:textId="77777777" w:rsidR="00844062" w:rsidRDefault="00844062" w:rsidP="003F0E58">
      <w:pPr>
        <w:tabs>
          <w:tab w:val="left" w:pos="7570"/>
        </w:tabs>
        <w:jc w:val="both"/>
        <w:rPr>
          <w:sz w:val="20"/>
          <w:szCs w:val="20"/>
        </w:rPr>
      </w:pPr>
    </w:p>
    <w:p w14:paraId="28506497" w14:textId="03BDB0DA" w:rsidR="00AE78EF" w:rsidRDefault="003F0E58" w:rsidP="003F0E58">
      <w:pPr>
        <w:tabs>
          <w:tab w:val="left" w:pos="7570"/>
        </w:tabs>
        <w:jc w:val="both"/>
        <w:rPr>
          <w:sz w:val="20"/>
          <w:szCs w:val="20"/>
        </w:rPr>
      </w:pPr>
      <w:r w:rsidRPr="003F0E58">
        <w:rPr>
          <w:sz w:val="20"/>
          <w:szCs w:val="20"/>
        </w:rPr>
        <w:t xml:space="preserve">You have been asked to complete revisions to your manuscript before further consideration. In the space below, please indicate in detail the specific revisions that you or your co-authors have made to your manuscript. You must specifically </w:t>
      </w:r>
      <w:r w:rsidR="00A91C70">
        <w:rPr>
          <w:sz w:val="20"/>
          <w:szCs w:val="20"/>
        </w:rPr>
        <w:t>a</w:t>
      </w:r>
      <w:r w:rsidR="00A91C70" w:rsidRPr="00A91C70">
        <w:rPr>
          <w:sz w:val="20"/>
          <w:szCs w:val="20"/>
        </w:rPr>
        <w:t>ddress all points raised by the editor and reviewers</w:t>
      </w:r>
      <w:r w:rsidRPr="003F0E58">
        <w:rPr>
          <w:sz w:val="20"/>
          <w:szCs w:val="20"/>
        </w:rPr>
        <w:t xml:space="preserve">. </w:t>
      </w:r>
      <w:r w:rsidR="00A91C70" w:rsidRPr="00A91C70">
        <w:rPr>
          <w:sz w:val="20"/>
          <w:szCs w:val="20"/>
        </w:rPr>
        <w:t>Clearly show the major revisions in the text, either with a different color text, by highlighting the changes, or with Microsoft Word’s Track Changes feature.</w:t>
      </w:r>
      <w:r w:rsidR="00A91C70">
        <w:rPr>
          <w:sz w:val="20"/>
          <w:szCs w:val="20"/>
        </w:rPr>
        <w:t xml:space="preserve"> </w:t>
      </w:r>
      <w:r w:rsidRPr="003F0E58">
        <w:rPr>
          <w:sz w:val="20"/>
          <w:szCs w:val="20"/>
        </w:rPr>
        <w:t xml:space="preserve">Once complete, submit the </w:t>
      </w:r>
      <w:r w:rsidRPr="003F0E58">
        <w:rPr>
          <w:b/>
          <w:bCs/>
          <w:sz w:val="20"/>
          <w:szCs w:val="20"/>
        </w:rPr>
        <w:t>revised copy of your manuscript</w:t>
      </w:r>
      <w:r w:rsidRPr="003F0E58">
        <w:rPr>
          <w:sz w:val="20"/>
          <w:szCs w:val="20"/>
        </w:rPr>
        <w:t xml:space="preserve"> and </w:t>
      </w:r>
      <w:r w:rsidRPr="003F0E58">
        <w:rPr>
          <w:b/>
          <w:bCs/>
          <w:sz w:val="20"/>
          <w:szCs w:val="20"/>
        </w:rPr>
        <w:t>this form</w:t>
      </w:r>
      <w:r w:rsidRPr="003F0E58">
        <w:rPr>
          <w:sz w:val="20"/>
          <w:szCs w:val="20"/>
        </w:rPr>
        <w:t xml:space="preserve"> to </w:t>
      </w:r>
      <w:r w:rsidR="00F921DD">
        <w:rPr>
          <w:sz w:val="20"/>
          <w:szCs w:val="20"/>
        </w:rPr>
        <w:t xml:space="preserve">the </w:t>
      </w:r>
      <w:r>
        <w:rPr>
          <w:sz w:val="20"/>
          <w:szCs w:val="20"/>
        </w:rPr>
        <w:t>Dergipark</w:t>
      </w:r>
      <w:r w:rsidR="00F921DD">
        <w:rPr>
          <w:sz w:val="20"/>
          <w:szCs w:val="20"/>
        </w:rPr>
        <w:t xml:space="preserve"> Manuscript Portal</w:t>
      </w:r>
      <w:r w:rsidR="00E07E38">
        <w:rPr>
          <w:sz w:val="20"/>
          <w:szCs w:val="20"/>
        </w:rPr>
        <w:t xml:space="preserve"> </w:t>
      </w:r>
      <w:r w:rsidR="00E07E38" w:rsidRPr="00A91C70">
        <w:rPr>
          <w:sz w:val="20"/>
          <w:szCs w:val="20"/>
        </w:rPr>
        <w:t xml:space="preserve">within the </w:t>
      </w:r>
      <w:proofErr w:type="gramStart"/>
      <w:r w:rsidR="00E07E38" w:rsidRPr="00A91C70">
        <w:rPr>
          <w:sz w:val="20"/>
          <w:szCs w:val="20"/>
        </w:rPr>
        <w:t>time period</w:t>
      </w:r>
      <w:proofErr w:type="gramEnd"/>
      <w:r w:rsidR="00E07E38" w:rsidRPr="00A91C70">
        <w:rPr>
          <w:sz w:val="20"/>
          <w:szCs w:val="20"/>
        </w:rPr>
        <w:t xml:space="preserve"> allotted by the </w:t>
      </w:r>
      <w:r w:rsidR="00E07E38">
        <w:rPr>
          <w:sz w:val="20"/>
          <w:szCs w:val="20"/>
        </w:rPr>
        <w:t>editor</w:t>
      </w:r>
      <w:r w:rsidR="00F921DD">
        <w:rPr>
          <w:sz w:val="20"/>
          <w:szCs w:val="20"/>
        </w:rPr>
        <w:t xml:space="preserve">. </w:t>
      </w:r>
    </w:p>
    <w:p w14:paraId="1F365B90" w14:textId="036357EB" w:rsidR="0061656A" w:rsidRDefault="0061656A" w:rsidP="003F0E58">
      <w:pPr>
        <w:tabs>
          <w:tab w:val="left" w:pos="7570"/>
        </w:tabs>
        <w:jc w:val="both"/>
        <w:rPr>
          <w:sz w:val="20"/>
          <w:szCs w:val="20"/>
        </w:rPr>
      </w:pPr>
    </w:p>
    <w:p w14:paraId="6E060E38" w14:textId="77777777" w:rsidR="0061656A" w:rsidRDefault="0061656A" w:rsidP="0061656A">
      <w:pPr>
        <w:tabs>
          <w:tab w:val="left" w:pos="7570"/>
        </w:tabs>
        <w:jc w:val="both"/>
        <w:rPr>
          <w:sz w:val="20"/>
          <w:szCs w:val="20"/>
        </w:rPr>
      </w:pPr>
      <w:r w:rsidRPr="00A91C70">
        <w:rPr>
          <w:sz w:val="20"/>
          <w:szCs w:val="20"/>
        </w:rPr>
        <w:t xml:space="preserve">Describe the revisions to your manuscript in your </w:t>
      </w:r>
      <w:r>
        <w:rPr>
          <w:sz w:val="20"/>
          <w:szCs w:val="20"/>
        </w:rPr>
        <w:t>Revision Form</w:t>
      </w:r>
      <w:r w:rsidRPr="00A91C70">
        <w:rPr>
          <w:sz w:val="20"/>
          <w:szCs w:val="20"/>
        </w:rPr>
        <w:t xml:space="preserve"> followed by point-by-point responses to the comments raised.</w:t>
      </w:r>
      <w:r>
        <w:rPr>
          <w:sz w:val="20"/>
          <w:szCs w:val="20"/>
        </w:rPr>
        <w:t xml:space="preserve"> Follow the structure: </w:t>
      </w:r>
    </w:p>
    <w:p w14:paraId="711BD3D7" w14:textId="77777777" w:rsidR="0061656A" w:rsidRPr="0061656A" w:rsidRDefault="0061656A" w:rsidP="0061656A">
      <w:pPr>
        <w:pStyle w:val="ListParagraph"/>
        <w:numPr>
          <w:ilvl w:val="0"/>
          <w:numId w:val="24"/>
        </w:numPr>
        <w:tabs>
          <w:tab w:val="left" w:pos="7570"/>
        </w:tabs>
        <w:spacing w:after="0" w:line="240" w:lineRule="auto"/>
        <w:jc w:val="both"/>
        <w:rPr>
          <w:sz w:val="20"/>
          <w:szCs w:val="20"/>
        </w:rPr>
      </w:pPr>
      <w:r w:rsidRPr="0061656A">
        <w:rPr>
          <w:sz w:val="20"/>
          <w:szCs w:val="20"/>
        </w:rPr>
        <w:t>Page and Line Number</w:t>
      </w:r>
    </w:p>
    <w:p w14:paraId="515E579E" w14:textId="77777777" w:rsidR="0061656A" w:rsidRPr="0061656A" w:rsidRDefault="0061656A" w:rsidP="0061656A">
      <w:pPr>
        <w:pStyle w:val="ListParagraph"/>
        <w:numPr>
          <w:ilvl w:val="0"/>
          <w:numId w:val="24"/>
        </w:numPr>
        <w:tabs>
          <w:tab w:val="left" w:pos="7570"/>
        </w:tabs>
        <w:spacing w:after="0" w:line="240" w:lineRule="auto"/>
        <w:jc w:val="both"/>
        <w:rPr>
          <w:sz w:val="20"/>
          <w:szCs w:val="20"/>
        </w:rPr>
      </w:pPr>
      <w:r w:rsidRPr="0061656A">
        <w:rPr>
          <w:sz w:val="20"/>
          <w:szCs w:val="20"/>
        </w:rPr>
        <w:t>Reviewer Comment</w:t>
      </w:r>
    </w:p>
    <w:p w14:paraId="7EBD07D5" w14:textId="747BEDCA" w:rsidR="0061656A" w:rsidRPr="0061656A" w:rsidRDefault="0061656A" w:rsidP="0061656A">
      <w:pPr>
        <w:pStyle w:val="ListParagraph"/>
        <w:numPr>
          <w:ilvl w:val="0"/>
          <w:numId w:val="24"/>
        </w:numPr>
        <w:tabs>
          <w:tab w:val="left" w:pos="7570"/>
        </w:tabs>
        <w:spacing w:after="0" w:line="240" w:lineRule="auto"/>
        <w:jc w:val="both"/>
        <w:rPr>
          <w:sz w:val="20"/>
          <w:szCs w:val="20"/>
        </w:rPr>
      </w:pPr>
      <w:r w:rsidRPr="0061656A">
        <w:rPr>
          <w:sz w:val="20"/>
          <w:szCs w:val="20"/>
        </w:rPr>
        <w:t xml:space="preserve">Reply. </w:t>
      </w:r>
    </w:p>
    <w:p w14:paraId="1530731E" w14:textId="77777777" w:rsidR="0061656A" w:rsidRDefault="0061656A" w:rsidP="003F0E58">
      <w:pPr>
        <w:tabs>
          <w:tab w:val="left" w:pos="7570"/>
        </w:tabs>
        <w:jc w:val="both"/>
        <w:rPr>
          <w:sz w:val="20"/>
          <w:szCs w:val="20"/>
        </w:rPr>
      </w:pPr>
    </w:p>
    <w:sdt>
      <w:sdtPr>
        <w:rPr>
          <w:rFonts w:asciiTheme="majorHAnsi" w:hAnsiTheme="majorHAnsi"/>
          <w:i/>
          <w:iCs/>
          <w:sz w:val="20"/>
          <w:szCs w:val="20"/>
        </w:rPr>
        <w:id w:val="-1623061936"/>
        <w:lock w:val="contentLocked"/>
        <w:placeholder>
          <w:docPart w:val="46992731387E43619FA466564521446A"/>
        </w:placeholder>
        <w15:color w:val="000000"/>
      </w:sdtPr>
      <w:sdtEndPr>
        <w:rPr>
          <w:rFonts w:cs="Arial"/>
        </w:rPr>
      </w:sdtEndPr>
      <w:sdtContent>
        <w:p w14:paraId="1A0AB284" w14:textId="288FE5B2" w:rsidR="0077701F" w:rsidRPr="002563DF" w:rsidRDefault="0077701F" w:rsidP="0077701F">
          <w:pPr>
            <w:spacing w:after="0" w:line="240" w:lineRule="auto"/>
            <w:ind w:right="0"/>
            <w:rPr>
              <w:rFonts w:asciiTheme="majorHAnsi" w:hAnsiTheme="majorHAnsi"/>
              <w:i/>
              <w:iCs/>
              <w:sz w:val="20"/>
              <w:szCs w:val="20"/>
            </w:rPr>
          </w:pPr>
          <w:r w:rsidRPr="002563DF">
            <w:rPr>
              <w:rFonts w:asciiTheme="majorHAnsi" w:hAnsiTheme="majorHAnsi"/>
              <w:i/>
              <w:iCs/>
              <w:sz w:val="18"/>
              <w:szCs w:val="18"/>
            </w:rPr>
            <w:t>An example revision is provided in</w:t>
          </w:r>
          <w:r w:rsidR="00761378">
            <w:rPr>
              <w:rFonts w:asciiTheme="majorHAnsi" w:hAnsiTheme="majorHAnsi"/>
              <w:i/>
              <w:iCs/>
              <w:sz w:val="18"/>
              <w:szCs w:val="18"/>
            </w:rPr>
            <w:t xml:space="preserve"> </w:t>
          </w:r>
          <w:r w:rsidR="00F3178B">
            <w:rPr>
              <w:rFonts w:asciiTheme="majorHAnsi" w:hAnsiTheme="majorHAnsi"/>
              <w:i/>
              <w:iCs/>
              <w:sz w:val="18"/>
              <w:szCs w:val="18"/>
            </w:rPr>
            <w:t>here. Please follow same routine</w:t>
          </w:r>
          <w:r w:rsidRPr="002563DF">
            <w:rPr>
              <w:rFonts w:asciiTheme="majorHAnsi" w:hAnsiTheme="majorHAnsi" w:cs="Arial"/>
              <w:i/>
              <w:iCs/>
              <w:sz w:val="18"/>
              <w:szCs w:val="18"/>
            </w:rPr>
            <w:t xml:space="preserve"> 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470"/>
        <w:gridCol w:w="3155"/>
      </w:tblGrid>
      <w:tr w:rsidR="0077701F" w14:paraId="73561DF9" w14:textId="77777777" w:rsidTr="0034421C">
        <w:sdt>
          <w:sdtPr>
            <w:rPr>
              <w:sz w:val="20"/>
              <w:szCs w:val="20"/>
            </w:rPr>
            <w:id w:val="-317646441"/>
            <w:lock w:val="contentLocked"/>
            <w:placeholder>
              <w:docPart w:val="A8B0583272164A8E867DCBD62F81A14E"/>
            </w:placeholder>
            <w:showingPlcHdr/>
            <w15:color w:val="000000"/>
          </w:sdtPr>
          <w:sdtEndPr/>
          <w:sdtContent>
            <w:tc>
              <w:tcPr>
                <w:tcW w:w="1838" w:type="dxa"/>
                <w:vAlign w:val="center"/>
              </w:tcPr>
              <w:p w14:paraId="276F39D0" w14:textId="77777777" w:rsidR="0077701F" w:rsidRDefault="0077701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Page and Line Number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3023975"/>
            <w:lock w:val="contentLocked"/>
            <w:placeholder>
              <w:docPart w:val="3BC7D69644D94570BB52481A5BCB2660"/>
            </w:placeholder>
            <w:showingPlcHdr/>
          </w:sdtPr>
          <w:sdtEndPr/>
          <w:sdtContent>
            <w:tc>
              <w:tcPr>
                <w:tcW w:w="4470" w:type="dxa"/>
                <w:vAlign w:val="center"/>
              </w:tcPr>
              <w:p w14:paraId="71099B74" w14:textId="77777777" w:rsidR="0077701F" w:rsidRDefault="0077701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Reviewer Comments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5906195"/>
            <w:lock w:val="contentLocked"/>
            <w:placeholder>
              <w:docPart w:val="787C6E34E6DC47CB8BA156A8C597E717"/>
            </w:placeholder>
            <w:showingPlcHdr/>
            <w15:color w:val="000000"/>
          </w:sdtPr>
          <w:sdtEndPr/>
          <w:sdtContent>
            <w:tc>
              <w:tcPr>
                <w:tcW w:w="3155" w:type="dxa"/>
                <w:vAlign w:val="center"/>
              </w:tcPr>
              <w:p w14:paraId="189DA881" w14:textId="77777777" w:rsidR="0077701F" w:rsidRDefault="0077701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Reply</w:t>
                </w:r>
              </w:p>
            </w:tc>
          </w:sdtContent>
        </w:sdt>
      </w:tr>
      <w:tr w:rsidR="0077701F" w14:paraId="02DE8A86" w14:textId="77777777" w:rsidTr="0034421C">
        <w:sdt>
          <w:sdtPr>
            <w:rPr>
              <w:sz w:val="20"/>
              <w:szCs w:val="20"/>
            </w:rPr>
            <w:id w:val="-1665238256"/>
            <w:lock w:val="contentLocked"/>
            <w:placeholder>
              <w:docPart w:val="88B1268678DD4F5CB4C1F1A9B36B8D0F"/>
            </w:placeholder>
            <w:showingPlcHdr/>
            <w15:color w:val="000000"/>
          </w:sdtPr>
          <w:sdtEndPr/>
          <w:sdtContent>
            <w:tc>
              <w:tcPr>
                <w:tcW w:w="1838" w:type="dxa"/>
                <w:vAlign w:val="center"/>
              </w:tcPr>
              <w:p w14:paraId="49C8D3BD" w14:textId="77777777" w:rsidR="0077701F" w:rsidRDefault="0077701F" w:rsidP="0034421C">
                <w:pPr>
                  <w:ind w:right="0"/>
                  <w:rPr>
                    <w:sz w:val="20"/>
                    <w:szCs w:val="20"/>
                  </w:rPr>
                </w:pPr>
                <w:r w:rsidRPr="002563DF">
                  <w:rPr>
                    <w:rStyle w:val="PlaceholderText"/>
                    <w:i/>
                    <w:iCs/>
                    <w:color w:val="000000" w:themeColor="text1"/>
                    <w:sz w:val="20"/>
                    <w:szCs w:val="20"/>
                  </w:rPr>
                  <w:t>P4, L1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44852944"/>
            <w:lock w:val="contentLocked"/>
            <w:placeholder>
              <w:docPart w:val="7B09874EE3CA4361B0BA695D867E7894"/>
            </w:placeholder>
            <w:showingPlcHdr/>
            <w15:color w:val="000000"/>
          </w:sdtPr>
          <w:sdtEndPr/>
          <w:sdtContent>
            <w:tc>
              <w:tcPr>
                <w:tcW w:w="4470" w:type="dxa"/>
                <w:vAlign w:val="center"/>
              </w:tcPr>
              <w:p w14:paraId="386FE449" w14:textId="77777777" w:rsidR="0077701F" w:rsidRPr="002563DF" w:rsidRDefault="0077701F" w:rsidP="0034421C">
                <w:pPr>
                  <w:ind w:right="0"/>
                  <w:rPr>
                    <w:rStyle w:val="PlaceholderText"/>
                    <w:i/>
                    <w:iCs/>
                    <w:color w:val="000000" w:themeColor="text1"/>
                    <w:sz w:val="20"/>
                    <w:szCs w:val="20"/>
                  </w:rPr>
                </w:pPr>
                <w:r w:rsidRPr="002563DF">
                  <w:rPr>
                    <w:rStyle w:val="PlaceholderText"/>
                    <w:i/>
                    <w:iCs/>
                    <w:color w:val="000000" w:themeColor="text1"/>
                    <w:sz w:val="20"/>
                    <w:szCs w:val="20"/>
                  </w:rPr>
                  <w:t xml:space="preserve">please provide reference for </w:t>
                </w:r>
              </w:p>
              <w:p w14:paraId="37958A34" w14:textId="14C1A39F" w:rsidR="0077701F" w:rsidRDefault="00480BF1" w:rsidP="0034421C">
                <w:pPr>
                  <w:ind w:right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multilevel models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13873024"/>
            <w:lock w:val="contentLocked"/>
            <w:placeholder>
              <w:docPart w:val="1EFEB780E416429385A7214C27EC23BF"/>
            </w:placeholder>
            <w:showingPlcHdr/>
            <w15:color w:val="000000"/>
          </w:sdtPr>
          <w:sdtEndPr/>
          <w:sdtContent>
            <w:tc>
              <w:tcPr>
                <w:tcW w:w="3155" w:type="dxa"/>
                <w:vAlign w:val="center"/>
              </w:tcPr>
              <w:p w14:paraId="7EE3C3E1" w14:textId="77777777" w:rsidR="0077701F" w:rsidRDefault="0077701F" w:rsidP="0034421C">
                <w:pPr>
                  <w:ind w:right="0"/>
                  <w:rPr>
                    <w:sz w:val="20"/>
                    <w:szCs w:val="20"/>
                  </w:rPr>
                </w:pPr>
                <w:r w:rsidRPr="002563DF">
                  <w:rPr>
                    <w:rStyle w:val="PlaceholderText"/>
                    <w:i/>
                    <w:iCs/>
                    <w:color w:val="000000" w:themeColor="text1"/>
                    <w:sz w:val="20"/>
                    <w:szCs w:val="20"/>
                  </w:rPr>
                  <w:t>Reference has now been added</w:t>
                </w:r>
              </w:p>
            </w:tc>
          </w:sdtContent>
        </w:sdt>
      </w:tr>
    </w:tbl>
    <w:p w14:paraId="5E0CD712" w14:textId="77777777" w:rsidR="0077701F" w:rsidRDefault="0077701F" w:rsidP="0077701F">
      <w:pPr>
        <w:ind w:right="0"/>
        <w:rPr>
          <w:sz w:val="20"/>
          <w:szCs w:val="20"/>
        </w:rPr>
      </w:pPr>
    </w:p>
    <w:p w14:paraId="2DA3B311" w14:textId="77777777" w:rsidR="0077701F" w:rsidRDefault="0077701F" w:rsidP="0077701F">
      <w:pPr>
        <w:ind w:right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AB0DC40" w14:textId="600F8D03" w:rsidR="00844062" w:rsidRDefault="00844062">
      <w:pPr>
        <w:ind w:right="0"/>
        <w:rPr>
          <w:sz w:val="20"/>
          <w:szCs w:val="20"/>
        </w:rPr>
      </w:pPr>
    </w:p>
    <w:sdt>
      <w:sdtPr>
        <w:rPr>
          <w:sz w:val="20"/>
          <w:szCs w:val="20"/>
        </w:rPr>
        <w:id w:val="-260529094"/>
        <w:lock w:val="sdtContentLocked"/>
        <w:placeholder>
          <w:docPart w:val="DefaultPlaceholder_-1854013440"/>
        </w:placeholder>
        <w15:color w:val="000000"/>
      </w:sdtPr>
      <w:sdtEndPr/>
      <w:sdtContent>
        <w:p w14:paraId="7E1A1038" w14:textId="5A96075D" w:rsidR="00C8229C" w:rsidRDefault="00145810" w:rsidP="00145810">
          <w:pPr>
            <w:ind w:right="0"/>
            <w:jc w:val="center"/>
            <w:rPr>
              <w:sz w:val="20"/>
              <w:szCs w:val="20"/>
            </w:rPr>
          </w:pPr>
          <w:r w:rsidRPr="002563DF">
            <w:rPr>
              <w:b/>
              <w:bCs/>
            </w:rPr>
            <w:t>Reviewer 1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483"/>
      </w:tblGrid>
      <w:tr w:rsidR="00145810" w14:paraId="1212BCE9" w14:textId="77777777" w:rsidTr="00096823">
        <w:sdt>
          <w:sdtPr>
            <w:rPr>
              <w:b/>
              <w:bCs/>
              <w:sz w:val="20"/>
              <w:szCs w:val="20"/>
            </w:rPr>
            <w:id w:val="-271790924"/>
            <w:lock w:val="sdtContentLocked"/>
            <w:placeholder>
              <w:docPart w:val="DefaultPlaceholder_-1854013440"/>
            </w:placeholder>
            <w15:color w:val="000000"/>
          </w:sdtPr>
          <w:sdtEndPr/>
          <w:sdtContent>
            <w:tc>
              <w:tcPr>
                <w:tcW w:w="1980" w:type="dxa"/>
                <w:vAlign w:val="center"/>
              </w:tcPr>
              <w:p w14:paraId="25DEB893" w14:textId="4CBFDF4F" w:rsidR="00145810" w:rsidRPr="00096823" w:rsidRDefault="00145810" w:rsidP="00096823">
                <w:pPr>
                  <w:ind w:right="0"/>
                  <w:rPr>
                    <w:b/>
                    <w:bCs/>
                    <w:sz w:val="20"/>
                    <w:szCs w:val="20"/>
                  </w:rPr>
                </w:pPr>
                <w:r w:rsidRPr="00096823">
                  <w:rPr>
                    <w:b/>
                    <w:bCs/>
                    <w:sz w:val="20"/>
                    <w:szCs w:val="20"/>
                  </w:rPr>
                  <w:t>Letter to Reviewer 1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42093888"/>
            <w:placeholder>
              <w:docPart w:val="563E1E46E90844F586EC0C933D551B6E"/>
            </w:placeholder>
            <w15:color w:val="000000"/>
          </w:sdtPr>
          <w:sdtEndPr/>
          <w:sdtContent>
            <w:tc>
              <w:tcPr>
                <w:tcW w:w="7483" w:type="dxa"/>
                <w:vAlign w:val="center"/>
              </w:tcPr>
              <w:p w14:paraId="6C5B9FEA" w14:textId="7D269520" w:rsidR="00145810" w:rsidRDefault="006231E2" w:rsidP="00096823">
                <w:pPr>
                  <w:ind w:right="0"/>
                  <w:rPr>
                    <w:sz w:val="20"/>
                    <w:szCs w:val="20"/>
                  </w:rPr>
                </w:pPr>
                <w:sdt>
                  <w:sdtPr>
                    <w:rPr>
                      <w:color w:val="000000" w:themeColor="text1"/>
                      <w:sz w:val="20"/>
                      <w:szCs w:val="20"/>
                    </w:rPr>
                    <w:id w:val="1032157845"/>
                    <w:placeholder>
                      <w:docPart w:val="5E4376E4A7A941C59DBDC8523E010282"/>
                    </w:placeholder>
                  </w:sdtPr>
                  <w:sdtEndPr>
                    <w:rPr>
                      <w:color w:val="auto"/>
                    </w:rPr>
                  </w:sdtEndPr>
                  <w:sdtContent>
                    <w:r>
                      <w:rPr>
                        <w:color w:val="000000" w:themeColor="text1"/>
                        <w:sz w:val="20"/>
                        <w:szCs w:val="20"/>
                      </w:rPr>
                      <w:t>________________________________</w:t>
                    </w:r>
                  </w:sdtContent>
                </w:sdt>
              </w:p>
            </w:tc>
          </w:sdtContent>
        </w:sdt>
      </w:tr>
    </w:tbl>
    <w:p w14:paraId="6BDB7CC8" w14:textId="0A4D488F" w:rsidR="00145810" w:rsidRDefault="00145810" w:rsidP="00145810">
      <w:pPr>
        <w:ind w:right="0"/>
        <w:jc w:val="center"/>
        <w:rPr>
          <w:sz w:val="20"/>
          <w:szCs w:val="20"/>
        </w:rPr>
      </w:pPr>
    </w:p>
    <w:sdt>
      <w:sdtPr>
        <w:rPr>
          <w:rFonts w:asciiTheme="majorHAnsi" w:hAnsiTheme="majorHAnsi"/>
          <w:i/>
          <w:iCs/>
          <w:sz w:val="20"/>
          <w:szCs w:val="20"/>
        </w:rPr>
        <w:id w:val="1763266286"/>
        <w:lock w:val="sdtContentLocked"/>
        <w:placeholder>
          <w:docPart w:val="DefaultPlaceholder_-1854013440"/>
        </w:placeholder>
        <w15:color w:val="000000"/>
      </w:sdtPr>
      <w:sdtEndPr>
        <w:rPr>
          <w:rFonts w:cs="Arial"/>
        </w:rPr>
      </w:sdtEndPr>
      <w:sdtContent>
        <w:p w14:paraId="51E54860" w14:textId="46043D32" w:rsidR="002563DF" w:rsidRPr="002563DF" w:rsidRDefault="002563DF" w:rsidP="002563DF">
          <w:pPr>
            <w:spacing w:after="0" w:line="240" w:lineRule="auto"/>
            <w:ind w:right="0"/>
            <w:rPr>
              <w:rFonts w:asciiTheme="majorHAnsi" w:hAnsiTheme="majorHAnsi"/>
              <w:i/>
              <w:iCs/>
              <w:sz w:val="20"/>
              <w:szCs w:val="20"/>
            </w:rPr>
          </w:pPr>
          <w:r w:rsidRPr="002563DF">
            <w:rPr>
              <w:rFonts w:asciiTheme="majorHAnsi" w:hAnsiTheme="majorHAnsi" w:cs="Arial"/>
              <w:i/>
              <w:iCs/>
              <w:sz w:val="18"/>
              <w:szCs w:val="18"/>
            </w:rPr>
            <w:t xml:space="preserve">You’re welcome to add multiple rows 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470"/>
        <w:gridCol w:w="3155"/>
      </w:tblGrid>
      <w:tr w:rsidR="00145810" w14:paraId="38D85625" w14:textId="77777777" w:rsidTr="004C3BD8">
        <w:sdt>
          <w:sdtPr>
            <w:rPr>
              <w:sz w:val="20"/>
              <w:szCs w:val="20"/>
            </w:rPr>
            <w:id w:val="-1738554187"/>
            <w:lock w:val="sdtContentLocked"/>
            <w:placeholder>
              <w:docPart w:val="B6298B46ECCA4D0F9CBD268F2BD236EA"/>
            </w:placeholder>
            <w:showingPlcHdr/>
            <w15:color w:val="000000"/>
          </w:sdtPr>
          <w:sdtEndPr/>
          <w:sdtContent>
            <w:tc>
              <w:tcPr>
                <w:tcW w:w="1838" w:type="dxa"/>
                <w:vAlign w:val="center"/>
              </w:tcPr>
              <w:p w14:paraId="7968E175" w14:textId="006476F0" w:rsidR="00145810" w:rsidRDefault="004C3BD8" w:rsidP="00145810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Page and Line Number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32518569"/>
            <w:lock w:val="sdtContentLocked"/>
            <w:placeholder>
              <w:docPart w:val="AAE6F9AC60E844508DC068B29E1BD8DF"/>
            </w:placeholder>
            <w:showingPlcHdr/>
          </w:sdtPr>
          <w:sdtEndPr/>
          <w:sdtContent>
            <w:tc>
              <w:tcPr>
                <w:tcW w:w="4470" w:type="dxa"/>
                <w:vAlign w:val="center"/>
              </w:tcPr>
              <w:p w14:paraId="479E3B24" w14:textId="62D7DF82" w:rsidR="00145810" w:rsidRDefault="004C3BD8" w:rsidP="00145810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Reviewer Comments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53527720"/>
            <w:lock w:val="sdtContentLocked"/>
            <w:placeholder>
              <w:docPart w:val="7D962D35E0CE42848481A8064A379F29"/>
            </w:placeholder>
            <w:showingPlcHdr/>
            <w15:color w:val="000000"/>
          </w:sdtPr>
          <w:sdtEndPr/>
          <w:sdtContent>
            <w:tc>
              <w:tcPr>
                <w:tcW w:w="3155" w:type="dxa"/>
                <w:vAlign w:val="center"/>
              </w:tcPr>
              <w:p w14:paraId="1C4FB4D0" w14:textId="1939AFE2" w:rsidR="00145810" w:rsidRDefault="004C3BD8" w:rsidP="00145810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Reply</w:t>
                </w:r>
              </w:p>
            </w:tc>
          </w:sdtContent>
        </w:sdt>
      </w:tr>
      <w:tr w:rsidR="00145810" w14:paraId="7C5296F4" w14:textId="77777777" w:rsidTr="004C3BD8">
        <w:tc>
          <w:tcPr>
            <w:tcW w:w="1838" w:type="dxa"/>
            <w:vAlign w:val="center"/>
          </w:tcPr>
          <w:p w14:paraId="5E6DA753" w14:textId="7EE50D76" w:rsidR="00145810" w:rsidRDefault="00145810" w:rsidP="00145810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2FB90BD9" w14:textId="20913D30" w:rsidR="00145810" w:rsidRDefault="00145810" w:rsidP="009412F0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69083E80" w14:textId="0FADFB60" w:rsidR="00145810" w:rsidRDefault="00145810" w:rsidP="00145810">
            <w:pPr>
              <w:ind w:right="0"/>
              <w:rPr>
                <w:sz w:val="20"/>
                <w:szCs w:val="20"/>
              </w:rPr>
            </w:pPr>
          </w:p>
        </w:tc>
      </w:tr>
      <w:tr w:rsidR="009412F0" w14:paraId="6957458B" w14:textId="77777777" w:rsidTr="004C3BD8">
        <w:tc>
          <w:tcPr>
            <w:tcW w:w="1838" w:type="dxa"/>
            <w:vAlign w:val="center"/>
          </w:tcPr>
          <w:p w14:paraId="68FD50BA" w14:textId="77777777" w:rsidR="009412F0" w:rsidRDefault="009412F0" w:rsidP="00145810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590EDC71" w14:textId="77777777" w:rsidR="009412F0" w:rsidRDefault="009412F0" w:rsidP="00145810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2A2BB1F8" w14:textId="77777777" w:rsidR="009412F0" w:rsidRDefault="009412F0" w:rsidP="00145810">
            <w:pPr>
              <w:ind w:right="0"/>
              <w:rPr>
                <w:sz w:val="20"/>
                <w:szCs w:val="20"/>
              </w:rPr>
            </w:pPr>
          </w:p>
        </w:tc>
      </w:tr>
    </w:tbl>
    <w:p w14:paraId="1CC3BD9B" w14:textId="77777777" w:rsidR="00145810" w:rsidRDefault="00145810" w:rsidP="00145810">
      <w:pPr>
        <w:ind w:right="0"/>
        <w:rPr>
          <w:sz w:val="20"/>
          <w:szCs w:val="20"/>
        </w:rPr>
      </w:pPr>
    </w:p>
    <w:p w14:paraId="11955DC8" w14:textId="342D37F2" w:rsidR="002563DF" w:rsidRDefault="002563DF">
      <w:pPr>
        <w:ind w:right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sdt>
      <w:sdtPr>
        <w:rPr>
          <w:sz w:val="20"/>
          <w:szCs w:val="20"/>
        </w:rPr>
        <w:id w:val="1339892419"/>
        <w:lock w:val="contentLocked"/>
        <w:placeholder>
          <w:docPart w:val="7B7E924FDD234FCC8854B9A16A1B3E1E"/>
        </w:placeholder>
        <w15:color w:val="000000"/>
      </w:sdtPr>
      <w:sdtEndPr/>
      <w:sdtContent>
        <w:p w14:paraId="0F528E66" w14:textId="5291E448" w:rsidR="002563DF" w:rsidRDefault="002563DF" w:rsidP="002563DF">
          <w:pPr>
            <w:ind w:right="0"/>
            <w:jc w:val="center"/>
            <w:rPr>
              <w:sz w:val="20"/>
              <w:szCs w:val="20"/>
            </w:rPr>
          </w:pPr>
          <w:r w:rsidRPr="002563DF">
            <w:rPr>
              <w:b/>
              <w:bCs/>
            </w:rPr>
            <w:t xml:space="preserve">Reviewer </w:t>
          </w:r>
          <w:r>
            <w:rPr>
              <w:b/>
              <w:bCs/>
            </w:rPr>
            <w:t>2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483"/>
      </w:tblGrid>
      <w:tr w:rsidR="002563DF" w14:paraId="32945582" w14:textId="77777777" w:rsidTr="0034421C">
        <w:sdt>
          <w:sdtPr>
            <w:rPr>
              <w:b/>
              <w:bCs/>
              <w:sz w:val="20"/>
              <w:szCs w:val="20"/>
            </w:rPr>
            <w:id w:val="-1140879819"/>
            <w:lock w:val="sdtContentLocked"/>
            <w:placeholder>
              <w:docPart w:val="DefaultPlaceholder_-1854013440"/>
            </w:placeholder>
            <w15:color w:val="000000"/>
          </w:sdtPr>
          <w:sdtEndPr/>
          <w:sdtContent>
            <w:tc>
              <w:tcPr>
                <w:tcW w:w="1980" w:type="dxa"/>
                <w:vAlign w:val="center"/>
              </w:tcPr>
              <w:p w14:paraId="6D2DAB67" w14:textId="5FA87E3F" w:rsidR="002563DF" w:rsidRPr="00096823" w:rsidRDefault="002563DF" w:rsidP="0034421C">
                <w:pPr>
                  <w:ind w:right="0"/>
                  <w:rPr>
                    <w:b/>
                    <w:bCs/>
                    <w:sz w:val="20"/>
                    <w:szCs w:val="20"/>
                  </w:rPr>
                </w:pPr>
                <w:r w:rsidRPr="00096823">
                  <w:rPr>
                    <w:b/>
                    <w:bCs/>
                    <w:sz w:val="20"/>
                    <w:szCs w:val="20"/>
                  </w:rPr>
                  <w:t xml:space="preserve">Letter to Reviewer </w:t>
                </w:r>
                <w:r>
                  <w:rPr>
                    <w:b/>
                    <w:bCs/>
                    <w:sz w:val="20"/>
                    <w:szCs w:val="20"/>
                  </w:rPr>
                  <w:t>2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81894781"/>
            <w:placeholder>
              <w:docPart w:val="042833DB6B2440719733C6E67EE0B398"/>
            </w:placeholder>
            <w15:color w:val="000000"/>
          </w:sdtPr>
          <w:sdtEndPr/>
          <w:sdtContent>
            <w:tc>
              <w:tcPr>
                <w:tcW w:w="7483" w:type="dxa"/>
                <w:vAlign w:val="center"/>
              </w:tcPr>
              <w:p w14:paraId="0C159225" w14:textId="4FE3DEA9" w:rsidR="002563DF" w:rsidRDefault="006231E2" w:rsidP="0034421C">
                <w:pPr>
                  <w:ind w:right="0"/>
                  <w:rPr>
                    <w:sz w:val="20"/>
                    <w:szCs w:val="20"/>
                  </w:rPr>
                </w:pPr>
                <w:sdt>
                  <w:sdtPr>
                    <w:rPr>
                      <w:color w:val="000000" w:themeColor="text1"/>
                      <w:sz w:val="20"/>
                      <w:szCs w:val="20"/>
                    </w:rPr>
                    <w:id w:val="-361908362"/>
                    <w:placeholder>
                      <w:docPart w:val="3AF359B9F3984323AA8232BFDEAF7F1C"/>
                    </w:placeholder>
                  </w:sdtPr>
                  <w:sdtEndPr>
                    <w:rPr>
                      <w:color w:val="auto"/>
                    </w:rPr>
                  </w:sdtEndPr>
                  <w:sdtContent>
                    <w:r>
                      <w:rPr>
                        <w:color w:val="000000" w:themeColor="text1"/>
                        <w:sz w:val="20"/>
                        <w:szCs w:val="20"/>
                      </w:rPr>
                      <w:t>________________________________</w:t>
                    </w:r>
                  </w:sdtContent>
                </w:sdt>
              </w:p>
            </w:tc>
          </w:sdtContent>
        </w:sdt>
      </w:tr>
    </w:tbl>
    <w:p w14:paraId="7FA11B50" w14:textId="77777777" w:rsidR="002563DF" w:rsidRDefault="002563DF" w:rsidP="002563DF">
      <w:pPr>
        <w:ind w:right="0"/>
        <w:jc w:val="center"/>
        <w:rPr>
          <w:sz w:val="20"/>
          <w:szCs w:val="20"/>
        </w:rPr>
      </w:pPr>
    </w:p>
    <w:sdt>
      <w:sdtPr>
        <w:rPr>
          <w:rFonts w:asciiTheme="majorHAnsi" w:hAnsiTheme="majorHAnsi"/>
          <w:i/>
          <w:iCs/>
          <w:sz w:val="20"/>
          <w:szCs w:val="20"/>
        </w:rPr>
        <w:id w:val="-280878379"/>
        <w:lock w:val="contentLocked"/>
        <w:placeholder>
          <w:docPart w:val="7B7E924FDD234FCC8854B9A16A1B3E1E"/>
        </w:placeholder>
        <w15:color w:val="000000"/>
      </w:sdtPr>
      <w:sdtEndPr>
        <w:rPr>
          <w:rFonts w:cs="Arial"/>
        </w:rPr>
      </w:sdtEndPr>
      <w:sdtContent>
        <w:p w14:paraId="62A1CA04" w14:textId="11AD4E42" w:rsidR="002563DF" w:rsidRPr="002563DF" w:rsidRDefault="002563DF" w:rsidP="002563DF">
          <w:pPr>
            <w:spacing w:after="0" w:line="240" w:lineRule="auto"/>
            <w:ind w:right="0"/>
            <w:rPr>
              <w:rFonts w:asciiTheme="majorHAnsi" w:hAnsiTheme="majorHAnsi"/>
              <w:i/>
              <w:iCs/>
              <w:sz w:val="20"/>
              <w:szCs w:val="20"/>
            </w:rPr>
          </w:pPr>
          <w:r w:rsidRPr="002563DF">
            <w:rPr>
              <w:rFonts w:asciiTheme="majorHAnsi" w:hAnsiTheme="majorHAnsi" w:cs="Arial"/>
              <w:i/>
              <w:iCs/>
              <w:sz w:val="18"/>
              <w:szCs w:val="18"/>
            </w:rPr>
            <w:t xml:space="preserve">You’re welcome to add multiple rows 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470"/>
        <w:gridCol w:w="3155"/>
      </w:tblGrid>
      <w:tr w:rsidR="002563DF" w14:paraId="068E815A" w14:textId="77777777" w:rsidTr="0034421C">
        <w:sdt>
          <w:sdtPr>
            <w:rPr>
              <w:sz w:val="20"/>
              <w:szCs w:val="20"/>
            </w:rPr>
            <w:id w:val="-1664618464"/>
            <w:lock w:val="contentLocked"/>
            <w:placeholder>
              <w:docPart w:val="D9C3627DEC3D4455BA46FAB716276AAB"/>
            </w:placeholder>
            <w:showingPlcHdr/>
            <w15:color w:val="000000"/>
          </w:sdtPr>
          <w:sdtEndPr/>
          <w:sdtContent>
            <w:tc>
              <w:tcPr>
                <w:tcW w:w="1838" w:type="dxa"/>
                <w:vAlign w:val="center"/>
              </w:tcPr>
              <w:p w14:paraId="73CFE254" w14:textId="77777777" w:rsidR="002563DF" w:rsidRDefault="002563D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Page and Line Number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77094543"/>
            <w:lock w:val="contentLocked"/>
            <w:placeholder>
              <w:docPart w:val="9557FFADC2BE4B7493264588C11A1C25"/>
            </w:placeholder>
            <w:showingPlcHdr/>
          </w:sdtPr>
          <w:sdtEndPr/>
          <w:sdtContent>
            <w:tc>
              <w:tcPr>
                <w:tcW w:w="4470" w:type="dxa"/>
                <w:vAlign w:val="center"/>
              </w:tcPr>
              <w:p w14:paraId="092A996B" w14:textId="77777777" w:rsidR="002563DF" w:rsidRDefault="002563D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Reviewer Comments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2461927"/>
            <w:lock w:val="contentLocked"/>
            <w:placeholder>
              <w:docPart w:val="760651F3F45446678173DEB8459B839F"/>
            </w:placeholder>
            <w:showingPlcHdr/>
            <w15:color w:val="000000"/>
          </w:sdtPr>
          <w:sdtEndPr/>
          <w:sdtContent>
            <w:tc>
              <w:tcPr>
                <w:tcW w:w="3155" w:type="dxa"/>
                <w:vAlign w:val="center"/>
              </w:tcPr>
              <w:p w14:paraId="424C5CBC" w14:textId="77777777" w:rsidR="002563DF" w:rsidRDefault="002563DF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Reply</w:t>
                </w:r>
              </w:p>
            </w:tc>
          </w:sdtContent>
        </w:sdt>
      </w:tr>
      <w:tr w:rsidR="002563DF" w14:paraId="6AF14148" w14:textId="77777777" w:rsidTr="0034421C">
        <w:tc>
          <w:tcPr>
            <w:tcW w:w="1838" w:type="dxa"/>
            <w:vAlign w:val="center"/>
          </w:tcPr>
          <w:p w14:paraId="24050023" w14:textId="1F996FF5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147D6773" w14:textId="70E1C041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29F65A41" w14:textId="34425C75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</w:tr>
      <w:tr w:rsidR="002563DF" w14:paraId="6829A912" w14:textId="77777777" w:rsidTr="0034421C">
        <w:tc>
          <w:tcPr>
            <w:tcW w:w="1838" w:type="dxa"/>
            <w:vAlign w:val="center"/>
          </w:tcPr>
          <w:p w14:paraId="446266E9" w14:textId="77777777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0E12C6F3" w14:textId="77777777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016704A4" w14:textId="77777777" w:rsidR="002563DF" w:rsidRDefault="002563DF" w:rsidP="0034421C">
            <w:pPr>
              <w:ind w:right="0"/>
              <w:rPr>
                <w:sz w:val="20"/>
                <w:szCs w:val="20"/>
              </w:rPr>
            </w:pPr>
          </w:p>
        </w:tc>
      </w:tr>
    </w:tbl>
    <w:p w14:paraId="2147F8CD" w14:textId="77777777" w:rsidR="002563DF" w:rsidRDefault="002563DF" w:rsidP="002563DF">
      <w:pPr>
        <w:ind w:right="0"/>
        <w:rPr>
          <w:sz w:val="20"/>
          <w:szCs w:val="20"/>
        </w:rPr>
      </w:pPr>
    </w:p>
    <w:p w14:paraId="45C81588" w14:textId="77777777" w:rsidR="00844062" w:rsidRDefault="00844062" w:rsidP="00844062">
      <w:pPr>
        <w:tabs>
          <w:tab w:val="left" w:pos="7570"/>
        </w:tabs>
        <w:jc w:val="both"/>
        <w:rPr>
          <w:sz w:val="20"/>
          <w:szCs w:val="20"/>
        </w:rPr>
      </w:pPr>
    </w:p>
    <w:p w14:paraId="0479A4E4" w14:textId="74473B49" w:rsidR="00582B0E" w:rsidRDefault="00582B0E">
      <w:pPr>
        <w:ind w:right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sdt>
      <w:sdtPr>
        <w:rPr>
          <w:sz w:val="20"/>
          <w:szCs w:val="20"/>
        </w:rPr>
        <w:id w:val="-372854858"/>
        <w:lock w:val="contentLocked"/>
        <w:placeholder>
          <w:docPart w:val="8C056C6D87E94F0ABE5AC70C1E84F8B4"/>
        </w:placeholder>
        <w15:color w:val="000000"/>
      </w:sdtPr>
      <w:sdtEndPr/>
      <w:sdtContent>
        <w:p w14:paraId="223B5C30" w14:textId="6DB60FD0" w:rsidR="00582B0E" w:rsidRDefault="00582B0E" w:rsidP="00582B0E">
          <w:pPr>
            <w:ind w:right="0"/>
            <w:jc w:val="center"/>
            <w:rPr>
              <w:sz w:val="20"/>
              <w:szCs w:val="20"/>
            </w:rPr>
          </w:pPr>
          <w:r w:rsidRPr="002563DF">
            <w:rPr>
              <w:b/>
              <w:bCs/>
            </w:rPr>
            <w:t xml:space="preserve">Reviewer </w:t>
          </w:r>
          <w:r>
            <w:rPr>
              <w:b/>
              <w:bCs/>
            </w:rPr>
            <w:t>3 (If Needed)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483"/>
      </w:tblGrid>
      <w:tr w:rsidR="00582B0E" w14:paraId="2560E48B" w14:textId="77777777" w:rsidTr="0034421C">
        <w:sdt>
          <w:sdtPr>
            <w:rPr>
              <w:b/>
              <w:bCs/>
              <w:sz w:val="20"/>
              <w:szCs w:val="20"/>
            </w:rPr>
            <w:id w:val="767200981"/>
            <w:lock w:val="contentLocked"/>
            <w:placeholder>
              <w:docPart w:val="077A540F8F6941E6A7E99DA7F526E324"/>
            </w:placeholder>
            <w15:color w:val="000000"/>
          </w:sdtPr>
          <w:sdtEndPr/>
          <w:sdtContent>
            <w:tc>
              <w:tcPr>
                <w:tcW w:w="1980" w:type="dxa"/>
                <w:vAlign w:val="center"/>
              </w:tcPr>
              <w:p w14:paraId="5A4C57CE" w14:textId="43AE58C7" w:rsidR="00582B0E" w:rsidRPr="00096823" w:rsidRDefault="00582B0E" w:rsidP="0034421C">
                <w:pPr>
                  <w:ind w:right="0"/>
                  <w:rPr>
                    <w:b/>
                    <w:bCs/>
                    <w:sz w:val="20"/>
                    <w:szCs w:val="20"/>
                  </w:rPr>
                </w:pPr>
                <w:r w:rsidRPr="00096823">
                  <w:rPr>
                    <w:b/>
                    <w:bCs/>
                    <w:sz w:val="20"/>
                    <w:szCs w:val="20"/>
                  </w:rPr>
                  <w:t xml:space="preserve">Letter to Reviewer </w:t>
                </w:r>
                <w:r>
                  <w:rPr>
                    <w:b/>
                    <w:bCs/>
                    <w:sz w:val="20"/>
                    <w:szCs w:val="20"/>
                  </w:rPr>
                  <w:t>3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08845718"/>
            <w:placeholder>
              <w:docPart w:val="193A423BB2894FE6AA38071B313A57C1"/>
            </w:placeholder>
            <w:showingPlcHdr/>
            <w15:color w:val="000000"/>
          </w:sdtPr>
          <w:sdtEndPr/>
          <w:sdtContent>
            <w:tc>
              <w:tcPr>
                <w:tcW w:w="7483" w:type="dxa"/>
                <w:vAlign w:val="center"/>
              </w:tcPr>
              <w:p w14:paraId="3DD166C8" w14:textId="54346428" w:rsidR="00582B0E" w:rsidRDefault="00582B0E" w:rsidP="0034421C">
                <w:pPr>
                  <w:ind w:right="0"/>
                  <w:rPr>
                    <w:sz w:val="20"/>
                    <w:szCs w:val="20"/>
                  </w:rPr>
                </w:pPr>
                <w:r w:rsidRPr="0009682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 xml:space="preserve">Please indicate </w:t>
                </w:r>
                <w:r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 xml:space="preserve">your </w:t>
                </w:r>
                <w:r w:rsidRPr="0009682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 xml:space="preserve">overall comments to Reviewer </w:t>
                </w:r>
                <w:r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>3</w:t>
                </w:r>
              </w:p>
            </w:tc>
          </w:sdtContent>
        </w:sdt>
      </w:tr>
    </w:tbl>
    <w:p w14:paraId="112C72D4" w14:textId="77777777" w:rsidR="00582B0E" w:rsidRDefault="00582B0E" w:rsidP="00582B0E">
      <w:pPr>
        <w:ind w:right="0"/>
        <w:jc w:val="center"/>
        <w:rPr>
          <w:sz w:val="20"/>
          <w:szCs w:val="20"/>
        </w:rPr>
      </w:pPr>
    </w:p>
    <w:sdt>
      <w:sdtPr>
        <w:rPr>
          <w:rFonts w:asciiTheme="majorHAnsi" w:hAnsiTheme="majorHAnsi"/>
          <w:i/>
          <w:iCs/>
          <w:sz w:val="20"/>
          <w:szCs w:val="20"/>
        </w:rPr>
        <w:id w:val="1830565550"/>
        <w:lock w:val="contentLocked"/>
        <w:placeholder>
          <w:docPart w:val="8C056C6D87E94F0ABE5AC70C1E84F8B4"/>
        </w:placeholder>
        <w15:color w:val="000000"/>
      </w:sdtPr>
      <w:sdtEndPr>
        <w:rPr>
          <w:rFonts w:cs="Arial"/>
        </w:rPr>
      </w:sdtEndPr>
      <w:sdtContent>
        <w:p w14:paraId="713DE9AF" w14:textId="77777777" w:rsidR="00582B0E" w:rsidRPr="002563DF" w:rsidRDefault="00582B0E" w:rsidP="00582B0E">
          <w:pPr>
            <w:spacing w:after="0" w:line="240" w:lineRule="auto"/>
            <w:ind w:right="0"/>
            <w:rPr>
              <w:rFonts w:asciiTheme="majorHAnsi" w:hAnsiTheme="majorHAnsi"/>
              <w:i/>
              <w:iCs/>
              <w:sz w:val="20"/>
              <w:szCs w:val="20"/>
            </w:rPr>
          </w:pPr>
          <w:r w:rsidRPr="002563DF">
            <w:rPr>
              <w:rFonts w:asciiTheme="majorHAnsi" w:hAnsiTheme="majorHAnsi"/>
              <w:i/>
              <w:iCs/>
              <w:sz w:val="18"/>
              <w:szCs w:val="18"/>
            </w:rPr>
            <w:t>An example revision is provided in first line</w:t>
          </w:r>
          <w:r w:rsidRPr="002563DF">
            <w:rPr>
              <w:rFonts w:ascii="Arial" w:hAnsi="Arial" w:cs="Arial"/>
              <w:i/>
              <w:iCs/>
              <w:sz w:val="18"/>
              <w:szCs w:val="18"/>
            </w:rPr>
            <w:t>​</w:t>
          </w:r>
          <w:r w:rsidRPr="002563DF">
            <w:rPr>
              <w:rFonts w:asciiTheme="majorHAnsi" w:hAnsiTheme="majorHAnsi" w:cs="Arial"/>
              <w:i/>
              <w:iCs/>
              <w:sz w:val="18"/>
              <w:szCs w:val="18"/>
            </w:rPr>
            <w:t xml:space="preserve">. You’re welcome to add multiple rows, 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470"/>
        <w:gridCol w:w="3155"/>
      </w:tblGrid>
      <w:tr w:rsidR="00582B0E" w14:paraId="319B60A4" w14:textId="77777777" w:rsidTr="0034421C">
        <w:sdt>
          <w:sdtPr>
            <w:rPr>
              <w:sz w:val="20"/>
              <w:szCs w:val="20"/>
            </w:rPr>
            <w:id w:val="17442383"/>
            <w:lock w:val="contentLocked"/>
            <w:placeholder>
              <w:docPart w:val="AA3EE646542A493A8AB5307142166FFB"/>
            </w:placeholder>
            <w:showingPlcHdr/>
            <w15:color w:val="000000"/>
          </w:sdtPr>
          <w:sdtEndPr/>
          <w:sdtContent>
            <w:tc>
              <w:tcPr>
                <w:tcW w:w="1838" w:type="dxa"/>
                <w:vAlign w:val="center"/>
              </w:tcPr>
              <w:p w14:paraId="6F3AC107" w14:textId="77777777" w:rsidR="00582B0E" w:rsidRDefault="00582B0E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Page and Line Number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41013583"/>
            <w:lock w:val="contentLocked"/>
            <w:placeholder>
              <w:docPart w:val="58EE4A1E8C6446DBB61AF2647D82664D"/>
            </w:placeholder>
            <w:showingPlcHdr/>
          </w:sdtPr>
          <w:sdtEndPr/>
          <w:sdtContent>
            <w:tc>
              <w:tcPr>
                <w:tcW w:w="4470" w:type="dxa"/>
                <w:vAlign w:val="center"/>
              </w:tcPr>
              <w:p w14:paraId="3C0C1D75" w14:textId="77777777" w:rsidR="00582B0E" w:rsidRDefault="00582B0E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Reviewer Comments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368325322"/>
            <w:lock w:val="contentLocked"/>
            <w:placeholder>
              <w:docPart w:val="AB773EC43A5A490A835C812C2F4B956B"/>
            </w:placeholder>
            <w:showingPlcHdr/>
            <w15:color w:val="000000"/>
          </w:sdtPr>
          <w:sdtEndPr/>
          <w:sdtContent>
            <w:tc>
              <w:tcPr>
                <w:tcW w:w="3155" w:type="dxa"/>
                <w:vAlign w:val="center"/>
              </w:tcPr>
              <w:p w14:paraId="37D2EB58" w14:textId="77777777" w:rsidR="00582B0E" w:rsidRDefault="00582B0E" w:rsidP="0034421C">
                <w:pPr>
                  <w:ind w:right="0"/>
                  <w:rPr>
                    <w:sz w:val="20"/>
                    <w:szCs w:val="20"/>
                  </w:rPr>
                </w:pPr>
                <w:r w:rsidRPr="004C3BD8">
                  <w:rPr>
                    <w:rStyle w:val="PlaceholderText"/>
                    <w:b/>
                    <w:bCs/>
                    <w:color w:val="000000" w:themeColor="text1"/>
                    <w:sz w:val="20"/>
                    <w:szCs w:val="20"/>
                  </w:rPr>
                  <w:t>Reply</w:t>
                </w:r>
              </w:p>
            </w:tc>
          </w:sdtContent>
        </w:sdt>
      </w:tr>
      <w:tr w:rsidR="00582B0E" w14:paraId="635B83D6" w14:textId="77777777" w:rsidTr="0034421C">
        <w:tc>
          <w:tcPr>
            <w:tcW w:w="1838" w:type="dxa"/>
            <w:vAlign w:val="center"/>
          </w:tcPr>
          <w:p w14:paraId="30D74CF8" w14:textId="5821D6F3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6736D98A" w14:textId="3A4DDCF1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3E447579" w14:textId="5C68C4AC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</w:tr>
      <w:tr w:rsidR="00582B0E" w14:paraId="1BCA5A15" w14:textId="77777777" w:rsidTr="0034421C">
        <w:tc>
          <w:tcPr>
            <w:tcW w:w="1838" w:type="dxa"/>
            <w:vAlign w:val="center"/>
          </w:tcPr>
          <w:p w14:paraId="48DDA3A0" w14:textId="77777777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14:paraId="79DB06C4" w14:textId="77777777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  <w:tc>
          <w:tcPr>
            <w:tcW w:w="3155" w:type="dxa"/>
            <w:vAlign w:val="center"/>
          </w:tcPr>
          <w:p w14:paraId="629F7EA5" w14:textId="77777777" w:rsidR="00582B0E" w:rsidRDefault="00582B0E" w:rsidP="0034421C">
            <w:pPr>
              <w:ind w:right="0"/>
              <w:rPr>
                <w:sz w:val="20"/>
                <w:szCs w:val="20"/>
              </w:rPr>
            </w:pPr>
          </w:p>
        </w:tc>
      </w:tr>
    </w:tbl>
    <w:p w14:paraId="3CEE9ED0" w14:textId="77777777" w:rsidR="00582B0E" w:rsidRDefault="00582B0E" w:rsidP="00582B0E">
      <w:pPr>
        <w:ind w:right="0"/>
        <w:rPr>
          <w:sz w:val="20"/>
          <w:szCs w:val="20"/>
        </w:rPr>
      </w:pPr>
    </w:p>
    <w:p w14:paraId="294F5A78" w14:textId="77777777" w:rsidR="00582B0E" w:rsidRDefault="00582B0E" w:rsidP="00582B0E">
      <w:pPr>
        <w:tabs>
          <w:tab w:val="left" w:pos="7570"/>
        </w:tabs>
        <w:jc w:val="both"/>
        <w:rPr>
          <w:sz w:val="20"/>
          <w:szCs w:val="20"/>
        </w:rPr>
      </w:pPr>
    </w:p>
    <w:p w14:paraId="6BBA5BE6" w14:textId="77777777" w:rsidR="00844062" w:rsidRDefault="00844062" w:rsidP="00844062">
      <w:pPr>
        <w:tabs>
          <w:tab w:val="left" w:pos="7570"/>
        </w:tabs>
        <w:jc w:val="both"/>
        <w:rPr>
          <w:sz w:val="20"/>
          <w:szCs w:val="20"/>
        </w:rPr>
      </w:pPr>
    </w:p>
    <w:p w14:paraId="4C84AD5F" w14:textId="4A70701A" w:rsidR="00844062" w:rsidRPr="00A91C70" w:rsidRDefault="00844062" w:rsidP="00844062">
      <w:pPr>
        <w:tabs>
          <w:tab w:val="left" w:pos="7570"/>
        </w:tabs>
        <w:jc w:val="both"/>
        <w:rPr>
          <w:sz w:val="20"/>
          <w:szCs w:val="20"/>
        </w:rPr>
      </w:pPr>
    </w:p>
    <w:p w14:paraId="3440805F" w14:textId="26782970" w:rsidR="00A91C70" w:rsidRDefault="00A91C70" w:rsidP="003F0E58">
      <w:pPr>
        <w:tabs>
          <w:tab w:val="left" w:pos="7570"/>
        </w:tabs>
        <w:jc w:val="both"/>
        <w:rPr>
          <w:sz w:val="20"/>
          <w:szCs w:val="20"/>
        </w:rPr>
      </w:pPr>
    </w:p>
    <w:sectPr w:rsidR="00A91C70" w:rsidSect="00805060">
      <w:headerReference w:type="default" r:id="rId10"/>
      <w:footerReference w:type="default" r:id="rId11"/>
      <w:pgSz w:w="12240" w:h="15840" w:code="1"/>
      <w:pgMar w:top="1134" w:right="1327" w:bottom="1134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0C08E" w14:textId="77777777" w:rsidR="00AC0746" w:rsidRDefault="00AC0746" w:rsidP="001C66AD">
      <w:pPr>
        <w:spacing w:after="0" w:line="240" w:lineRule="auto"/>
      </w:pPr>
      <w:r>
        <w:separator/>
      </w:r>
    </w:p>
  </w:endnote>
  <w:endnote w:type="continuationSeparator" w:id="0">
    <w:p w14:paraId="4B4714E5" w14:textId="77777777" w:rsidR="00AC0746" w:rsidRDefault="00AC074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298A4FA-5701-4048-846A-49D0C72209A7}"/>
    <w:embedBold r:id="rId2" w:fontKey="{35A9EF4E-2A74-4210-85BD-B2E7CE80AE3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859439EE-3674-4189-8903-CCA04426CADA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007BD9AF-D2A2-4335-B1A6-8649FAD2DC2D}"/>
    <w:embedBold r:id="rId5" w:fontKey="{1F60C501-ED8A-4AA5-B0C8-D28ABDB8FBF1}"/>
    <w:embedItalic r:id="rId6" w:fontKey="{BEF8866F-17C8-4CF0-9C2F-5E99CD38323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6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31"/>
      <w:gridCol w:w="5373"/>
      <w:gridCol w:w="4558"/>
    </w:tblGrid>
    <w:tr w:rsidR="00D705E9" w14:paraId="4164EAE0" w14:textId="279A7789" w:rsidTr="003D770A">
      <w:trPr>
        <w:trHeight w:val="265"/>
      </w:trPr>
      <w:tc>
        <w:tcPr>
          <w:tcW w:w="431" w:type="dxa"/>
          <w:vAlign w:val="center"/>
        </w:tcPr>
        <w:p w14:paraId="05D64CAF" w14:textId="3B31F736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06E5A1AC" wp14:editId="39B989C5">
                <wp:extent cx="180000" cy="180000"/>
                <wp:effectExtent l="0" t="0" r="0" b="0"/>
                <wp:docPr id="57" name="Graphic 57" descr="Web design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phic 8" descr="Web design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09489ABD" w14:textId="1030840F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https://dergipark.org.tr/en/pub/epod</w:t>
          </w:r>
        </w:p>
      </w:tc>
      <w:tc>
        <w:tcPr>
          <w:tcW w:w="4558" w:type="dxa"/>
          <w:vMerge w:val="restart"/>
          <w:vAlign w:val="center"/>
        </w:tcPr>
        <w:p w14:paraId="6BE88F32" w14:textId="638D20BB" w:rsidR="00D705E9" w:rsidRPr="00D705E9" w:rsidRDefault="00D705E9" w:rsidP="00D705E9">
          <w:pPr>
            <w:pStyle w:val="Header"/>
            <w:jc w:val="right"/>
            <w:rPr>
              <w:sz w:val="20"/>
              <w:szCs w:val="18"/>
            </w:rPr>
          </w:pPr>
          <w:r>
            <w:rPr>
              <w:sz w:val="20"/>
              <w:szCs w:val="18"/>
            </w:rPr>
            <w:drawing>
              <wp:inline distT="0" distB="0" distL="0" distR="0" wp14:anchorId="382D96A0" wp14:editId="502DADF5">
                <wp:extent cx="540000" cy="540000"/>
                <wp:effectExtent l="0" t="0" r="0" b="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705E9" w14:paraId="6016F864" w14:textId="53CA557E" w:rsidTr="003D770A">
      <w:trPr>
        <w:trHeight w:val="260"/>
      </w:trPr>
      <w:tc>
        <w:tcPr>
          <w:tcW w:w="431" w:type="dxa"/>
          <w:vAlign w:val="center"/>
        </w:tcPr>
        <w:p w14:paraId="57935F47" w14:textId="339181F0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7032B3F1" wp14:editId="4759D8AA">
                <wp:extent cx="180000" cy="180000"/>
                <wp:effectExtent l="0" t="0" r="0" b="0"/>
                <wp:docPr id="59" name="Graphic 59" descr="Envelope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 descr="Envelope outlin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4BBB00B5" w14:textId="544A8C6B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epodderdergi@gmail.com</w:t>
          </w:r>
        </w:p>
      </w:tc>
      <w:tc>
        <w:tcPr>
          <w:tcW w:w="4558" w:type="dxa"/>
          <w:vMerge/>
          <w:vAlign w:val="center"/>
        </w:tcPr>
        <w:p w14:paraId="143EA502" w14:textId="77777777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</w:p>
      </w:tc>
    </w:tr>
  </w:tbl>
  <w:p w14:paraId="64CA6C1F" w14:textId="744FF036" w:rsidR="00753DBF" w:rsidRPr="00753DBF" w:rsidRDefault="00753DBF" w:rsidP="00753DBF">
    <w:pPr>
      <w:pStyle w:val="Header"/>
      <w:rPr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9B696" w14:textId="77777777" w:rsidR="00AC0746" w:rsidRDefault="00AC0746" w:rsidP="001C66AD">
      <w:pPr>
        <w:spacing w:after="0" w:line="240" w:lineRule="auto"/>
      </w:pPr>
      <w:r>
        <w:separator/>
      </w:r>
    </w:p>
  </w:footnote>
  <w:footnote w:type="continuationSeparator" w:id="0">
    <w:p w14:paraId="747637C6" w14:textId="77777777" w:rsidR="00AC0746" w:rsidRDefault="00AC074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F682" w14:textId="3177A6A5" w:rsidR="00753DBF" w:rsidRDefault="003D770A" w:rsidP="00753DBF">
    <w:pPr>
      <w:pStyle w:val="Nam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640E706" wp14:editId="63818F86">
              <wp:simplePos x="0" y="0"/>
              <wp:positionH relativeFrom="column">
                <wp:posOffset>-927100</wp:posOffset>
              </wp:positionH>
              <wp:positionV relativeFrom="paragraph">
                <wp:posOffset>-61595</wp:posOffset>
              </wp:positionV>
              <wp:extent cx="351076" cy="3548946"/>
              <wp:effectExtent l="0" t="0" r="0" b="0"/>
              <wp:wrapNone/>
              <wp:docPr id="2087" name="Group 1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076" cy="3548946"/>
                        <a:chOff x="0" y="0"/>
                        <a:chExt cx="457200" cy="3562350"/>
                      </a:xfrm>
                    </wpg:grpSpPr>
                    <wps:wsp>
                      <wps:cNvPr id="2088" name="Rectangle 2088"/>
                      <wps:cNvSpPr>
                        <a:spLocks noChangeArrowheads="1"/>
                      </wps:cNvSpPr>
                      <wps:spPr bwMode="auto">
                        <a:xfrm>
                          <a:off x="0" y="1270000"/>
                          <a:ext cx="457200" cy="22923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89" name="Rectangle 2089"/>
                      <wps:cNvSpPr>
                        <a:spLocks noChangeArrowheads="1"/>
                      </wps:cNvSpPr>
                      <wps:spPr bwMode="auto">
                        <a:xfrm>
                          <a:off x="0" y="104775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rgbClr val="30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0" name="Rectangle 209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C06C87" id="Group 1024" o:spid="_x0000_s1026" style="position:absolute;margin-left:-73pt;margin-top:-4.85pt;width:27.65pt;height:279.45pt;z-index:251678720" coordsize="4572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">
              <v:rect id="Rectangle 2088" o:spid="_x0000_s1027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<v:rect id="Rectangle 2089" o:spid="_x0000_s1028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" fillcolor="#30d7e4" stroked="f"/>
              <v:rect id="Rectangle 2090" o:spid="_x0000_s1029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</v:group>
          </w:pict>
        </mc:Fallback>
      </mc:AlternateContent>
    </w:r>
    <w:r w:rsidR="00753DBF">
      <w:rPr>
        <w:noProof/>
      </w:rPr>
      <w:drawing>
        <wp:inline distT="0" distB="0" distL="0" distR="0" wp14:anchorId="784FD314" wp14:editId="548C0998">
          <wp:extent cx="360000" cy="360000"/>
          <wp:effectExtent l="0" t="0" r="2540" b="254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282F9" w14:textId="32A79A47" w:rsidR="00753DBF" w:rsidRPr="00E71DD1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The Journal of Measurement and Evaluation in Education and Psychology</w:t>
    </w:r>
  </w:p>
  <w:p w14:paraId="01C6E331" w14:textId="4C0361FC" w:rsidR="00753DBF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JMEEP</w:t>
    </w:r>
  </w:p>
  <w:p w14:paraId="38D2E494" w14:textId="607F7DA0" w:rsidR="00E71DD1" w:rsidRPr="00E71DD1" w:rsidRDefault="00E71DD1" w:rsidP="00753DBF">
    <w:pPr>
      <w:pStyle w:val="Name"/>
      <w:jc w:val="center"/>
      <w:rPr>
        <w:color w:val="1A8A84" w:themeColor="text2" w:themeTint="BF"/>
        <w:sz w:val="24"/>
        <w:szCs w:val="16"/>
      </w:rPr>
    </w:pPr>
    <w:r w:rsidRPr="00E71DD1">
      <w:rPr>
        <w:color w:val="1A8A84" w:themeColor="text2" w:themeTint="BF"/>
        <w:sz w:val="24"/>
        <w:szCs w:val="16"/>
      </w:rPr>
      <w:t>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74E4125"/>
    <w:multiLevelType w:val="hybridMultilevel"/>
    <w:tmpl w:val="E99CB0B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5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0NzUwMbA0tjA1MTNQ0lEKTi0uzszPAykwqgUAngD64SwAAAA="/>
  </w:docVars>
  <w:rsids>
    <w:rsidRoot w:val="00875E93"/>
    <w:rsid w:val="00020F8E"/>
    <w:rsid w:val="00033CA1"/>
    <w:rsid w:val="00052382"/>
    <w:rsid w:val="0006568A"/>
    <w:rsid w:val="000668CE"/>
    <w:rsid w:val="00071B1F"/>
    <w:rsid w:val="00076F0F"/>
    <w:rsid w:val="00077A26"/>
    <w:rsid w:val="00084253"/>
    <w:rsid w:val="00096823"/>
    <w:rsid w:val="000D1F49"/>
    <w:rsid w:val="000E0945"/>
    <w:rsid w:val="00145810"/>
    <w:rsid w:val="001632C0"/>
    <w:rsid w:val="001727CA"/>
    <w:rsid w:val="001B0B3A"/>
    <w:rsid w:val="001C0336"/>
    <w:rsid w:val="001C171C"/>
    <w:rsid w:val="001C66AD"/>
    <w:rsid w:val="001D38B2"/>
    <w:rsid w:val="001E7FCD"/>
    <w:rsid w:val="001F3377"/>
    <w:rsid w:val="002563DF"/>
    <w:rsid w:val="002C56E6"/>
    <w:rsid w:val="00361E11"/>
    <w:rsid w:val="00380180"/>
    <w:rsid w:val="003C2233"/>
    <w:rsid w:val="003D770A"/>
    <w:rsid w:val="003F0E58"/>
    <w:rsid w:val="0040090B"/>
    <w:rsid w:val="00406EC6"/>
    <w:rsid w:val="00433D57"/>
    <w:rsid w:val="0046302A"/>
    <w:rsid w:val="00463463"/>
    <w:rsid w:val="00480BF1"/>
    <w:rsid w:val="00487D2D"/>
    <w:rsid w:val="004A44D9"/>
    <w:rsid w:val="004C3BD8"/>
    <w:rsid w:val="004D5D62"/>
    <w:rsid w:val="00504AA9"/>
    <w:rsid w:val="005112D0"/>
    <w:rsid w:val="00533D86"/>
    <w:rsid w:val="00555681"/>
    <w:rsid w:val="00577E06"/>
    <w:rsid w:val="00582B0E"/>
    <w:rsid w:val="005A3BF7"/>
    <w:rsid w:val="005D338A"/>
    <w:rsid w:val="005F2035"/>
    <w:rsid w:val="005F7990"/>
    <w:rsid w:val="00600AC2"/>
    <w:rsid w:val="0061656A"/>
    <w:rsid w:val="00622682"/>
    <w:rsid w:val="006231E2"/>
    <w:rsid w:val="0063739C"/>
    <w:rsid w:val="00691944"/>
    <w:rsid w:val="00696817"/>
    <w:rsid w:val="006A0A01"/>
    <w:rsid w:val="006B15EA"/>
    <w:rsid w:val="006B248A"/>
    <w:rsid w:val="006F2BB2"/>
    <w:rsid w:val="00703BBA"/>
    <w:rsid w:val="007078FF"/>
    <w:rsid w:val="00727403"/>
    <w:rsid w:val="007466B2"/>
    <w:rsid w:val="00753DBF"/>
    <w:rsid w:val="00761378"/>
    <w:rsid w:val="00770F25"/>
    <w:rsid w:val="00774FA9"/>
    <w:rsid w:val="0077701F"/>
    <w:rsid w:val="00797D7E"/>
    <w:rsid w:val="007B0A85"/>
    <w:rsid w:val="007B10BE"/>
    <w:rsid w:val="007B2E52"/>
    <w:rsid w:val="007C183F"/>
    <w:rsid w:val="007C6A52"/>
    <w:rsid w:val="00805060"/>
    <w:rsid w:val="008119CC"/>
    <w:rsid w:val="0082043E"/>
    <w:rsid w:val="008354E1"/>
    <w:rsid w:val="00844062"/>
    <w:rsid w:val="00873E13"/>
    <w:rsid w:val="00875E93"/>
    <w:rsid w:val="008837A5"/>
    <w:rsid w:val="00897331"/>
    <w:rsid w:val="008E203A"/>
    <w:rsid w:val="0091229C"/>
    <w:rsid w:val="00940E73"/>
    <w:rsid w:val="009412F0"/>
    <w:rsid w:val="009468D6"/>
    <w:rsid w:val="00950D39"/>
    <w:rsid w:val="009800D9"/>
    <w:rsid w:val="009809E7"/>
    <w:rsid w:val="0098597D"/>
    <w:rsid w:val="00991FA9"/>
    <w:rsid w:val="009F49EA"/>
    <w:rsid w:val="009F5428"/>
    <w:rsid w:val="009F619A"/>
    <w:rsid w:val="009F6DDE"/>
    <w:rsid w:val="00A254B7"/>
    <w:rsid w:val="00A370A8"/>
    <w:rsid w:val="00A45251"/>
    <w:rsid w:val="00A73847"/>
    <w:rsid w:val="00A90467"/>
    <w:rsid w:val="00A91C70"/>
    <w:rsid w:val="00AB0ADE"/>
    <w:rsid w:val="00AB73D8"/>
    <w:rsid w:val="00AC0746"/>
    <w:rsid w:val="00AE78EF"/>
    <w:rsid w:val="00B06C0D"/>
    <w:rsid w:val="00B208D4"/>
    <w:rsid w:val="00B27589"/>
    <w:rsid w:val="00B9794E"/>
    <w:rsid w:val="00BD2FE6"/>
    <w:rsid w:val="00BD4753"/>
    <w:rsid w:val="00BD5CB1"/>
    <w:rsid w:val="00BE62EE"/>
    <w:rsid w:val="00C003BA"/>
    <w:rsid w:val="00C23277"/>
    <w:rsid w:val="00C46878"/>
    <w:rsid w:val="00C577F3"/>
    <w:rsid w:val="00C8229C"/>
    <w:rsid w:val="00C82682"/>
    <w:rsid w:val="00C847C4"/>
    <w:rsid w:val="00C8640B"/>
    <w:rsid w:val="00CB4A51"/>
    <w:rsid w:val="00CD06EB"/>
    <w:rsid w:val="00CD3FA9"/>
    <w:rsid w:val="00CD4532"/>
    <w:rsid w:val="00CD47B0"/>
    <w:rsid w:val="00CE3D8F"/>
    <w:rsid w:val="00CE6104"/>
    <w:rsid w:val="00CE7918"/>
    <w:rsid w:val="00CF1B89"/>
    <w:rsid w:val="00D05D0B"/>
    <w:rsid w:val="00D16163"/>
    <w:rsid w:val="00D50B65"/>
    <w:rsid w:val="00D705E9"/>
    <w:rsid w:val="00DA6FC9"/>
    <w:rsid w:val="00DB3FAD"/>
    <w:rsid w:val="00DB536C"/>
    <w:rsid w:val="00E07E38"/>
    <w:rsid w:val="00E61C09"/>
    <w:rsid w:val="00E66C3D"/>
    <w:rsid w:val="00E71DD1"/>
    <w:rsid w:val="00EA76B5"/>
    <w:rsid w:val="00EB263C"/>
    <w:rsid w:val="00EB3B58"/>
    <w:rsid w:val="00EC7359"/>
    <w:rsid w:val="00EE3054"/>
    <w:rsid w:val="00EF3BC8"/>
    <w:rsid w:val="00F00606"/>
    <w:rsid w:val="00F01256"/>
    <w:rsid w:val="00F3178B"/>
    <w:rsid w:val="00F470AA"/>
    <w:rsid w:val="00F921DD"/>
    <w:rsid w:val="00FA62AE"/>
    <w:rsid w:val="00FC7475"/>
    <w:rsid w:val="00FD17D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7A1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875E93"/>
    <w:rPr>
      <w:color w:val="605E5C"/>
      <w:shd w:val="clear" w:color="auto" w:fill="E1DFDD"/>
    </w:rPr>
  </w:style>
  <w:style w:type="table" w:styleId="TableGrid">
    <w:name w:val="Table Grid"/>
    <w:basedOn w:val="TableNormal"/>
    <w:rsid w:val="00753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616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ber\AppData\Roaming\Microsoft\Templates\Minimalist%20te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588EF-8DF6-4790-8D01-AB7EFA789DC0}"/>
      </w:docPartPr>
      <w:docPartBody>
        <w:p w:rsidR="005D59B7" w:rsidRDefault="006A54AA">
          <w:r w:rsidRPr="006638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CA160771A46EE9AAC0D5A2E51E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7DF83-6781-4F39-906C-7B4893F4FA15}"/>
      </w:docPartPr>
      <w:docPartBody>
        <w:p w:rsidR="005D59B7" w:rsidRDefault="00942932" w:rsidP="00942932">
          <w:pPr>
            <w:pStyle w:val="133CA160771A46EE9AAC0D5A2E51E97A"/>
          </w:pPr>
          <w:r w:rsidRPr="004C3BD8">
            <w:rPr>
              <w:rStyle w:val="PlaceholderText"/>
              <w:b/>
              <w:bCs/>
              <w:sz w:val="20"/>
              <w:szCs w:val="20"/>
            </w:rPr>
            <w:t>Click or tap to enter a date</w:t>
          </w:r>
        </w:p>
      </w:docPartBody>
    </w:docPart>
    <w:docPart>
      <w:docPartPr>
        <w:name w:val="DAA76A2058B44C3988CECF128972D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84A9E-79B8-47A4-9254-59D7F2A660C9}"/>
      </w:docPartPr>
      <w:docPartBody>
        <w:p w:rsidR="005D59B7" w:rsidRDefault="00942932" w:rsidP="00942932">
          <w:pPr>
            <w:pStyle w:val="DAA76A2058B44C3988CECF128972D096"/>
          </w:pPr>
          <w:r w:rsidRPr="006A0A01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Please enter Manuscript ID</w:t>
          </w:r>
        </w:p>
      </w:docPartBody>
    </w:docPart>
    <w:docPart>
      <w:docPartPr>
        <w:name w:val="EBDA666829204F5083D5FF587E854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8583F-8A7A-4CF5-9DDC-1D37B8829D6E}"/>
      </w:docPartPr>
      <w:docPartBody>
        <w:p w:rsidR="005D59B7" w:rsidRDefault="00942932" w:rsidP="00942932">
          <w:pPr>
            <w:pStyle w:val="EBDA666829204F5083D5FF587E85411A"/>
          </w:pPr>
          <w:r w:rsidRPr="006A0A01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Please enter Manuscript Title</w:t>
          </w:r>
        </w:p>
      </w:docPartBody>
    </w:docPart>
    <w:docPart>
      <w:docPartPr>
        <w:name w:val="563E1E46E90844F586EC0C933D551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5C9B-6949-45EA-965B-5FDE92D45A9F}"/>
      </w:docPartPr>
      <w:docPartBody>
        <w:p w:rsidR="005D59B7" w:rsidRDefault="00942932" w:rsidP="00942932">
          <w:pPr>
            <w:pStyle w:val="563E1E46E90844F586EC0C933D551B6E"/>
          </w:pPr>
          <w:r w:rsidRPr="00096823">
            <w:rPr>
              <w:rStyle w:val="PlaceholderText"/>
              <w:color w:val="000000" w:themeColor="text1"/>
              <w:sz w:val="20"/>
              <w:szCs w:val="20"/>
            </w:rPr>
            <w:t xml:space="preserve">Please indicate </w:t>
          </w:r>
          <w:r>
            <w:rPr>
              <w:rStyle w:val="PlaceholderText"/>
              <w:color w:val="000000" w:themeColor="text1"/>
              <w:sz w:val="20"/>
              <w:szCs w:val="20"/>
            </w:rPr>
            <w:t xml:space="preserve">your </w:t>
          </w:r>
          <w:r w:rsidRPr="00096823">
            <w:rPr>
              <w:rStyle w:val="PlaceholderText"/>
              <w:color w:val="000000" w:themeColor="text1"/>
              <w:sz w:val="20"/>
              <w:szCs w:val="20"/>
            </w:rPr>
            <w:t>overall comments to Reviewer 1</w:t>
          </w:r>
        </w:p>
      </w:docPartBody>
    </w:docPart>
    <w:docPart>
      <w:docPartPr>
        <w:name w:val="B6298B46ECCA4D0F9CBD268F2BD23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AB56E-10D7-44CC-B69D-4B54C2424BDA}"/>
      </w:docPartPr>
      <w:docPartBody>
        <w:p w:rsidR="005D59B7" w:rsidRDefault="00942932" w:rsidP="00942932">
          <w:pPr>
            <w:pStyle w:val="B6298B46ECCA4D0F9CBD268F2BD236EA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Page and Line Number</w:t>
          </w:r>
        </w:p>
      </w:docPartBody>
    </w:docPart>
    <w:docPart>
      <w:docPartPr>
        <w:name w:val="AAE6F9AC60E844508DC068B29E1BD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A2BFE-231C-4361-892E-19C65AC84DBA}"/>
      </w:docPartPr>
      <w:docPartBody>
        <w:p w:rsidR="005D59B7" w:rsidRDefault="00942932" w:rsidP="00942932">
          <w:pPr>
            <w:pStyle w:val="AAE6F9AC60E844508DC068B29E1BD8DF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Reviewer Comments</w:t>
          </w:r>
        </w:p>
      </w:docPartBody>
    </w:docPart>
    <w:docPart>
      <w:docPartPr>
        <w:name w:val="7D962D35E0CE42848481A8064A379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0CE52-A35E-482F-97BC-83CFB4301F6F}"/>
      </w:docPartPr>
      <w:docPartBody>
        <w:p w:rsidR="005D59B7" w:rsidRDefault="00942932" w:rsidP="00942932">
          <w:pPr>
            <w:pStyle w:val="7D962D35E0CE42848481A8064A379F29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Reply</w:t>
          </w:r>
        </w:p>
      </w:docPartBody>
    </w:docPart>
    <w:docPart>
      <w:docPartPr>
        <w:name w:val="7B7E924FDD234FCC8854B9A16A1B3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DF23-7EB6-4AEF-8347-5EE1212454CF}"/>
      </w:docPartPr>
      <w:docPartBody>
        <w:p w:rsidR="005D59B7" w:rsidRDefault="006A54AA" w:rsidP="006A54AA">
          <w:pPr>
            <w:pStyle w:val="7B7E924FDD234FCC8854B9A16A1B3E1E"/>
          </w:pPr>
          <w:r w:rsidRPr="006638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2833DB6B2440719733C6E67EE0B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87690-EC64-47B9-B5CC-6777D1037E67}"/>
      </w:docPartPr>
      <w:docPartBody>
        <w:p w:rsidR="005D59B7" w:rsidRDefault="00942932" w:rsidP="00942932">
          <w:pPr>
            <w:pStyle w:val="042833DB6B2440719733C6E67EE0B398"/>
          </w:pPr>
          <w:r w:rsidRPr="00096823">
            <w:rPr>
              <w:rStyle w:val="PlaceholderText"/>
              <w:color w:val="000000" w:themeColor="text1"/>
              <w:sz w:val="20"/>
              <w:szCs w:val="20"/>
            </w:rPr>
            <w:t xml:space="preserve">Please indicate </w:t>
          </w:r>
          <w:r>
            <w:rPr>
              <w:rStyle w:val="PlaceholderText"/>
              <w:color w:val="000000" w:themeColor="text1"/>
              <w:sz w:val="20"/>
              <w:szCs w:val="20"/>
            </w:rPr>
            <w:t xml:space="preserve">your </w:t>
          </w:r>
          <w:r w:rsidRPr="00096823">
            <w:rPr>
              <w:rStyle w:val="PlaceholderText"/>
              <w:color w:val="000000" w:themeColor="text1"/>
              <w:sz w:val="20"/>
              <w:szCs w:val="20"/>
            </w:rPr>
            <w:t xml:space="preserve">overall comments to Reviewer </w:t>
          </w:r>
          <w:r>
            <w:rPr>
              <w:rStyle w:val="PlaceholderText"/>
              <w:color w:val="000000" w:themeColor="text1"/>
              <w:sz w:val="20"/>
              <w:szCs w:val="20"/>
            </w:rPr>
            <w:t>2</w:t>
          </w:r>
        </w:p>
      </w:docPartBody>
    </w:docPart>
    <w:docPart>
      <w:docPartPr>
        <w:name w:val="D9C3627DEC3D4455BA46FAB71627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86BA3-4884-4424-89A6-C4171E1A54AE}"/>
      </w:docPartPr>
      <w:docPartBody>
        <w:p w:rsidR="005D59B7" w:rsidRDefault="00942932" w:rsidP="00942932">
          <w:pPr>
            <w:pStyle w:val="D9C3627DEC3D4455BA46FAB716276AAB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Page and Line Number</w:t>
          </w:r>
        </w:p>
      </w:docPartBody>
    </w:docPart>
    <w:docPart>
      <w:docPartPr>
        <w:name w:val="9557FFADC2BE4B7493264588C11A1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E0CBD-692A-4486-A01B-27CB73D12AB8}"/>
      </w:docPartPr>
      <w:docPartBody>
        <w:p w:rsidR="005D59B7" w:rsidRDefault="00942932" w:rsidP="00942932">
          <w:pPr>
            <w:pStyle w:val="9557FFADC2BE4B7493264588C11A1C25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Reviewer Comments</w:t>
          </w:r>
        </w:p>
      </w:docPartBody>
    </w:docPart>
    <w:docPart>
      <w:docPartPr>
        <w:name w:val="760651F3F45446678173DEB8459B8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3E5F2-FB2F-4E53-BB7A-FF77BBF39CBD}"/>
      </w:docPartPr>
      <w:docPartBody>
        <w:p w:rsidR="005D59B7" w:rsidRDefault="00942932" w:rsidP="00942932">
          <w:pPr>
            <w:pStyle w:val="760651F3F45446678173DEB8459B839F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Reply</w:t>
          </w:r>
        </w:p>
      </w:docPartBody>
    </w:docPart>
    <w:docPart>
      <w:docPartPr>
        <w:name w:val="8C056C6D87E94F0ABE5AC70C1E84F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66AF-4F25-43B4-9700-518694B4B623}"/>
      </w:docPartPr>
      <w:docPartBody>
        <w:p w:rsidR="005D59B7" w:rsidRDefault="006A54AA" w:rsidP="006A54AA">
          <w:pPr>
            <w:pStyle w:val="8C056C6D87E94F0ABE5AC70C1E84F8B4"/>
          </w:pPr>
          <w:r w:rsidRPr="006638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A540F8F6941E6A7E99DA7F526E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05B3C-764B-43EB-938E-97AFACD2DBDA}"/>
      </w:docPartPr>
      <w:docPartBody>
        <w:p w:rsidR="005D59B7" w:rsidRDefault="006A54AA" w:rsidP="006A54AA">
          <w:pPr>
            <w:pStyle w:val="077A540F8F6941E6A7E99DA7F526E324"/>
          </w:pPr>
          <w:r w:rsidRPr="006638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A423BB2894FE6AA38071B313A5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EF130-F131-4D06-B79E-427C2A2DBE92}"/>
      </w:docPartPr>
      <w:docPartBody>
        <w:p w:rsidR="005D59B7" w:rsidRDefault="00942932" w:rsidP="00942932">
          <w:pPr>
            <w:pStyle w:val="193A423BB2894FE6AA38071B313A57C1"/>
          </w:pPr>
          <w:r w:rsidRPr="00096823">
            <w:rPr>
              <w:rStyle w:val="PlaceholderText"/>
              <w:color w:val="000000" w:themeColor="text1"/>
              <w:sz w:val="20"/>
              <w:szCs w:val="20"/>
            </w:rPr>
            <w:t xml:space="preserve">Please indicate </w:t>
          </w:r>
          <w:r>
            <w:rPr>
              <w:rStyle w:val="PlaceholderText"/>
              <w:color w:val="000000" w:themeColor="text1"/>
              <w:sz w:val="20"/>
              <w:szCs w:val="20"/>
            </w:rPr>
            <w:t xml:space="preserve">your </w:t>
          </w:r>
          <w:r w:rsidRPr="00096823">
            <w:rPr>
              <w:rStyle w:val="PlaceholderText"/>
              <w:color w:val="000000" w:themeColor="text1"/>
              <w:sz w:val="20"/>
              <w:szCs w:val="20"/>
            </w:rPr>
            <w:t xml:space="preserve">overall comments to Reviewer </w:t>
          </w:r>
          <w:r>
            <w:rPr>
              <w:rStyle w:val="PlaceholderText"/>
              <w:color w:val="000000" w:themeColor="text1"/>
              <w:sz w:val="20"/>
              <w:szCs w:val="20"/>
            </w:rPr>
            <w:t>3</w:t>
          </w:r>
        </w:p>
      </w:docPartBody>
    </w:docPart>
    <w:docPart>
      <w:docPartPr>
        <w:name w:val="AA3EE646542A493A8AB5307142166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60320-4394-4B3B-A43B-EE36FFF953F5}"/>
      </w:docPartPr>
      <w:docPartBody>
        <w:p w:rsidR="005D59B7" w:rsidRDefault="00942932" w:rsidP="00942932">
          <w:pPr>
            <w:pStyle w:val="AA3EE646542A493A8AB5307142166FFB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Page and Line Number</w:t>
          </w:r>
        </w:p>
      </w:docPartBody>
    </w:docPart>
    <w:docPart>
      <w:docPartPr>
        <w:name w:val="58EE4A1E8C6446DBB61AF2647D826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5CDC-F688-4AF0-A8ED-0A2CCA50F61F}"/>
      </w:docPartPr>
      <w:docPartBody>
        <w:p w:rsidR="005D59B7" w:rsidRDefault="00942932" w:rsidP="00942932">
          <w:pPr>
            <w:pStyle w:val="58EE4A1E8C6446DBB61AF2647D82664D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Reviewer Comments</w:t>
          </w:r>
        </w:p>
      </w:docPartBody>
    </w:docPart>
    <w:docPart>
      <w:docPartPr>
        <w:name w:val="AB773EC43A5A490A835C812C2F4B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7823-9117-4642-BB35-469E40966FFC}"/>
      </w:docPartPr>
      <w:docPartBody>
        <w:p w:rsidR="005D59B7" w:rsidRDefault="00942932" w:rsidP="00942932">
          <w:pPr>
            <w:pStyle w:val="AB773EC43A5A490A835C812C2F4B956B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Reply</w:t>
          </w:r>
        </w:p>
      </w:docPartBody>
    </w:docPart>
    <w:docPart>
      <w:docPartPr>
        <w:name w:val="46992731387E43619FA4665645214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ADC8D-1A0F-48D3-9C48-B5670F66D915}"/>
      </w:docPartPr>
      <w:docPartBody>
        <w:p w:rsidR="005D59B7" w:rsidRDefault="006A54AA" w:rsidP="006A54AA">
          <w:pPr>
            <w:pStyle w:val="46992731387E43619FA466564521446A"/>
          </w:pPr>
          <w:r w:rsidRPr="006638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B0583272164A8E867DCBD62F81A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12F6-9FF8-4B82-BC34-4C682ABE2954}"/>
      </w:docPartPr>
      <w:docPartBody>
        <w:p w:rsidR="005D59B7" w:rsidRDefault="00942932" w:rsidP="00942932">
          <w:pPr>
            <w:pStyle w:val="A8B0583272164A8E867DCBD62F81A14E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Page and Line Number</w:t>
          </w:r>
        </w:p>
      </w:docPartBody>
    </w:docPart>
    <w:docPart>
      <w:docPartPr>
        <w:name w:val="3BC7D69644D94570BB52481A5BCB2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803D6-2656-4EDB-B620-9D3B66C6C848}"/>
      </w:docPartPr>
      <w:docPartBody>
        <w:p w:rsidR="005D59B7" w:rsidRDefault="00942932" w:rsidP="00942932">
          <w:pPr>
            <w:pStyle w:val="3BC7D69644D94570BB52481A5BCB2660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Reviewer Comments</w:t>
          </w:r>
        </w:p>
      </w:docPartBody>
    </w:docPart>
    <w:docPart>
      <w:docPartPr>
        <w:name w:val="787C6E34E6DC47CB8BA156A8C597E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89D8F-3464-4949-81E2-50021D183E46}"/>
      </w:docPartPr>
      <w:docPartBody>
        <w:p w:rsidR="005D59B7" w:rsidRDefault="00942932" w:rsidP="00942932">
          <w:pPr>
            <w:pStyle w:val="787C6E34E6DC47CB8BA156A8C597E717"/>
          </w:pPr>
          <w:r w:rsidRPr="004C3BD8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Reply</w:t>
          </w:r>
        </w:p>
      </w:docPartBody>
    </w:docPart>
    <w:docPart>
      <w:docPartPr>
        <w:name w:val="88B1268678DD4F5CB4C1F1A9B36B8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9D0C4-BA7D-48D9-B1EC-FCCB30963E8D}"/>
      </w:docPartPr>
      <w:docPartBody>
        <w:p w:rsidR="005D59B7" w:rsidRDefault="00942932" w:rsidP="00942932">
          <w:pPr>
            <w:pStyle w:val="88B1268678DD4F5CB4C1F1A9B36B8D0F"/>
          </w:pPr>
          <w:r w:rsidRPr="002563DF">
            <w:rPr>
              <w:rStyle w:val="PlaceholderText"/>
              <w:i/>
              <w:iCs/>
              <w:color w:val="000000" w:themeColor="text1"/>
              <w:sz w:val="20"/>
              <w:szCs w:val="20"/>
            </w:rPr>
            <w:t>P4, L1</w:t>
          </w:r>
        </w:p>
      </w:docPartBody>
    </w:docPart>
    <w:docPart>
      <w:docPartPr>
        <w:name w:val="7B09874EE3CA4361B0BA695D867E7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4BF6C-25C0-4AA3-B8BA-7714392AB532}"/>
      </w:docPartPr>
      <w:docPartBody>
        <w:p w:rsidR="00942932" w:rsidRPr="002563DF" w:rsidRDefault="00942932" w:rsidP="0034421C">
          <w:pPr>
            <w:rPr>
              <w:rStyle w:val="PlaceholderText"/>
              <w:i/>
              <w:iCs/>
              <w:color w:val="000000" w:themeColor="text1"/>
              <w:sz w:val="20"/>
              <w:szCs w:val="20"/>
            </w:rPr>
          </w:pPr>
          <w:r w:rsidRPr="002563DF">
            <w:rPr>
              <w:rStyle w:val="PlaceholderText"/>
              <w:i/>
              <w:iCs/>
              <w:color w:val="000000" w:themeColor="text1"/>
              <w:sz w:val="20"/>
              <w:szCs w:val="20"/>
            </w:rPr>
            <w:t xml:space="preserve">please provide reference for </w:t>
          </w:r>
        </w:p>
        <w:p w:rsidR="005D59B7" w:rsidRDefault="00942932" w:rsidP="00942932">
          <w:pPr>
            <w:pStyle w:val="7B09874EE3CA4361B0BA695D867E7894"/>
          </w:pPr>
          <w:r>
            <w:rPr>
              <w:sz w:val="20"/>
              <w:szCs w:val="20"/>
            </w:rPr>
            <w:t>multilevel models</w:t>
          </w:r>
        </w:p>
      </w:docPartBody>
    </w:docPart>
    <w:docPart>
      <w:docPartPr>
        <w:name w:val="1EFEB780E416429385A7214C27EC2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AB6F0-2E6D-4671-B7A3-4489E1FEC6C3}"/>
      </w:docPartPr>
      <w:docPartBody>
        <w:p w:rsidR="005D59B7" w:rsidRDefault="00942932" w:rsidP="00942932">
          <w:pPr>
            <w:pStyle w:val="1EFEB780E416429385A7214C27EC23BF"/>
          </w:pPr>
          <w:r w:rsidRPr="002563DF">
            <w:rPr>
              <w:rStyle w:val="PlaceholderText"/>
              <w:i/>
              <w:iCs/>
              <w:color w:val="000000" w:themeColor="text1"/>
              <w:sz w:val="20"/>
              <w:szCs w:val="20"/>
            </w:rPr>
            <w:t>Reference has now been added</w:t>
          </w:r>
        </w:p>
      </w:docPartBody>
    </w:docPart>
    <w:docPart>
      <w:docPartPr>
        <w:name w:val="990ED8E89E6B477AA0F63B76C34A8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CB2D0-1319-4A81-9546-863508B02726}"/>
      </w:docPartPr>
      <w:docPartBody>
        <w:p w:rsidR="00000000" w:rsidRDefault="00A67472" w:rsidP="00A67472">
          <w:pPr>
            <w:pStyle w:val="990ED8E89E6B477AA0F63B76C34A831A"/>
          </w:pPr>
          <w:r w:rsidRPr="006A0A01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Please enter Manuscript ID</w:t>
          </w:r>
        </w:p>
      </w:docPartBody>
    </w:docPart>
    <w:docPart>
      <w:docPartPr>
        <w:name w:val="5E4376E4A7A941C59DBDC8523E010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FD21E-7F81-4228-8014-6F5FEA2720ED}"/>
      </w:docPartPr>
      <w:docPartBody>
        <w:p w:rsidR="00000000" w:rsidRDefault="00A67472" w:rsidP="00A67472">
          <w:pPr>
            <w:pStyle w:val="5E4376E4A7A941C59DBDC8523E010282"/>
          </w:pPr>
          <w:r w:rsidRPr="006A0A01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Please enter Manuscript ID</w:t>
          </w:r>
        </w:p>
      </w:docPartBody>
    </w:docPart>
    <w:docPart>
      <w:docPartPr>
        <w:name w:val="3AF359B9F3984323AA8232BFDEAF7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BB07B-155F-4FEC-8145-4A7FA8C5BF14}"/>
      </w:docPartPr>
      <w:docPartBody>
        <w:p w:rsidR="00000000" w:rsidRDefault="00A67472" w:rsidP="00A67472">
          <w:pPr>
            <w:pStyle w:val="3AF359B9F3984323AA8232BFDEAF7F1C"/>
          </w:pPr>
          <w:r w:rsidRPr="006A0A01">
            <w:rPr>
              <w:rStyle w:val="PlaceholderText"/>
              <w:b/>
              <w:bCs/>
              <w:color w:val="000000" w:themeColor="text1"/>
              <w:sz w:val="20"/>
              <w:szCs w:val="20"/>
            </w:rPr>
            <w:t>Please enter Manuscript 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4AA"/>
    <w:rsid w:val="002C0A1D"/>
    <w:rsid w:val="00301D57"/>
    <w:rsid w:val="005D59B7"/>
    <w:rsid w:val="005E41F4"/>
    <w:rsid w:val="006A54AA"/>
    <w:rsid w:val="00942932"/>
    <w:rsid w:val="00A67472"/>
    <w:rsid w:val="00F9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42932"/>
    <w:pPr>
      <w:keepNext/>
      <w:keepLines/>
      <w:numPr>
        <w:ilvl w:val="5"/>
        <w:numId w:val="1"/>
      </w:numPr>
      <w:spacing w:before="40" w:after="200" w:line="271" w:lineRule="auto"/>
      <w:ind w:right="720"/>
      <w:outlineLvl w:val="5"/>
    </w:pPr>
    <w:rPr>
      <w:rFonts w:asciiTheme="majorHAnsi" w:eastAsiaTheme="majorEastAsia" w:hAnsiTheme="majorHAnsi" w:cstheme="majorBidi"/>
      <w:color w:val="1F3763" w:themeColor="accent1" w:themeShade="7F"/>
      <w:sz w:val="28"/>
      <w:szCs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2932"/>
    <w:pPr>
      <w:keepNext/>
      <w:keepLines/>
      <w:numPr>
        <w:ilvl w:val="6"/>
        <w:numId w:val="1"/>
      </w:numPr>
      <w:spacing w:before="40" w:after="200" w:line="271" w:lineRule="auto"/>
      <w:ind w:right="72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2932"/>
    <w:pPr>
      <w:keepNext/>
      <w:keepLines/>
      <w:numPr>
        <w:ilvl w:val="7"/>
        <w:numId w:val="1"/>
      </w:numPr>
      <w:spacing w:before="40" w:after="200" w:line="271" w:lineRule="auto"/>
      <w:ind w:right="720"/>
      <w:outlineLvl w:val="7"/>
    </w:pPr>
    <w:rPr>
      <w:rFonts w:asciiTheme="majorHAnsi" w:eastAsiaTheme="majorEastAsia" w:hAnsiTheme="majorHAnsi" w:cstheme="majorBidi"/>
      <w:color w:val="A5A5A5" w:themeColor="accent3"/>
      <w:sz w:val="21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2932"/>
    <w:pPr>
      <w:keepNext/>
      <w:keepLines/>
      <w:numPr>
        <w:ilvl w:val="8"/>
        <w:numId w:val="1"/>
      </w:numPr>
      <w:spacing w:before="40" w:after="200" w:line="271" w:lineRule="auto"/>
      <w:ind w:right="72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1"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472"/>
    <w:rPr>
      <w:color w:val="808080"/>
    </w:rPr>
  </w:style>
  <w:style w:type="paragraph" w:customStyle="1" w:styleId="133CA160771A46EE9AAC0D5A2E51E97A">
    <w:name w:val="133CA160771A46EE9AAC0D5A2E51E97A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DAA76A2058B44C3988CECF128972D096">
    <w:name w:val="DAA76A2058B44C3988CECF128972D096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EBDA666829204F5083D5FF587E85411A">
    <w:name w:val="EBDA666829204F5083D5FF587E85411A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A8B0583272164A8E867DCBD62F81A14E">
    <w:name w:val="A8B0583272164A8E867DCBD62F81A14E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3BC7D69644D94570BB52481A5BCB2660">
    <w:name w:val="3BC7D69644D94570BB52481A5BCB2660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787C6E34E6DC47CB8BA156A8C597E717">
    <w:name w:val="787C6E34E6DC47CB8BA156A8C597E717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88B1268678DD4F5CB4C1F1A9B36B8D0F">
    <w:name w:val="88B1268678DD4F5CB4C1F1A9B36B8D0F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932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932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932"/>
    <w:rPr>
      <w:rFonts w:asciiTheme="majorHAnsi" w:eastAsiaTheme="majorEastAsia" w:hAnsiTheme="majorHAnsi" w:cstheme="majorBidi"/>
      <w:color w:val="A5A5A5" w:themeColor="accent3"/>
      <w:sz w:val="21"/>
      <w:szCs w:val="21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932"/>
    <w:rPr>
      <w:rFonts w:asciiTheme="majorHAnsi" w:eastAsiaTheme="majorEastAsia" w:hAnsiTheme="majorHAnsi" w:cstheme="majorBidi"/>
      <w:i/>
      <w:iCs/>
      <w:color w:val="A5A5A5" w:themeColor="accent3"/>
      <w:sz w:val="21"/>
      <w:szCs w:val="21"/>
      <w:lang w:val="en-US" w:eastAsia="en-US"/>
    </w:rPr>
  </w:style>
  <w:style w:type="paragraph" w:customStyle="1" w:styleId="7B09874EE3CA4361B0BA695D867E7894">
    <w:name w:val="7B09874EE3CA4361B0BA695D867E7894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1EFEB780E416429385A7214C27EC23BF">
    <w:name w:val="1EFEB780E416429385A7214C27EC23BF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563E1E46E90844F586EC0C933D551B6E">
    <w:name w:val="563E1E46E90844F586EC0C933D551B6E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B6298B46ECCA4D0F9CBD268F2BD236EA">
    <w:name w:val="B6298B46ECCA4D0F9CBD268F2BD236EA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AAE6F9AC60E844508DC068B29E1BD8DF">
    <w:name w:val="AAE6F9AC60E844508DC068B29E1BD8DF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7D962D35E0CE42848481A8064A379F29">
    <w:name w:val="7D962D35E0CE42848481A8064A379F29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042833DB6B2440719733C6E67EE0B398">
    <w:name w:val="042833DB6B2440719733C6E67EE0B398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D9C3627DEC3D4455BA46FAB716276AAB">
    <w:name w:val="D9C3627DEC3D4455BA46FAB716276AAB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9557FFADC2BE4B7493264588C11A1C25">
    <w:name w:val="9557FFADC2BE4B7493264588C11A1C25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760651F3F45446678173DEB8459B839F">
    <w:name w:val="760651F3F45446678173DEB8459B839F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990ED8E89E6B477AA0F63B76C34A831A">
    <w:name w:val="990ED8E89E6B477AA0F63B76C34A831A"/>
    <w:rsid w:val="00A67472"/>
  </w:style>
  <w:style w:type="paragraph" w:customStyle="1" w:styleId="5E4376E4A7A941C59DBDC8523E010282">
    <w:name w:val="5E4376E4A7A941C59DBDC8523E010282"/>
    <w:rsid w:val="00A67472"/>
  </w:style>
  <w:style w:type="paragraph" w:customStyle="1" w:styleId="3AF359B9F3984323AA8232BFDEAF7F1C">
    <w:name w:val="3AF359B9F3984323AA8232BFDEAF7F1C"/>
    <w:rsid w:val="00A67472"/>
  </w:style>
  <w:style w:type="paragraph" w:styleId="FootnoteText">
    <w:name w:val="footnote text"/>
    <w:basedOn w:val="Normal"/>
    <w:link w:val="FootnoteTextChar"/>
    <w:uiPriority w:val="99"/>
    <w:semiHidden/>
    <w:rsid w:val="005D59B7"/>
    <w:pPr>
      <w:spacing w:before="120" w:after="200" w:line="271" w:lineRule="auto"/>
      <w:ind w:right="720"/>
    </w:pPr>
    <w:rPr>
      <w:rFonts w:eastAsiaTheme="minorHAnsi"/>
      <w:sz w:val="18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59B7"/>
    <w:rPr>
      <w:rFonts w:eastAsiaTheme="minorHAnsi"/>
      <w:sz w:val="18"/>
      <w:szCs w:val="20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5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5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4AA"/>
    <w:pPr>
      <w:spacing w:after="200" w:line="271" w:lineRule="auto"/>
      <w:ind w:right="720"/>
    </w:pPr>
    <w:rPr>
      <w:rFonts w:eastAsiaTheme="minorHAnsi"/>
      <w:b/>
      <w:bCs/>
      <w:sz w:val="28"/>
      <w:szCs w:val="24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4AA"/>
    <w:rPr>
      <w:rFonts w:eastAsiaTheme="minorHAnsi"/>
      <w:b/>
      <w:bCs/>
      <w:sz w:val="28"/>
      <w:szCs w:val="24"/>
      <w:lang w:val="en-US" w:eastAsia="en-US"/>
    </w:rPr>
  </w:style>
  <w:style w:type="paragraph" w:styleId="TableofFigures">
    <w:name w:val="table of figures"/>
    <w:basedOn w:val="Normal"/>
    <w:next w:val="Normal"/>
    <w:uiPriority w:val="99"/>
    <w:semiHidden/>
    <w:rsid w:val="006A54AA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eastAsiaTheme="minorHAnsi"/>
      <w:noProof/>
      <w:sz w:val="28"/>
      <w:szCs w:val="28"/>
      <w:lang w:val="en-US" w:eastAsia="en-US"/>
    </w:rPr>
  </w:style>
  <w:style w:type="paragraph" w:customStyle="1" w:styleId="7B7E924FDD234FCC8854B9A16A1B3E1E">
    <w:name w:val="7B7E924FDD234FCC8854B9A16A1B3E1E"/>
    <w:rsid w:val="006A54AA"/>
  </w:style>
  <w:style w:type="paragraph" w:customStyle="1" w:styleId="8C056C6D87E94F0ABE5AC70C1E84F8B4">
    <w:name w:val="8C056C6D87E94F0ABE5AC70C1E84F8B4"/>
    <w:rsid w:val="006A54AA"/>
  </w:style>
  <w:style w:type="paragraph" w:customStyle="1" w:styleId="077A540F8F6941E6A7E99DA7F526E324">
    <w:name w:val="077A540F8F6941E6A7E99DA7F526E324"/>
    <w:rsid w:val="006A54AA"/>
  </w:style>
  <w:style w:type="paragraph" w:customStyle="1" w:styleId="46992731387E43619FA466564521446A">
    <w:name w:val="46992731387E43619FA466564521446A"/>
    <w:rsid w:val="006A54AA"/>
  </w:style>
  <w:style w:type="paragraph" w:customStyle="1" w:styleId="193A423BB2894FE6AA38071B313A57C1">
    <w:name w:val="193A423BB2894FE6AA38071B313A57C1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AA3EE646542A493A8AB5307142166FFB">
    <w:name w:val="AA3EE646542A493A8AB5307142166FFB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58EE4A1E8C6446DBB61AF2647D82664D">
    <w:name w:val="58EE4A1E8C6446DBB61AF2647D82664D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AB773EC43A5A490A835C812C2F4B956B">
    <w:name w:val="AB773EC43A5A490A835C812C2F4B956B"/>
    <w:rsid w:val="00942932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2021-08-23T06:53:00Z</dcterms:created>
  <dcterms:modified xsi:type="dcterms:W3CDTF">2021-08-23T06:55:00Z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