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9D3A8" w14:textId="77777777" w:rsidR="00674866" w:rsidRPr="00036B3F" w:rsidRDefault="000135C2" w:rsidP="002E25B3">
      <w:pPr>
        <w:spacing w:after="0" w:line="240" w:lineRule="auto"/>
        <w:jc w:val="center"/>
        <w:rPr>
          <w:b/>
          <w:sz w:val="24"/>
          <w:szCs w:val="24"/>
        </w:rPr>
      </w:pPr>
      <w:r w:rsidRPr="00036B3F">
        <w:rPr>
          <w:b/>
          <w:sz w:val="24"/>
          <w:szCs w:val="24"/>
        </w:rPr>
        <w:t>PLEASE ADD THE TITLE OF THE ARTICLE HERE WITHOUT IMPROVING THE FORMATTING</w:t>
      </w:r>
    </w:p>
    <w:p w14:paraId="0D39C2A1" w14:textId="77777777" w:rsidR="00C531C8" w:rsidRPr="00036B3F" w:rsidRDefault="00C531C8" w:rsidP="000B751A">
      <w:pPr>
        <w:pStyle w:val="TOLEHOAabstactText"/>
      </w:pPr>
    </w:p>
    <w:p w14:paraId="7BEC51DB" w14:textId="77777777" w:rsidR="000070AE" w:rsidRPr="00036B3F" w:rsidRDefault="00CD78C5" w:rsidP="000135C2">
      <w:pPr>
        <w:autoSpaceDE w:val="0"/>
        <w:autoSpaceDN w:val="0"/>
        <w:adjustRightInd w:val="0"/>
        <w:spacing w:after="0" w:line="240" w:lineRule="auto"/>
        <w:ind w:firstLine="567"/>
        <w:rPr>
          <w:rFonts w:cstheme="minorHAnsi"/>
          <w:vertAlign w:val="superscript"/>
        </w:rPr>
      </w:pPr>
      <w:r w:rsidRPr="00036B3F">
        <w:rPr>
          <w:rFonts w:cstheme="minorHAnsi"/>
        </w:rPr>
        <w:t xml:space="preserve">Author Name and </w:t>
      </w:r>
      <w:proofErr w:type="spellStart"/>
      <w:r w:rsidRPr="00036B3F">
        <w:rPr>
          <w:rFonts w:cstheme="minorHAnsi"/>
        </w:rPr>
        <w:t>Surname</w:t>
      </w:r>
      <w:r w:rsidRPr="00036B3F">
        <w:rPr>
          <w:rFonts w:cstheme="minorHAnsi"/>
          <w:vertAlign w:val="superscript"/>
        </w:rPr>
        <w:t>a</w:t>
      </w:r>
      <w:proofErr w:type="spellEnd"/>
      <w:r w:rsidRPr="00036B3F">
        <w:rPr>
          <w:rFonts w:cstheme="minorHAnsi"/>
          <w:vertAlign w:val="superscript"/>
        </w:rPr>
        <w:t>*</w:t>
      </w:r>
      <w:r w:rsidRPr="00036B3F">
        <w:rPr>
          <w:rFonts w:cstheme="minorHAnsi"/>
        </w:rPr>
        <w:t xml:space="preserve">, Author Name and </w:t>
      </w:r>
      <w:proofErr w:type="spellStart"/>
      <w:r w:rsidRPr="00036B3F">
        <w:rPr>
          <w:rFonts w:cstheme="minorHAnsi"/>
        </w:rPr>
        <w:t>Surname</w:t>
      </w:r>
      <w:r w:rsidRPr="00036B3F">
        <w:rPr>
          <w:rFonts w:cstheme="minorHAnsi"/>
          <w:vertAlign w:val="superscript"/>
        </w:rPr>
        <w:t>b</w:t>
      </w:r>
      <w:proofErr w:type="spellEnd"/>
      <w:r w:rsidRPr="00036B3F">
        <w:rPr>
          <w:rFonts w:cstheme="minorHAnsi"/>
        </w:rPr>
        <w:t xml:space="preserve">, Author Name and </w:t>
      </w:r>
      <w:proofErr w:type="spellStart"/>
      <w:r w:rsidRPr="00036B3F">
        <w:rPr>
          <w:rFonts w:cstheme="minorHAnsi"/>
        </w:rPr>
        <w:t>Surname</w:t>
      </w:r>
      <w:r w:rsidRPr="00036B3F">
        <w:rPr>
          <w:rFonts w:cstheme="minorHAnsi"/>
          <w:vertAlign w:val="superscript"/>
        </w:rPr>
        <w:t>c</w:t>
      </w:r>
      <w:proofErr w:type="spellEnd"/>
    </w:p>
    <w:p w14:paraId="340D47AE" w14:textId="77777777" w:rsidR="000135C2" w:rsidRPr="00036B3F" w:rsidRDefault="000135C2" w:rsidP="000B751A">
      <w:pPr>
        <w:pStyle w:val="TOLEHOAabstactText"/>
        <w:rPr>
          <w:vertAlign w:val="superscript"/>
        </w:rPr>
      </w:pPr>
      <w:r w:rsidRPr="00036B3F">
        <w:rPr>
          <w:vertAlign w:val="superscript"/>
        </w:rPr>
        <w:tab/>
      </w:r>
    </w:p>
    <w:p w14:paraId="7C83A145" w14:textId="77777777" w:rsidR="000135C2" w:rsidRPr="00AA5801" w:rsidRDefault="000135C2" w:rsidP="00AA5801">
      <w:pPr>
        <w:pStyle w:val="TOLEHOAuthornfo"/>
      </w:pPr>
      <w:r w:rsidRPr="00036B3F">
        <w:tab/>
      </w:r>
      <w:r w:rsidRPr="00AA5801">
        <w:t>a</w:t>
      </w:r>
      <w:r w:rsidR="00583084" w:rsidRPr="00AA5801">
        <w:t xml:space="preserve"> </w:t>
      </w:r>
      <w:r w:rsidRPr="00AA5801">
        <w:t xml:space="preserve">University, </w:t>
      </w:r>
      <w:r w:rsidR="00B20A1D" w:rsidRPr="00AA5801">
        <w:t>Country</w:t>
      </w:r>
      <w:r w:rsidRPr="00AA5801">
        <w:t>,</w:t>
      </w:r>
    </w:p>
    <w:p w14:paraId="60CEC3B5" w14:textId="77777777" w:rsidR="000135C2" w:rsidRPr="00AA5801" w:rsidRDefault="00BD3C00" w:rsidP="00AA5801">
      <w:pPr>
        <w:pStyle w:val="TOLEHOAuthornfo"/>
      </w:pPr>
      <w:r w:rsidRPr="00AA5801">
        <w:tab/>
      </w:r>
      <w:r w:rsidR="000135C2" w:rsidRPr="00AA5801">
        <w:t>ORCID: 0000-000</w:t>
      </w:r>
      <w:r w:rsidR="00583084" w:rsidRPr="00AA5801">
        <w:t>0</w:t>
      </w:r>
      <w:r w:rsidR="000135C2" w:rsidRPr="00AA5801">
        <w:t>-</w:t>
      </w:r>
      <w:r w:rsidR="00583084" w:rsidRPr="00AA5801">
        <w:t>0000</w:t>
      </w:r>
      <w:r w:rsidR="000135C2" w:rsidRPr="00AA5801">
        <w:t>-</w:t>
      </w:r>
      <w:r w:rsidR="00583084" w:rsidRPr="00AA5801">
        <w:t>0000</w:t>
      </w:r>
      <w:r w:rsidR="000135C2" w:rsidRPr="00AA5801">
        <w:t xml:space="preserve"> / e-mail: </w:t>
      </w:r>
      <w:hyperlink r:id="rId11" w:history="1">
        <w:r w:rsidR="00062FB6" w:rsidRPr="00AA5801">
          <w:rPr>
            <w:rStyle w:val="Kpr"/>
            <w:color w:val="auto"/>
            <w:u w:val="none"/>
          </w:rPr>
          <w:t>e-mail@anadolu.edu.tr</w:t>
        </w:r>
      </w:hyperlink>
    </w:p>
    <w:p w14:paraId="7736E977" w14:textId="77777777" w:rsidR="00995623" w:rsidRPr="00AA5801" w:rsidRDefault="000135C2" w:rsidP="00AA5801">
      <w:pPr>
        <w:pStyle w:val="TOLEHOAuthornfo"/>
      </w:pPr>
      <w:r w:rsidRPr="00AA5801">
        <w:tab/>
        <w:t>b</w:t>
      </w:r>
      <w:r w:rsidR="00583084" w:rsidRPr="00AA5801">
        <w:t xml:space="preserve"> </w:t>
      </w:r>
      <w:r w:rsidRPr="00AA5801">
        <w:t xml:space="preserve">University, </w:t>
      </w:r>
      <w:r w:rsidR="00B20A1D" w:rsidRPr="00AA5801">
        <w:t>Country</w:t>
      </w:r>
      <w:r w:rsidRPr="00AA5801">
        <w:t>,</w:t>
      </w:r>
    </w:p>
    <w:p w14:paraId="10A77DF5" w14:textId="77777777" w:rsidR="000135C2" w:rsidRPr="00AA5801" w:rsidRDefault="00BD3C00" w:rsidP="00AA5801">
      <w:pPr>
        <w:pStyle w:val="TOLEHOAuthornfo"/>
      </w:pPr>
      <w:r w:rsidRPr="00AA5801">
        <w:tab/>
      </w:r>
      <w:r w:rsidR="000135C2" w:rsidRPr="00AA5801">
        <w:t>ORCID: 0000-000</w:t>
      </w:r>
      <w:r w:rsidR="00995623" w:rsidRPr="00AA5801">
        <w:t>0</w:t>
      </w:r>
      <w:r w:rsidR="000135C2" w:rsidRPr="00AA5801">
        <w:t>-</w:t>
      </w:r>
      <w:r w:rsidR="00995623" w:rsidRPr="00AA5801">
        <w:t>0000</w:t>
      </w:r>
      <w:r w:rsidR="000135C2" w:rsidRPr="00AA5801">
        <w:t>-</w:t>
      </w:r>
      <w:r w:rsidR="00995623" w:rsidRPr="00AA5801">
        <w:t>0000</w:t>
      </w:r>
      <w:r w:rsidR="000135C2" w:rsidRPr="00AA5801">
        <w:t xml:space="preserve"> / e-mail: </w:t>
      </w:r>
      <w:hyperlink r:id="rId12" w:history="1">
        <w:r w:rsidR="00062FB6" w:rsidRPr="00AA5801">
          <w:rPr>
            <w:rStyle w:val="Kpr"/>
            <w:color w:val="auto"/>
            <w:u w:val="none"/>
          </w:rPr>
          <w:t>e-mail@anadolu.edu.tr</w:t>
        </w:r>
      </w:hyperlink>
    </w:p>
    <w:p w14:paraId="0497E012" w14:textId="77777777" w:rsidR="000135C2" w:rsidRPr="00AA5801" w:rsidRDefault="00BD3C00" w:rsidP="00AA5801">
      <w:pPr>
        <w:pStyle w:val="TOLEHOAuthornfo"/>
      </w:pPr>
      <w:r w:rsidRPr="00AA5801">
        <w:tab/>
      </w:r>
      <w:r w:rsidR="000135C2" w:rsidRPr="00AA5801">
        <w:t>c</w:t>
      </w:r>
      <w:r w:rsidR="00583084" w:rsidRPr="00AA5801">
        <w:t xml:space="preserve"> </w:t>
      </w:r>
      <w:r w:rsidR="000135C2" w:rsidRPr="00AA5801">
        <w:t xml:space="preserve">University, </w:t>
      </w:r>
      <w:r w:rsidR="00B20A1D" w:rsidRPr="00AA5801">
        <w:t>Country</w:t>
      </w:r>
      <w:r w:rsidR="000135C2" w:rsidRPr="00AA5801">
        <w:t>,</w:t>
      </w:r>
    </w:p>
    <w:p w14:paraId="517BD1A1" w14:textId="77777777" w:rsidR="000135C2" w:rsidRPr="00AA5801" w:rsidRDefault="00BD3C00" w:rsidP="00AA5801">
      <w:pPr>
        <w:pStyle w:val="TOLEHOAuthornfo"/>
      </w:pPr>
      <w:r w:rsidRPr="00AA5801">
        <w:tab/>
      </w:r>
      <w:r w:rsidR="000135C2" w:rsidRPr="00AA5801">
        <w:t>ORCID: 0000-000</w:t>
      </w:r>
      <w:r w:rsidR="00995623" w:rsidRPr="00AA5801">
        <w:t>0</w:t>
      </w:r>
      <w:r w:rsidR="000135C2" w:rsidRPr="00AA5801">
        <w:t>-</w:t>
      </w:r>
      <w:r w:rsidR="00995623" w:rsidRPr="00AA5801">
        <w:t>0000</w:t>
      </w:r>
      <w:r w:rsidR="000135C2" w:rsidRPr="00AA5801">
        <w:t>-</w:t>
      </w:r>
      <w:r w:rsidR="00995623" w:rsidRPr="00AA5801">
        <w:t>0000</w:t>
      </w:r>
      <w:r w:rsidR="000135C2" w:rsidRPr="00AA5801">
        <w:t xml:space="preserve"> / e-mail: </w:t>
      </w:r>
      <w:hyperlink r:id="rId13" w:history="1">
        <w:r w:rsidR="00062FB6" w:rsidRPr="00AA5801">
          <w:rPr>
            <w:rStyle w:val="Kpr"/>
            <w:color w:val="auto"/>
            <w:u w:val="none"/>
          </w:rPr>
          <w:t>e-mail@anadolu.edu.tr</w:t>
        </w:r>
      </w:hyperlink>
    </w:p>
    <w:p w14:paraId="1625E515" w14:textId="77777777" w:rsidR="0009595F" w:rsidRDefault="0009595F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369399C0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1C5E9CF1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3DA62E54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22D2C975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221C8D5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571AB41D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85647DE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D968E63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3633EB15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050B75CD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2053394E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D054FB3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55146176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34B6464E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477B1A0D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0BDD1262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77F3FC8F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3665FDE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5408E7E2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51CA5E7D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7649301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7D81CB8D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5B053DC6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22C83E7F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16B04491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427EF876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758C0735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6EB13375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454E8F0D" w14:textId="77777777" w:rsidR="003A1CB3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3D59657E" w14:textId="77777777" w:rsidR="003A1CB3" w:rsidRPr="004176FD" w:rsidRDefault="003A1CB3" w:rsidP="000135C2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 w:cs="AdobeArabic-Regular"/>
          <w:sz w:val="20"/>
          <w:szCs w:val="20"/>
        </w:rPr>
      </w:pPr>
    </w:p>
    <w:p w14:paraId="46D21711" w14:textId="77777777" w:rsidR="00BB525E" w:rsidRDefault="00BB525E" w:rsidP="002E25B3">
      <w:pPr>
        <w:spacing w:after="0" w:line="240" w:lineRule="auto"/>
        <w:ind w:left="567" w:right="567"/>
        <w:jc w:val="center"/>
        <w:rPr>
          <w:b/>
          <w:iCs/>
        </w:rPr>
      </w:pPr>
    </w:p>
    <w:p w14:paraId="04CBC91C" w14:textId="77777777" w:rsidR="0009595F" w:rsidRPr="00036B3F" w:rsidRDefault="0009595F" w:rsidP="002E25B3">
      <w:pPr>
        <w:spacing w:after="0" w:line="240" w:lineRule="auto"/>
        <w:ind w:left="567" w:right="567"/>
        <w:jc w:val="center"/>
        <w:rPr>
          <w:b/>
          <w:iCs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1"/>
        <w:gridCol w:w="5751"/>
      </w:tblGrid>
      <w:tr w:rsidR="00811504" w14:paraId="288EB30C" w14:textId="77777777" w:rsidTr="003A1CB3">
        <w:trPr>
          <w:trHeight w:val="1842"/>
        </w:trPr>
        <w:tc>
          <w:tcPr>
            <w:tcW w:w="9072" w:type="dxa"/>
            <w:gridSpan w:val="2"/>
          </w:tcPr>
          <w:p w14:paraId="673648AB" w14:textId="77777777" w:rsidR="00811504" w:rsidRDefault="008D0D26" w:rsidP="002E25B3">
            <w:pPr>
              <w:tabs>
                <w:tab w:val="left" w:pos="330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E430CE7" wp14:editId="6D52FDC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120015</wp:posOffset>
                  </wp:positionV>
                  <wp:extent cx="1083600" cy="1040400"/>
                  <wp:effectExtent l="0" t="0" r="2540" b="7620"/>
                  <wp:wrapSquare wrapText="bothSides"/>
                  <wp:docPr id="8" name="Resim 8" descr="daire, simge, sembol, grafik, kırpıntı çizi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 descr="daire, simge, sembol, grafik, kırpıntı çizim içeren bir resim&#10;&#10;Açıklama otomatik olarak oluşturuldu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3DF2299" wp14:editId="423F16E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5762625" cy="1170569"/>
                      <wp:effectExtent l="0" t="0" r="28575" b="10795"/>
                      <wp:wrapTight wrapText="bothSides">
                        <wp:wrapPolygon edited="0">
                          <wp:start x="0" y="0"/>
                          <wp:lineTo x="0" y="11954"/>
                          <wp:lineTo x="1214" y="16877"/>
                          <wp:lineTo x="1214" y="17580"/>
                          <wp:lineTo x="2285" y="21448"/>
                          <wp:lineTo x="2499" y="21448"/>
                          <wp:lineTo x="3999" y="21448"/>
                          <wp:lineTo x="4213" y="21448"/>
                          <wp:lineTo x="5213" y="17580"/>
                          <wp:lineTo x="21636" y="16525"/>
                          <wp:lineTo x="21636" y="0"/>
                          <wp:lineTo x="0" y="0"/>
                        </wp:wrapPolygon>
                      </wp:wrapTight>
                      <wp:docPr id="19" name="Gr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2625" cy="1170569"/>
                                <a:chOff x="0" y="0"/>
                                <a:chExt cx="5762625" cy="1170569"/>
                              </a:xfrm>
                            </wpg:grpSpPr>
                            <wpg:grpSp>
                              <wpg:cNvPr id="10" name="Grup 10"/>
                              <wpg:cNvGrpSpPr/>
                              <wpg:grpSpPr>
                                <a:xfrm>
                                  <a:off x="0" y="0"/>
                                  <a:ext cx="5762625" cy="888703"/>
                                  <a:chOff x="0" y="0"/>
                                  <a:chExt cx="5762625" cy="888703"/>
                                </a:xfrm>
                              </wpg:grpSpPr>
                              <wps:wsp>
                                <wps:cNvPr id="33" name="Graphic 39"/>
                                <wps:cNvSpPr/>
                                <wps:spPr>
                                  <a:xfrm>
                                    <a:off x="0" y="0"/>
                                    <a:ext cx="5762625" cy="6381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553325" h="1543050">
                                        <a:moveTo>
                                          <a:pt x="0" y="1543050"/>
                                        </a:moveTo>
                                        <a:lnTo>
                                          <a:pt x="7553325" y="1543050"/>
                                        </a:lnTo>
                                        <a:lnTo>
                                          <a:pt x="75533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430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dpi="0" rotWithShape="1"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bodyPr wrap="square" lIns="0" tIns="0" rIns="0" bIns="0" rtlCol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Graphic 40"/>
                                <wps:cNvSpPr/>
                                <wps:spPr>
                                  <a:xfrm>
                                    <a:off x="1352550" y="638175"/>
                                    <a:ext cx="4408162" cy="2505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37835" h="390525">
                                        <a:moveTo>
                                          <a:pt x="0" y="390525"/>
                                        </a:moveTo>
                                        <a:lnTo>
                                          <a:pt x="5537352" y="390525"/>
                                        </a:lnTo>
                                        <a:lnTo>
                                          <a:pt x="553735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05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100000">
                                        <a:schemeClr val="bg2"/>
                                      </a:gs>
                                      <a:gs pos="55000">
                                        <a:schemeClr val="bg2">
                                          <a:lumMod val="25000"/>
                                        </a:schemeClr>
                                      </a:gs>
                                    </a:gsLst>
                                    <a:lin ang="0" scaled="0"/>
                                    <a:tileRect/>
                                  </a:gradFill>
                                  <a:ln>
                                    <a:noFill/>
                                  </a:ln>
                                </wps:spPr>
                                <wps:bodyPr wrap="square" lIns="0" tIns="0" rIns="0" bIns="0" rtlCol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" name="Graphic 43"/>
                              <wps:cNvSpPr/>
                              <wps:spPr>
                                <a:xfrm>
                                  <a:off x="314325" y="114300"/>
                                  <a:ext cx="1102647" cy="1056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3575" h="1933575">
                                      <a:moveTo>
                                        <a:pt x="953325" y="126"/>
                                      </a:moveTo>
                                      <a:lnTo>
                                        <a:pt x="905390" y="574"/>
                                      </a:lnTo>
                                      <a:lnTo>
                                        <a:pt x="857542" y="3479"/>
                                      </a:lnTo>
                                      <a:lnTo>
                                        <a:pt x="809898" y="8818"/>
                                      </a:lnTo>
                                      <a:lnTo>
                                        <a:pt x="762596" y="16586"/>
                                      </a:lnTo>
                                      <a:lnTo>
                                        <a:pt x="715743" y="26762"/>
                                      </a:lnTo>
                                      <a:lnTo>
                                        <a:pt x="669480" y="39319"/>
                                      </a:lnTo>
                                      <a:lnTo>
                                        <a:pt x="623916" y="54214"/>
                                      </a:lnTo>
                                      <a:lnTo>
                                        <a:pt x="579170" y="71424"/>
                                      </a:lnTo>
                                      <a:lnTo>
                                        <a:pt x="535365" y="90893"/>
                                      </a:lnTo>
                                      <a:lnTo>
                                        <a:pt x="492607" y="112572"/>
                                      </a:lnTo>
                                      <a:lnTo>
                                        <a:pt x="451016" y="136415"/>
                                      </a:lnTo>
                                      <a:lnTo>
                                        <a:pt x="410692" y="162344"/>
                                      </a:lnTo>
                                      <a:lnTo>
                                        <a:pt x="371752" y="190304"/>
                                      </a:lnTo>
                                      <a:lnTo>
                                        <a:pt x="334289" y="220217"/>
                                      </a:lnTo>
                                      <a:lnTo>
                                        <a:pt x="298403" y="251999"/>
                                      </a:lnTo>
                                      <a:lnTo>
                                        <a:pt x="281080" y="268566"/>
                                      </a:lnTo>
                                      <a:lnTo>
                                        <a:pt x="264185" y="285572"/>
                                      </a:lnTo>
                                    </a:path>
                                    <a:path w="1933575" h="1933575">
                                      <a:moveTo>
                                        <a:pt x="938212" y="0"/>
                                      </a:moveTo>
                                      <a:lnTo>
                                        <a:pt x="995362" y="0"/>
                                      </a:lnTo>
                                    </a:path>
                                    <a:path w="1933575" h="1933575">
                                      <a:moveTo>
                                        <a:pt x="1669376" y="285572"/>
                                      </a:moveTo>
                                      <a:lnTo>
                                        <a:pt x="1635163" y="251999"/>
                                      </a:lnTo>
                                      <a:lnTo>
                                        <a:pt x="1599272" y="220217"/>
                                      </a:lnTo>
                                      <a:lnTo>
                                        <a:pt x="1561809" y="190304"/>
                                      </a:lnTo>
                                      <a:lnTo>
                                        <a:pt x="1522869" y="162344"/>
                                      </a:lnTo>
                                      <a:lnTo>
                                        <a:pt x="1482550" y="136415"/>
                                      </a:lnTo>
                                      <a:lnTo>
                                        <a:pt x="1440954" y="112572"/>
                                      </a:lnTo>
                                      <a:lnTo>
                                        <a:pt x="1398206" y="90893"/>
                                      </a:lnTo>
                                      <a:lnTo>
                                        <a:pt x="1354391" y="71424"/>
                                      </a:lnTo>
                                      <a:lnTo>
                                        <a:pt x="1309650" y="54214"/>
                                      </a:lnTo>
                                      <a:lnTo>
                                        <a:pt x="1264081" y="39319"/>
                                      </a:lnTo>
                                      <a:lnTo>
                                        <a:pt x="1217820" y="26762"/>
                                      </a:lnTo>
                                      <a:lnTo>
                                        <a:pt x="1170978" y="16586"/>
                                      </a:lnTo>
                                      <a:lnTo>
                                        <a:pt x="1123667" y="8818"/>
                                      </a:lnTo>
                                      <a:lnTo>
                                        <a:pt x="1076032" y="3479"/>
                                      </a:lnTo>
                                      <a:lnTo>
                                        <a:pt x="1028177" y="574"/>
                                      </a:lnTo>
                                      <a:lnTo>
                                        <a:pt x="1004211" y="43"/>
                                      </a:lnTo>
                                      <a:lnTo>
                                        <a:pt x="980236" y="126"/>
                                      </a:lnTo>
                                    </a:path>
                                    <a:path w="1933575" h="1933575">
                                      <a:moveTo>
                                        <a:pt x="264185" y="1648002"/>
                                      </a:moveTo>
                                      <a:lnTo>
                                        <a:pt x="298403" y="1681581"/>
                                      </a:lnTo>
                                      <a:lnTo>
                                        <a:pt x="334289" y="1713369"/>
                                      </a:lnTo>
                                      <a:lnTo>
                                        <a:pt x="371752" y="1743276"/>
                                      </a:lnTo>
                                      <a:lnTo>
                                        <a:pt x="410692" y="1771230"/>
                                      </a:lnTo>
                                      <a:lnTo>
                                        <a:pt x="451016" y="1797164"/>
                                      </a:lnTo>
                                      <a:lnTo>
                                        <a:pt x="492607" y="1821002"/>
                                      </a:lnTo>
                                      <a:lnTo>
                                        <a:pt x="535365" y="1842692"/>
                                      </a:lnTo>
                                      <a:lnTo>
                                        <a:pt x="579170" y="1862162"/>
                                      </a:lnTo>
                                      <a:lnTo>
                                        <a:pt x="623916" y="1879368"/>
                                      </a:lnTo>
                                      <a:lnTo>
                                        <a:pt x="669480" y="1894268"/>
                                      </a:lnTo>
                                      <a:lnTo>
                                        <a:pt x="715743" y="1906825"/>
                                      </a:lnTo>
                                      <a:lnTo>
                                        <a:pt x="762596" y="1917001"/>
                                      </a:lnTo>
                                      <a:lnTo>
                                        <a:pt x="809898" y="1924764"/>
                                      </a:lnTo>
                                      <a:lnTo>
                                        <a:pt x="857542" y="1930107"/>
                                      </a:lnTo>
                                      <a:lnTo>
                                        <a:pt x="905390" y="1933003"/>
                                      </a:lnTo>
                                      <a:lnTo>
                                        <a:pt x="929356" y="1933536"/>
                                      </a:lnTo>
                                      <a:lnTo>
                                        <a:pt x="953325" y="1933460"/>
                                      </a:lnTo>
                                    </a:path>
                                    <a:path w="1933575" h="1933575">
                                      <a:moveTo>
                                        <a:pt x="938212" y="1933575"/>
                                      </a:moveTo>
                                      <a:lnTo>
                                        <a:pt x="995362" y="1933575"/>
                                      </a:lnTo>
                                    </a:path>
                                    <a:path w="1933575" h="1933575">
                                      <a:moveTo>
                                        <a:pt x="980236" y="1933460"/>
                                      </a:moveTo>
                                      <a:lnTo>
                                        <a:pt x="1028177" y="1933003"/>
                                      </a:lnTo>
                                      <a:lnTo>
                                        <a:pt x="1076032" y="1930107"/>
                                      </a:lnTo>
                                      <a:lnTo>
                                        <a:pt x="1123667" y="1924764"/>
                                      </a:lnTo>
                                      <a:lnTo>
                                        <a:pt x="1170978" y="1917001"/>
                                      </a:lnTo>
                                      <a:lnTo>
                                        <a:pt x="1217820" y="1906825"/>
                                      </a:lnTo>
                                      <a:lnTo>
                                        <a:pt x="1264081" y="1894268"/>
                                      </a:lnTo>
                                      <a:lnTo>
                                        <a:pt x="1309650" y="1879368"/>
                                      </a:lnTo>
                                      <a:lnTo>
                                        <a:pt x="1354391" y="1862162"/>
                                      </a:lnTo>
                                      <a:lnTo>
                                        <a:pt x="1398206" y="1842692"/>
                                      </a:lnTo>
                                      <a:lnTo>
                                        <a:pt x="1440954" y="1821002"/>
                                      </a:lnTo>
                                      <a:lnTo>
                                        <a:pt x="1482550" y="1797164"/>
                                      </a:lnTo>
                                      <a:lnTo>
                                        <a:pt x="1522869" y="1771230"/>
                                      </a:lnTo>
                                      <a:lnTo>
                                        <a:pt x="1561809" y="1743276"/>
                                      </a:lnTo>
                                      <a:lnTo>
                                        <a:pt x="1599272" y="1713369"/>
                                      </a:lnTo>
                                      <a:lnTo>
                                        <a:pt x="1635163" y="1681581"/>
                                      </a:lnTo>
                                      <a:lnTo>
                                        <a:pt x="1652486" y="1665010"/>
                                      </a:lnTo>
                                      <a:lnTo>
                                        <a:pt x="1669376" y="1648002"/>
                                      </a:lnTo>
                                    </a:path>
                                    <a:path w="1933575" h="1933575">
                                      <a:moveTo>
                                        <a:pt x="1933448" y="953338"/>
                                      </a:moveTo>
                                      <a:lnTo>
                                        <a:pt x="1933000" y="905397"/>
                                      </a:lnTo>
                                      <a:lnTo>
                                        <a:pt x="1930095" y="857542"/>
                                      </a:lnTo>
                                      <a:lnTo>
                                        <a:pt x="1924756" y="809907"/>
                                      </a:lnTo>
                                      <a:lnTo>
                                        <a:pt x="1916988" y="762596"/>
                                      </a:lnTo>
                                      <a:lnTo>
                                        <a:pt x="1906814" y="715754"/>
                                      </a:lnTo>
                                      <a:lnTo>
                                        <a:pt x="1894268" y="669493"/>
                                      </a:lnTo>
                                      <a:lnTo>
                                        <a:pt x="1879361" y="623924"/>
                                      </a:lnTo>
                                      <a:lnTo>
                                        <a:pt x="1862150" y="579183"/>
                                      </a:lnTo>
                                      <a:lnTo>
                                        <a:pt x="1842681" y="535368"/>
                                      </a:lnTo>
                                      <a:lnTo>
                                        <a:pt x="1821002" y="492620"/>
                                      </a:lnTo>
                                      <a:lnTo>
                                        <a:pt x="1797159" y="451024"/>
                                      </a:lnTo>
                                      <a:lnTo>
                                        <a:pt x="1771230" y="410705"/>
                                      </a:lnTo>
                                      <a:lnTo>
                                        <a:pt x="1743270" y="371765"/>
                                      </a:lnTo>
                                      <a:lnTo>
                                        <a:pt x="1713357" y="334302"/>
                                      </a:lnTo>
                                      <a:lnTo>
                                        <a:pt x="1681575" y="298411"/>
                                      </a:lnTo>
                                      <a:lnTo>
                                        <a:pt x="1665008" y="281088"/>
                                      </a:lnTo>
                                      <a:lnTo>
                                        <a:pt x="1648002" y="264198"/>
                                      </a:lnTo>
                                    </a:path>
                                    <a:path w="1933575" h="1933575">
                                      <a:moveTo>
                                        <a:pt x="1933575" y="938212"/>
                                      </a:moveTo>
                                      <a:lnTo>
                                        <a:pt x="1933575" y="995362"/>
                                      </a:lnTo>
                                    </a:path>
                                    <a:path w="1933575" h="1933575">
                                      <a:moveTo>
                                        <a:pt x="1648002" y="1669389"/>
                                      </a:moveTo>
                                      <a:lnTo>
                                        <a:pt x="1681575" y="1635171"/>
                                      </a:lnTo>
                                      <a:lnTo>
                                        <a:pt x="1713357" y="1599285"/>
                                      </a:lnTo>
                                      <a:lnTo>
                                        <a:pt x="1743270" y="1561822"/>
                                      </a:lnTo>
                                      <a:lnTo>
                                        <a:pt x="1771230" y="1522882"/>
                                      </a:lnTo>
                                      <a:lnTo>
                                        <a:pt x="1797159" y="1482558"/>
                                      </a:lnTo>
                                      <a:lnTo>
                                        <a:pt x="1821002" y="1440967"/>
                                      </a:lnTo>
                                      <a:lnTo>
                                        <a:pt x="1842681" y="1398209"/>
                                      </a:lnTo>
                                      <a:lnTo>
                                        <a:pt x="1862150" y="1354404"/>
                                      </a:lnTo>
                                      <a:lnTo>
                                        <a:pt x="1879361" y="1309658"/>
                                      </a:lnTo>
                                      <a:lnTo>
                                        <a:pt x="1894268" y="1264094"/>
                                      </a:lnTo>
                                      <a:lnTo>
                                        <a:pt x="1906814" y="1217831"/>
                                      </a:lnTo>
                                      <a:lnTo>
                                        <a:pt x="1916988" y="1170978"/>
                                      </a:lnTo>
                                      <a:lnTo>
                                        <a:pt x="1924756" y="1123676"/>
                                      </a:lnTo>
                                      <a:lnTo>
                                        <a:pt x="1930095" y="1076032"/>
                                      </a:lnTo>
                                      <a:lnTo>
                                        <a:pt x="1933000" y="1028184"/>
                                      </a:lnTo>
                                      <a:lnTo>
                                        <a:pt x="1933531" y="1004218"/>
                                      </a:lnTo>
                                      <a:lnTo>
                                        <a:pt x="1933448" y="980249"/>
                                      </a:lnTo>
                                    </a:path>
                                    <a:path w="1933575" h="1933575">
                                      <a:moveTo>
                                        <a:pt x="285572" y="264198"/>
                                      </a:moveTo>
                                      <a:lnTo>
                                        <a:pt x="251993" y="298411"/>
                                      </a:lnTo>
                                      <a:lnTo>
                                        <a:pt x="220205" y="334302"/>
                                      </a:lnTo>
                                      <a:lnTo>
                                        <a:pt x="190298" y="371765"/>
                                      </a:lnTo>
                                      <a:lnTo>
                                        <a:pt x="162344" y="410705"/>
                                      </a:lnTo>
                                      <a:lnTo>
                                        <a:pt x="136410" y="451024"/>
                                      </a:lnTo>
                                      <a:lnTo>
                                        <a:pt x="112572" y="492620"/>
                                      </a:lnTo>
                                      <a:lnTo>
                                        <a:pt x="90882" y="535368"/>
                                      </a:lnTo>
                                      <a:lnTo>
                                        <a:pt x="71412" y="579183"/>
                                      </a:lnTo>
                                      <a:lnTo>
                                        <a:pt x="54206" y="623924"/>
                                      </a:lnTo>
                                      <a:lnTo>
                                        <a:pt x="39306" y="669493"/>
                                      </a:lnTo>
                                      <a:lnTo>
                                        <a:pt x="26754" y="715754"/>
                                      </a:lnTo>
                                      <a:lnTo>
                                        <a:pt x="16573" y="762596"/>
                                      </a:lnTo>
                                      <a:lnTo>
                                        <a:pt x="8810" y="809907"/>
                                      </a:lnTo>
                                      <a:lnTo>
                                        <a:pt x="3467" y="857542"/>
                                      </a:lnTo>
                                      <a:lnTo>
                                        <a:pt x="571" y="905397"/>
                                      </a:lnTo>
                                      <a:lnTo>
                                        <a:pt x="38" y="929363"/>
                                      </a:lnTo>
                                      <a:lnTo>
                                        <a:pt x="114" y="953338"/>
                                      </a:lnTo>
                                    </a:path>
                                    <a:path w="1933575" h="1933575">
                                      <a:moveTo>
                                        <a:pt x="0" y="938212"/>
                                      </a:moveTo>
                                      <a:lnTo>
                                        <a:pt x="0" y="995362"/>
                                      </a:lnTo>
                                    </a:path>
                                    <a:path w="1933575" h="1933575">
                                      <a:moveTo>
                                        <a:pt x="114" y="980249"/>
                                      </a:moveTo>
                                      <a:lnTo>
                                        <a:pt x="571" y="1028184"/>
                                      </a:lnTo>
                                      <a:lnTo>
                                        <a:pt x="3467" y="1076032"/>
                                      </a:lnTo>
                                      <a:lnTo>
                                        <a:pt x="8810" y="1123676"/>
                                      </a:lnTo>
                                      <a:lnTo>
                                        <a:pt x="16573" y="1170978"/>
                                      </a:lnTo>
                                      <a:lnTo>
                                        <a:pt x="26754" y="1217831"/>
                                      </a:lnTo>
                                      <a:lnTo>
                                        <a:pt x="39306" y="1264094"/>
                                      </a:lnTo>
                                      <a:lnTo>
                                        <a:pt x="54206" y="1309658"/>
                                      </a:lnTo>
                                      <a:lnTo>
                                        <a:pt x="71412" y="1354404"/>
                                      </a:lnTo>
                                      <a:lnTo>
                                        <a:pt x="90882" y="1398209"/>
                                      </a:lnTo>
                                      <a:lnTo>
                                        <a:pt x="112572" y="1440967"/>
                                      </a:lnTo>
                                      <a:lnTo>
                                        <a:pt x="136410" y="1482558"/>
                                      </a:lnTo>
                                      <a:lnTo>
                                        <a:pt x="162344" y="1522882"/>
                                      </a:lnTo>
                                      <a:lnTo>
                                        <a:pt x="190298" y="1561822"/>
                                      </a:lnTo>
                                      <a:lnTo>
                                        <a:pt x="220205" y="1599285"/>
                                      </a:lnTo>
                                      <a:lnTo>
                                        <a:pt x="251993" y="1635171"/>
                                      </a:lnTo>
                                      <a:lnTo>
                                        <a:pt x="268564" y="1652494"/>
                                      </a:lnTo>
                                      <a:lnTo>
                                        <a:pt x="285572" y="1669389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8852CD" id="Grup 19" o:spid="_x0000_s1026" style="position:absolute;margin-left:-5.4pt;margin-top:0;width:453.75pt;height:92.15pt;z-index:251664384" coordsize="57626,11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">
                      <v:group id="Grup 10" o:spid="_x0000_s1027" style="position:absolute;width:57626;height:8887" coordsize="57626,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Graphic 39" o:spid="_x0000_s1028" style="position:absolute;width:57626;height:6381;visibility:visible;mso-wrap-style:square;v-text-anchor:top" coordsize="7553325,154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" path="m,1543050r7553325,l7553325,,,,,1543050xe" strokecolor="#a5a5a5 [2092]">
                          <v:fill r:id="rId16" o:title="" recolor="t" rotate="t" type="frame"/>
                          <v:path arrowok="t"/>
                        </v:shape>
                        <v:shape id="Graphic 40" o:spid="_x0000_s1029" style="position:absolute;left:13525;top:6381;width:44082;height:2506;visibility:visible;mso-wrap-style:square;v-text-anchor:top" coordsize="553783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" path="m,390525r5537352,l5537352,,,,,390525xe" fillcolor="#393737 [814]" stroked="f">
                          <v:fill color2="#e7e6e6 [3214]" rotate="t" angle="90" colors="0 #3b3838;36045f #3b3838" focus="100%" type="gradient">
                            <o:fill v:ext="view" type="gradientUnscaled"/>
                          </v:fill>
                          <v:path arrowok="t"/>
                        </v:shape>
                      </v:group>
                      <v:shape id="Graphic 43" o:spid="_x0000_s1030" style="position:absolute;left:3143;top:1143;width:11026;height:10562;visibility:visible;mso-wrap-style:square;v-text-anchor:top" coordsize="193357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" path="m953325,126l905390,574,857542,3479,809898,8818r-47302,7768l715743,26762,669480,39319,623916,54214,579170,71424,535365,90893r-42758,21679l451016,136415r-40324,25929l371752,190304r-37463,29913l298403,251999r-17323,16567l264185,285572em938212,r57150,em1669376,285572r-34213,-33573l1599272,220217r-37463,-29913l1522869,162344r-40319,-25929l1440954,112572,1398206,90893,1354391,71424,1309650,54214,1264081,39319,1217820,26762,1170978,16586,1123667,8818,1076032,3479,1028177,574,1004211,43r-23975,83em264185,1648002r34218,33579l334289,1713369r37463,29907l410692,1771230r40324,25934l492607,1821002r42758,21690l579170,1862162r44746,17206l669480,1894268r46263,12557l762596,1917001r47302,7763l857542,1930107r47848,2896l929356,1933536r23969,-76em938212,1933575r57150,em980236,1933460r47941,-457l1076032,1930107r47635,-5343l1170978,1917001r46842,-10176l1264081,1894268r45569,-14900l1354391,1862162r43815,-19470l1440954,1821002r41596,-23838l1522869,1771230r38940,-27954l1599272,1713369r35891,-31788l1652486,1665010r16890,-17008em1933448,953338r-448,-47941l1930095,857542r-5339,-47635l1916988,762596r-10174,-46842l1894268,669493r-14907,-45569l1862150,579183r-19469,-43815l1821002,492620r-23843,-41596l1771230,410705r-27960,-38940l1713357,334302r-31782,-35891l1665008,281088r-17006,-16890em1933575,938212r,57150em1648002,1669389r33573,-34218l1713357,1599285r29913,-37463l1771230,1522882r25929,-40324l1821002,1440967r21679,-42758l1862150,1354404r17211,-44746l1894268,1264094r12546,-46263l1916988,1170978r7768,-47302l1930095,1076032r2905,-47848l1933531,1004218r-83,-23969em285572,264198r-33579,34213l220205,334302r-29907,37463l162344,410705r-25934,40319l112572,492620,90882,535368,71412,579183,54206,623924,39306,669493,26754,715754,16573,762596,8810,809907,3467,857542,571,905397,38,929363r76,23975em,938212r,57150em114,980249r457,47935l3467,1076032r5343,47644l16573,1170978r10181,46853l39306,1264094r14900,45564l71412,1354404r19470,43805l112572,1440967r23838,41591l162344,1522882r27954,38940l220205,1599285r31788,35886l268564,1652494r17008,16895e" filled="f" strokecolor="#0d0d0d [3069]" strokeweight="3pt">
                        <v:stroke joinstyle="miter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514EE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5F9004" wp14:editId="32249DFB">
                      <wp:simplePos x="0" y="0"/>
                      <wp:positionH relativeFrom="column">
                        <wp:posOffset>1716239</wp:posOffset>
                      </wp:positionH>
                      <wp:positionV relativeFrom="paragraph">
                        <wp:posOffset>291837</wp:posOffset>
                      </wp:positionV>
                      <wp:extent cx="3659203" cy="446668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47" name="Text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9203" cy="4466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EE24C" w14:textId="77777777" w:rsidR="00811504" w:rsidRPr="00463986" w:rsidRDefault="00811504" w:rsidP="00811504">
                                  <w:pPr>
                                    <w:rPr>
                                      <w:rFonts w:ascii="Trebuchet MS"/>
                                      <w:b/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>Author Name</w:t>
                                  </w:r>
                                  <w:r w:rsid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>and</w:t>
                                  </w:r>
                                  <w:proofErr w:type="spellEnd"/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>Surname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5F90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5" o:spid="_x0000_s1026" type="#_x0000_t202" style="position:absolute;left:0;text-align:left;margin-left:135.15pt;margin-top:23pt;width:288.15pt;height:3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" filled="f" stroked="f">
                      <v:textbox inset="0,0,0,0">
                        <w:txbxContent>
                          <w:p w14:paraId="554EE24C" w14:textId="77777777" w:rsidR="00811504" w:rsidRPr="00463986" w:rsidRDefault="00811504" w:rsidP="00811504">
                            <w:pPr>
                              <w:rPr>
                                <w:rFonts w:ascii="Trebuchet MS"/>
                                <w:b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>Author Name</w:t>
                            </w:r>
                            <w:r w:rsid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>and</w:t>
                            </w:r>
                            <w:proofErr w:type="spellEnd"/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>Surname</w:t>
                            </w:r>
                            <w:proofErr w:type="spell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14EE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CD6653" wp14:editId="7FDB4435">
                      <wp:simplePos x="0" y="0"/>
                      <wp:positionH relativeFrom="column">
                        <wp:posOffset>1716239</wp:posOffset>
                      </wp:positionH>
                      <wp:positionV relativeFrom="paragraph">
                        <wp:posOffset>651717</wp:posOffset>
                      </wp:positionV>
                      <wp:extent cx="3211362" cy="190909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48" name="Text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1362" cy="1909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2F628" w14:textId="77777777" w:rsidR="00811504" w:rsidRPr="00463986" w:rsidRDefault="00811504" w:rsidP="00811504">
                                  <w:pPr>
                                    <w:spacing w:before="1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tr-TR"/>
                                    </w:rPr>
                                  </w:pPr>
                                  <w:r w:rsidRPr="00463986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  <w:w w:val="105"/>
                                      <w:sz w:val="24"/>
                                      <w:szCs w:val="24"/>
                                      <w:lang w:val="tr-TR"/>
                                    </w:rPr>
                                    <w:t>ORCID: 0000-0000-0000-0000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CD6653" id="Textbox 46" o:spid="_x0000_s1027" type="#_x0000_t202" style="position:absolute;left:0;text-align:left;margin-left:135.15pt;margin-top:51.3pt;width:252.85pt;height:1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" filled="f" stroked="f">
                      <v:textbox inset="0,0,0,0">
                        <w:txbxContent>
                          <w:p w14:paraId="6092F628" w14:textId="77777777" w:rsidR="00811504" w:rsidRPr="00463986" w:rsidRDefault="00811504" w:rsidP="00811504">
                            <w:pPr>
                              <w:spacing w:before="1"/>
                              <w:rPr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463986">
                              <w:rPr>
                                <w:b/>
                                <w:bCs/>
                                <w:color w:val="FFFFFF"/>
                                <w:spacing w:val="-4"/>
                                <w:w w:val="105"/>
                                <w:sz w:val="24"/>
                                <w:szCs w:val="24"/>
                                <w:lang w:val="tr-TR"/>
                              </w:rPr>
                              <w:t>ORCID: 0000-0000-0000-0000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811504" w14:paraId="50A1DC7C" w14:textId="77777777" w:rsidTr="003A1CB3">
        <w:trPr>
          <w:trHeight w:val="841"/>
        </w:trPr>
        <w:tc>
          <w:tcPr>
            <w:tcW w:w="3027" w:type="dxa"/>
          </w:tcPr>
          <w:p w14:paraId="05778E8E" w14:textId="77777777" w:rsidR="00811504" w:rsidRPr="002F1CA7" w:rsidRDefault="00426522" w:rsidP="00811504">
            <w:pPr>
              <w:pStyle w:val="Balk1"/>
              <w:numPr>
                <w:ilvl w:val="0"/>
                <w:numId w:val="0"/>
              </w:numPr>
              <w:spacing w:before="156"/>
              <w:rPr>
                <w:spacing w:val="-2"/>
                <w:w w:val="110"/>
                <w:sz w:val="28"/>
                <w:szCs w:val="28"/>
              </w:rPr>
            </w:pPr>
            <w:r w:rsidRPr="002F1CA7">
              <w:rPr>
                <w:sz w:val="28"/>
                <w:szCs w:val="28"/>
              </w:rPr>
              <w:t>C</w:t>
            </w:r>
            <w:r w:rsidRPr="002F1CA7">
              <w:rPr>
                <w:w w:val="105"/>
                <w:sz w:val="28"/>
                <w:szCs w:val="28"/>
              </w:rPr>
              <w:t>ONTACT DETAILS</w:t>
            </w:r>
          </w:p>
          <w:p w14:paraId="56A4A418" w14:textId="77777777" w:rsidR="00811504" w:rsidRPr="00233D9C" w:rsidRDefault="000C1E74" w:rsidP="00811504">
            <w:pPr>
              <w:rPr>
                <w:sz w:val="20"/>
                <w:szCs w:val="20"/>
              </w:rPr>
            </w:pPr>
            <w:r w:rsidRPr="00233D9C">
              <w:rPr>
                <w:sz w:val="20"/>
                <w:szCs w:val="20"/>
              </w:rPr>
              <w:t>E</w:t>
            </w:r>
            <w:r w:rsidR="00811504" w:rsidRPr="00233D9C">
              <w:rPr>
                <w:sz w:val="20"/>
                <w:szCs w:val="20"/>
              </w:rPr>
              <w:t>-mail</w:t>
            </w:r>
          </w:p>
          <w:p w14:paraId="053803A4" w14:textId="77777777" w:rsidR="00811504" w:rsidRPr="00811504" w:rsidRDefault="000C1E74" w:rsidP="00811504">
            <w:r w:rsidRPr="00233D9C">
              <w:rPr>
                <w:sz w:val="20"/>
                <w:szCs w:val="20"/>
              </w:rPr>
              <w:t>Address</w:t>
            </w:r>
          </w:p>
        </w:tc>
        <w:tc>
          <w:tcPr>
            <w:tcW w:w="6045" w:type="dxa"/>
          </w:tcPr>
          <w:p w14:paraId="50F052AA" w14:textId="77777777" w:rsidR="00EC18BA" w:rsidRDefault="00EC18BA" w:rsidP="00EC18BA">
            <w:pPr>
              <w:pStyle w:val="Balk1"/>
              <w:numPr>
                <w:ilvl w:val="0"/>
                <w:numId w:val="0"/>
              </w:numPr>
              <w:spacing w:before="1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BIOGRAPHY</w:t>
            </w:r>
          </w:p>
          <w:p w14:paraId="2EA0246B" w14:textId="77777777" w:rsidR="00811504" w:rsidRPr="00EC18BA" w:rsidRDefault="002F1CA7" w:rsidP="00EC18BA">
            <w:pPr>
              <w:pStyle w:val="Balk1"/>
              <w:numPr>
                <w:ilvl w:val="0"/>
                <w:numId w:val="0"/>
              </w:numPr>
              <w:spacing w:before="156"/>
              <w:rPr>
                <w:spacing w:val="-2"/>
                <w:w w:val="110"/>
                <w:sz w:val="28"/>
                <w:szCs w:val="28"/>
              </w:rPr>
            </w:pP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 short biography</w:t>
            </w:r>
            <w:r w:rsidR="00BE52EE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, short biography, 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 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 w:rsidR="00BE52EE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="00EC18BA"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 short biography, short biography, short biography, short biography, short biography, short biography,</w:t>
            </w:r>
          </w:p>
        </w:tc>
      </w:tr>
    </w:tbl>
    <w:p w14:paraId="6C94630D" w14:textId="77777777" w:rsidR="004176FD" w:rsidRDefault="004176FD" w:rsidP="002E25B3">
      <w:pPr>
        <w:tabs>
          <w:tab w:val="left" w:pos="3300"/>
        </w:tabs>
        <w:spacing w:after="0" w:line="240" w:lineRule="auto"/>
        <w:jc w:val="both"/>
        <w:rPr>
          <w:rFonts w:cstheme="minorHAnsi"/>
        </w:rPr>
      </w:pPr>
    </w:p>
    <w:p w14:paraId="13A8DA0B" w14:textId="77777777" w:rsidR="004176FD" w:rsidRDefault="004176FD" w:rsidP="002E25B3">
      <w:pPr>
        <w:tabs>
          <w:tab w:val="left" w:pos="3300"/>
        </w:tabs>
        <w:spacing w:after="0" w:line="240" w:lineRule="auto"/>
        <w:jc w:val="both"/>
        <w:rPr>
          <w:rFonts w:cs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6045"/>
      </w:tblGrid>
      <w:tr w:rsidR="0029524F" w14:paraId="50AE6001" w14:textId="77777777" w:rsidTr="0029524F">
        <w:trPr>
          <w:trHeight w:val="1842"/>
        </w:trPr>
        <w:tc>
          <w:tcPr>
            <w:tcW w:w="9062" w:type="dxa"/>
            <w:gridSpan w:val="2"/>
          </w:tcPr>
          <w:p w14:paraId="4FC19643" w14:textId="77777777" w:rsidR="0029524F" w:rsidRDefault="00F44E02" w:rsidP="009C7F0A">
            <w:pPr>
              <w:tabs>
                <w:tab w:val="left" w:pos="330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9D49F17" wp14:editId="0CE7F65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5762625" cy="888703"/>
                      <wp:effectExtent l="0" t="0" r="28575" b="26035"/>
                      <wp:wrapTight wrapText="bothSides">
                        <wp:wrapPolygon edited="0">
                          <wp:start x="0" y="0"/>
                          <wp:lineTo x="0" y="15748"/>
                          <wp:lineTo x="4927" y="21770"/>
                          <wp:lineTo x="21636" y="21770"/>
                          <wp:lineTo x="21636" y="0"/>
                          <wp:lineTo x="0" y="0"/>
                        </wp:wrapPolygon>
                      </wp:wrapTight>
                      <wp:docPr id="20" name="Gr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2625" cy="888703"/>
                                <a:chOff x="0" y="0"/>
                                <a:chExt cx="5762625" cy="888703"/>
                              </a:xfrm>
                            </wpg:grpSpPr>
                            <wps:wsp>
                              <wps:cNvPr id="13" name="Graphic 39"/>
                              <wps:cNvSpPr/>
                              <wps:spPr>
                                <a:xfrm>
                                  <a:off x="0" y="0"/>
                                  <a:ext cx="5762625" cy="63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3325" h="1543050">
                                      <a:moveTo>
                                        <a:pt x="0" y="1543050"/>
                                      </a:moveTo>
                                      <a:lnTo>
                                        <a:pt x="7553325" y="1543050"/>
                                      </a:lnTo>
                                      <a:lnTo>
                                        <a:pt x="75533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4305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5"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40"/>
                              <wps:cNvSpPr/>
                              <wps:spPr>
                                <a:xfrm>
                                  <a:off x="1343025" y="638175"/>
                                  <a:ext cx="4408162" cy="25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37835" h="390525">
                                      <a:moveTo>
                                        <a:pt x="0" y="390525"/>
                                      </a:moveTo>
                                      <a:lnTo>
                                        <a:pt x="5537352" y="390525"/>
                                      </a:lnTo>
                                      <a:lnTo>
                                        <a:pt x="55373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2"/>
                                    </a:gs>
                                    <a:gs pos="55000">
                                      <a:schemeClr val="bg2">
                                        <a:lumMod val="25000"/>
                                      </a:schemeClr>
                                    </a:gs>
                                  </a:gsLst>
                                  <a:lin ang="10800000" scaled="1"/>
                                </a:gradFill>
                                <a:ln>
                                  <a:solidFill>
                                    <a:srgbClr val="4472C4">
                                      <a:lumMod val="75000"/>
                                    </a:srgbClr>
                                  </a:solidFill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4CE41" id="Grup 20" o:spid="_x0000_s1026" style="position:absolute;margin-left:-5.4pt;margin-top:0;width:453.75pt;height:70pt;z-index:251671552" coordsize="57626,88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">
                      <v:shape id="Graphic 39" o:spid="_x0000_s1027" style="position:absolute;width:57626;height:6381;visibility:visible;mso-wrap-style:square;v-text-anchor:top" coordsize="7553325,154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" path="m,1543050r7553325,l7553325,,,,,1543050xe" strokecolor="#a6a6a6">
                        <v:fill r:id="rId16" o:title="" recolor="t" rotate="t" type="frame"/>
                        <v:path arrowok="t"/>
                      </v:shape>
                      <v:shape id="Graphic 40" o:spid="_x0000_s1028" style="position:absolute;left:13430;top:6381;width:44081;height:2506;visibility:visible;mso-wrap-style:square;v-text-anchor:top" coordsize="553783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" path="m,390525r5537352,l5537352,,,,,390525xe" fillcolor="#e7e6e6 [3214]" strokecolor="#2f5597">
                        <v:fill color2="#393737 [814]" angle="270" colors="0 #e7e6e6;36045f #3b3838" focus="100%" type="gradient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514EED">
              <w:rPr>
                <w:rFonts w:cs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39E16DC6" wp14:editId="183D116F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124460</wp:posOffset>
                  </wp:positionV>
                  <wp:extent cx="1083436" cy="1039101"/>
                  <wp:effectExtent l="0" t="0" r="2540" b="8890"/>
                  <wp:wrapSquare wrapText="bothSides"/>
                  <wp:docPr id="9" name="Resim 9" descr="daire, simge, sembol, grafik, kırpıntı çizi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sim 8" descr="daire, simge, sembol, grafik, kırpıntı çizim içeren bir resim&#10;&#10;Açıklama otomatik olarak oluşturuldu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36" cy="103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4EE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D29441" wp14:editId="1E8E8604">
                      <wp:simplePos x="0" y="0"/>
                      <wp:positionH relativeFrom="column">
                        <wp:posOffset>238249</wp:posOffset>
                      </wp:positionH>
                      <wp:positionV relativeFrom="paragraph">
                        <wp:posOffset>113401</wp:posOffset>
                      </wp:positionV>
                      <wp:extent cx="1102647" cy="1056269"/>
                      <wp:effectExtent l="19050" t="19050" r="21590" b="10795"/>
                      <wp:wrapTight wrapText="bothSides">
                        <wp:wrapPolygon edited="0">
                          <wp:start x="7092" y="-390"/>
                          <wp:lineTo x="4853" y="-390"/>
                          <wp:lineTo x="-373" y="3897"/>
                          <wp:lineTo x="-373" y="15197"/>
                          <wp:lineTo x="1493" y="18314"/>
                          <wp:lineTo x="1493" y="18704"/>
                          <wp:lineTo x="6346" y="21431"/>
                          <wp:lineTo x="6719" y="21431"/>
                          <wp:lineTo x="14558" y="21431"/>
                          <wp:lineTo x="14931" y="21431"/>
                          <wp:lineTo x="19783" y="18314"/>
                          <wp:lineTo x="20157" y="18314"/>
                          <wp:lineTo x="21650" y="12859"/>
                          <wp:lineTo x="21650" y="4286"/>
                          <wp:lineTo x="16051" y="-390"/>
                          <wp:lineTo x="14184" y="-390"/>
                          <wp:lineTo x="7092" y="-390"/>
                        </wp:wrapPolygon>
                      </wp:wrapTight>
                      <wp:docPr id="16" name="Graphic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647" cy="10562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3575" h="1933575">
                                    <a:moveTo>
                                      <a:pt x="953325" y="126"/>
                                    </a:moveTo>
                                    <a:lnTo>
                                      <a:pt x="905390" y="574"/>
                                    </a:lnTo>
                                    <a:lnTo>
                                      <a:pt x="857542" y="3479"/>
                                    </a:lnTo>
                                    <a:lnTo>
                                      <a:pt x="809898" y="8818"/>
                                    </a:lnTo>
                                    <a:lnTo>
                                      <a:pt x="762596" y="16586"/>
                                    </a:lnTo>
                                    <a:lnTo>
                                      <a:pt x="715743" y="26762"/>
                                    </a:lnTo>
                                    <a:lnTo>
                                      <a:pt x="669480" y="39319"/>
                                    </a:lnTo>
                                    <a:lnTo>
                                      <a:pt x="623916" y="54214"/>
                                    </a:lnTo>
                                    <a:lnTo>
                                      <a:pt x="579170" y="71424"/>
                                    </a:lnTo>
                                    <a:lnTo>
                                      <a:pt x="535365" y="90893"/>
                                    </a:lnTo>
                                    <a:lnTo>
                                      <a:pt x="492607" y="112572"/>
                                    </a:lnTo>
                                    <a:lnTo>
                                      <a:pt x="451016" y="136415"/>
                                    </a:lnTo>
                                    <a:lnTo>
                                      <a:pt x="410692" y="162344"/>
                                    </a:lnTo>
                                    <a:lnTo>
                                      <a:pt x="371752" y="190304"/>
                                    </a:lnTo>
                                    <a:lnTo>
                                      <a:pt x="334289" y="220217"/>
                                    </a:lnTo>
                                    <a:lnTo>
                                      <a:pt x="298403" y="251999"/>
                                    </a:lnTo>
                                    <a:lnTo>
                                      <a:pt x="281080" y="268566"/>
                                    </a:lnTo>
                                    <a:lnTo>
                                      <a:pt x="264185" y="285572"/>
                                    </a:lnTo>
                                  </a:path>
                                  <a:path w="1933575" h="1933575">
                                    <a:moveTo>
                                      <a:pt x="938212" y="0"/>
                                    </a:moveTo>
                                    <a:lnTo>
                                      <a:pt x="995362" y="0"/>
                                    </a:lnTo>
                                  </a:path>
                                  <a:path w="1933575" h="1933575">
                                    <a:moveTo>
                                      <a:pt x="1669376" y="285572"/>
                                    </a:moveTo>
                                    <a:lnTo>
                                      <a:pt x="1635163" y="251999"/>
                                    </a:lnTo>
                                    <a:lnTo>
                                      <a:pt x="1599272" y="220217"/>
                                    </a:lnTo>
                                    <a:lnTo>
                                      <a:pt x="1561809" y="190304"/>
                                    </a:lnTo>
                                    <a:lnTo>
                                      <a:pt x="1522869" y="162344"/>
                                    </a:lnTo>
                                    <a:lnTo>
                                      <a:pt x="1482550" y="136415"/>
                                    </a:lnTo>
                                    <a:lnTo>
                                      <a:pt x="1440954" y="112572"/>
                                    </a:lnTo>
                                    <a:lnTo>
                                      <a:pt x="1398206" y="90893"/>
                                    </a:lnTo>
                                    <a:lnTo>
                                      <a:pt x="1354391" y="71424"/>
                                    </a:lnTo>
                                    <a:lnTo>
                                      <a:pt x="1309650" y="54214"/>
                                    </a:lnTo>
                                    <a:lnTo>
                                      <a:pt x="1264081" y="39319"/>
                                    </a:lnTo>
                                    <a:lnTo>
                                      <a:pt x="1217820" y="26762"/>
                                    </a:lnTo>
                                    <a:lnTo>
                                      <a:pt x="1170978" y="16586"/>
                                    </a:lnTo>
                                    <a:lnTo>
                                      <a:pt x="1123667" y="8818"/>
                                    </a:lnTo>
                                    <a:lnTo>
                                      <a:pt x="1076032" y="3479"/>
                                    </a:lnTo>
                                    <a:lnTo>
                                      <a:pt x="1028177" y="574"/>
                                    </a:lnTo>
                                    <a:lnTo>
                                      <a:pt x="1004211" y="43"/>
                                    </a:lnTo>
                                    <a:lnTo>
                                      <a:pt x="980236" y="126"/>
                                    </a:lnTo>
                                  </a:path>
                                  <a:path w="1933575" h="1933575">
                                    <a:moveTo>
                                      <a:pt x="264185" y="1648002"/>
                                    </a:moveTo>
                                    <a:lnTo>
                                      <a:pt x="298403" y="1681581"/>
                                    </a:lnTo>
                                    <a:lnTo>
                                      <a:pt x="334289" y="1713369"/>
                                    </a:lnTo>
                                    <a:lnTo>
                                      <a:pt x="371752" y="1743276"/>
                                    </a:lnTo>
                                    <a:lnTo>
                                      <a:pt x="410692" y="1771230"/>
                                    </a:lnTo>
                                    <a:lnTo>
                                      <a:pt x="451016" y="1797164"/>
                                    </a:lnTo>
                                    <a:lnTo>
                                      <a:pt x="492607" y="1821002"/>
                                    </a:lnTo>
                                    <a:lnTo>
                                      <a:pt x="535365" y="1842692"/>
                                    </a:lnTo>
                                    <a:lnTo>
                                      <a:pt x="579170" y="1862162"/>
                                    </a:lnTo>
                                    <a:lnTo>
                                      <a:pt x="623916" y="1879368"/>
                                    </a:lnTo>
                                    <a:lnTo>
                                      <a:pt x="669480" y="1894268"/>
                                    </a:lnTo>
                                    <a:lnTo>
                                      <a:pt x="715743" y="1906825"/>
                                    </a:lnTo>
                                    <a:lnTo>
                                      <a:pt x="762596" y="1917001"/>
                                    </a:lnTo>
                                    <a:lnTo>
                                      <a:pt x="809898" y="1924764"/>
                                    </a:lnTo>
                                    <a:lnTo>
                                      <a:pt x="857542" y="1930107"/>
                                    </a:lnTo>
                                    <a:lnTo>
                                      <a:pt x="905390" y="1933003"/>
                                    </a:lnTo>
                                    <a:lnTo>
                                      <a:pt x="929356" y="1933536"/>
                                    </a:lnTo>
                                    <a:lnTo>
                                      <a:pt x="953325" y="1933460"/>
                                    </a:lnTo>
                                  </a:path>
                                  <a:path w="1933575" h="1933575">
                                    <a:moveTo>
                                      <a:pt x="938212" y="1933575"/>
                                    </a:moveTo>
                                    <a:lnTo>
                                      <a:pt x="995362" y="1933575"/>
                                    </a:lnTo>
                                  </a:path>
                                  <a:path w="1933575" h="1933575">
                                    <a:moveTo>
                                      <a:pt x="980236" y="1933460"/>
                                    </a:moveTo>
                                    <a:lnTo>
                                      <a:pt x="1028177" y="1933003"/>
                                    </a:lnTo>
                                    <a:lnTo>
                                      <a:pt x="1076032" y="1930107"/>
                                    </a:lnTo>
                                    <a:lnTo>
                                      <a:pt x="1123667" y="1924764"/>
                                    </a:lnTo>
                                    <a:lnTo>
                                      <a:pt x="1170978" y="1917001"/>
                                    </a:lnTo>
                                    <a:lnTo>
                                      <a:pt x="1217820" y="1906825"/>
                                    </a:lnTo>
                                    <a:lnTo>
                                      <a:pt x="1264081" y="1894268"/>
                                    </a:lnTo>
                                    <a:lnTo>
                                      <a:pt x="1309650" y="1879368"/>
                                    </a:lnTo>
                                    <a:lnTo>
                                      <a:pt x="1354391" y="1862162"/>
                                    </a:lnTo>
                                    <a:lnTo>
                                      <a:pt x="1398206" y="1842692"/>
                                    </a:lnTo>
                                    <a:lnTo>
                                      <a:pt x="1440954" y="1821002"/>
                                    </a:lnTo>
                                    <a:lnTo>
                                      <a:pt x="1482550" y="1797164"/>
                                    </a:lnTo>
                                    <a:lnTo>
                                      <a:pt x="1522869" y="1771230"/>
                                    </a:lnTo>
                                    <a:lnTo>
                                      <a:pt x="1561809" y="1743276"/>
                                    </a:lnTo>
                                    <a:lnTo>
                                      <a:pt x="1599272" y="1713369"/>
                                    </a:lnTo>
                                    <a:lnTo>
                                      <a:pt x="1635163" y="1681581"/>
                                    </a:lnTo>
                                    <a:lnTo>
                                      <a:pt x="1652486" y="1665010"/>
                                    </a:lnTo>
                                    <a:lnTo>
                                      <a:pt x="1669376" y="1648002"/>
                                    </a:lnTo>
                                  </a:path>
                                  <a:path w="1933575" h="1933575">
                                    <a:moveTo>
                                      <a:pt x="1933448" y="953338"/>
                                    </a:moveTo>
                                    <a:lnTo>
                                      <a:pt x="1933000" y="905397"/>
                                    </a:lnTo>
                                    <a:lnTo>
                                      <a:pt x="1930095" y="857542"/>
                                    </a:lnTo>
                                    <a:lnTo>
                                      <a:pt x="1924756" y="809907"/>
                                    </a:lnTo>
                                    <a:lnTo>
                                      <a:pt x="1916988" y="762596"/>
                                    </a:lnTo>
                                    <a:lnTo>
                                      <a:pt x="1906814" y="715754"/>
                                    </a:lnTo>
                                    <a:lnTo>
                                      <a:pt x="1894268" y="669493"/>
                                    </a:lnTo>
                                    <a:lnTo>
                                      <a:pt x="1879361" y="623924"/>
                                    </a:lnTo>
                                    <a:lnTo>
                                      <a:pt x="1862150" y="579183"/>
                                    </a:lnTo>
                                    <a:lnTo>
                                      <a:pt x="1842681" y="535368"/>
                                    </a:lnTo>
                                    <a:lnTo>
                                      <a:pt x="1821002" y="492620"/>
                                    </a:lnTo>
                                    <a:lnTo>
                                      <a:pt x="1797159" y="451024"/>
                                    </a:lnTo>
                                    <a:lnTo>
                                      <a:pt x="1771230" y="410705"/>
                                    </a:lnTo>
                                    <a:lnTo>
                                      <a:pt x="1743270" y="371765"/>
                                    </a:lnTo>
                                    <a:lnTo>
                                      <a:pt x="1713357" y="334302"/>
                                    </a:lnTo>
                                    <a:lnTo>
                                      <a:pt x="1681575" y="298411"/>
                                    </a:lnTo>
                                    <a:lnTo>
                                      <a:pt x="1665008" y="281088"/>
                                    </a:lnTo>
                                    <a:lnTo>
                                      <a:pt x="1648002" y="264198"/>
                                    </a:lnTo>
                                  </a:path>
                                  <a:path w="1933575" h="1933575">
                                    <a:moveTo>
                                      <a:pt x="1933575" y="938212"/>
                                    </a:moveTo>
                                    <a:lnTo>
                                      <a:pt x="1933575" y="995362"/>
                                    </a:lnTo>
                                  </a:path>
                                  <a:path w="1933575" h="1933575">
                                    <a:moveTo>
                                      <a:pt x="1648002" y="1669389"/>
                                    </a:moveTo>
                                    <a:lnTo>
                                      <a:pt x="1681575" y="1635171"/>
                                    </a:lnTo>
                                    <a:lnTo>
                                      <a:pt x="1713357" y="1599285"/>
                                    </a:lnTo>
                                    <a:lnTo>
                                      <a:pt x="1743270" y="1561822"/>
                                    </a:lnTo>
                                    <a:lnTo>
                                      <a:pt x="1771230" y="1522882"/>
                                    </a:lnTo>
                                    <a:lnTo>
                                      <a:pt x="1797159" y="1482558"/>
                                    </a:lnTo>
                                    <a:lnTo>
                                      <a:pt x="1821002" y="1440967"/>
                                    </a:lnTo>
                                    <a:lnTo>
                                      <a:pt x="1842681" y="1398209"/>
                                    </a:lnTo>
                                    <a:lnTo>
                                      <a:pt x="1862150" y="1354404"/>
                                    </a:lnTo>
                                    <a:lnTo>
                                      <a:pt x="1879361" y="1309658"/>
                                    </a:lnTo>
                                    <a:lnTo>
                                      <a:pt x="1894268" y="1264094"/>
                                    </a:lnTo>
                                    <a:lnTo>
                                      <a:pt x="1906814" y="1217831"/>
                                    </a:lnTo>
                                    <a:lnTo>
                                      <a:pt x="1916988" y="1170978"/>
                                    </a:lnTo>
                                    <a:lnTo>
                                      <a:pt x="1924756" y="1123676"/>
                                    </a:lnTo>
                                    <a:lnTo>
                                      <a:pt x="1930095" y="1076032"/>
                                    </a:lnTo>
                                    <a:lnTo>
                                      <a:pt x="1933000" y="1028184"/>
                                    </a:lnTo>
                                    <a:lnTo>
                                      <a:pt x="1933531" y="1004218"/>
                                    </a:lnTo>
                                    <a:lnTo>
                                      <a:pt x="1933448" y="980249"/>
                                    </a:lnTo>
                                  </a:path>
                                  <a:path w="1933575" h="1933575">
                                    <a:moveTo>
                                      <a:pt x="285572" y="264198"/>
                                    </a:moveTo>
                                    <a:lnTo>
                                      <a:pt x="251993" y="298411"/>
                                    </a:lnTo>
                                    <a:lnTo>
                                      <a:pt x="220205" y="334302"/>
                                    </a:lnTo>
                                    <a:lnTo>
                                      <a:pt x="190298" y="371765"/>
                                    </a:lnTo>
                                    <a:lnTo>
                                      <a:pt x="162344" y="410705"/>
                                    </a:lnTo>
                                    <a:lnTo>
                                      <a:pt x="136410" y="451024"/>
                                    </a:lnTo>
                                    <a:lnTo>
                                      <a:pt x="112572" y="492620"/>
                                    </a:lnTo>
                                    <a:lnTo>
                                      <a:pt x="90882" y="535368"/>
                                    </a:lnTo>
                                    <a:lnTo>
                                      <a:pt x="71412" y="579183"/>
                                    </a:lnTo>
                                    <a:lnTo>
                                      <a:pt x="54206" y="623924"/>
                                    </a:lnTo>
                                    <a:lnTo>
                                      <a:pt x="39306" y="669493"/>
                                    </a:lnTo>
                                    <a:lnTo>
                                      <a:pt x="26754" y="715754"/>
                                    </a:lnTo>
                                    <a:lnTo>
                                      <a:pt x="16573" y="762596"/>
                                    </a:lnTo>
                                    <a:lnTo>
                                      <a:pt x="8810" y="809907"/>
                                    </a:lnTo>
                                    <a:lnTo>
                                      <a:pt x="3467" y="857542"/>
                                    </a:lnTo>
                                    <a:lnTo>
                                      <a:pt x="571" y="905397"/>
                                    </a:lnTo>
                                    <a:lnTo>
                                      <a:pt x="38" y="929363"/>
                                    </a:lnTo>
                                    <a:lnTo>
                                      <a:pt x="114" y="953338"/>
                                    </a:lnTo>
                                  </a:path>
                                  <a:path w="1933575" h="1933575">
                                    <a:moveTo>
                                      <a:pt x="0" y="938212"/>
                                    </a:moveTo>
                                    <a:lnTo>
                                      <a:pt x="0" y="995362"/>
                                    </a:lnTo>
                                  </a:path>
                                  <a:path w="1933575" h="1933575">
                                    <a:moveTo>
                                      <a:pt x="114" y="980249"/>
                                    </a:moveTo>
                                    <a:lnTo>
                                      <a:pt x="571" y="1028184"/>
                                    </a:lnTo>
                                    <a:lnTo>
                                      <a:pt x="3467" y="1076032"/>
                                    </a:lnTo>
                                    <a:lnTo>
                                      <a:pt x="8810" y="1123676"/>
                                    </a:lnTo>
                                    <a:lnTo>
                                      <a:pt x="16573" y="1170978"/>
                                    </a:lnTo>
                                    <a:lnTo>
                                      <a:pt x="26754" y="1217831"/>
                                    </a:lnTo>
                                    <a:lnTo>
                                      <a:pt x="39306" y="1264094"/>
                                    </a:lnTo>
                                    <a:lnTo>
                                      <a:pt x="54206" y="1309658"/>
                                    </a:lnTo>
                                    <a:lnTo>
                                      <a:pt x="71412" y="1354404"/>
                                    </a:lnTo>
                                    <a:lnTo>
                                      <a:pt x="90882" y="1398209"/>
                                    </a:lnTo>
                                    <a:lnTo>
                                      <a:pt x="112572" y="1440967"/>
                                    </a:lnTo>
                                    <a:lnTo>
                                      <a:pt x="136410" y="1482558"/>
                                    </a:lnTo>
                                    <a:lnTo>
                                      <a:pt x="162344" y="1522882"/>
                                    </a:lnTo>
                                    <a:lnTo>
                                      <a:pt x="190298" y="1561822"/>
                                    </a:lnTo>
                                    <a:lnTo>
                                      <a:pt x="220205" y="1599285"/>
                                    </a:lnTo>
                                    <a:lnTo>
                                      <a:pt x="251993" y="1635171"/>
                                    </a:lnTo>
                                    <a:lnTo>
                                      <a:pt x="268564" y="1652494"/>
                                    </a:lnTo>
                                    <a:lnTo>
                                      <a:pt x="285572" y="1669389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BEB64" id="Graphic 43" o:spid="_x0000_s1026" style="position:absolute;margin-left:18.75pt;margin-top:8.95pt;width:86.8pt;height:8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3575,193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" path="m953325,126l905390,574,857542,3479,809898,8818r-47302,7768l715743,26762,669480,39319,623916,54214,579170,71424,535365,90893r-42758,21679l451016,136415r-40324,25929l371752,190304r-37463,29913l298403,251999r-17323,16567l264185,285572em938212,r57150,em1669376,285572r-34213,-33573l1599272,220217r-37463,-29913l1522869,162344r-40319,-25929l1440954,112572,1398206,90893,1354391,71424,1309650,54214,1264081,39319,1217820,26762,1170978,16586,1123667,8818,1076032,3479,1028177,574,1004211,43r-23975,83em264185,1648002r34218,33579l334289,1713369r37463,29907l410692,1771230r40324,25934l492607,1821002r42758,21690l579170,1862162r44746,17206l669480,1894268r46263,12557l762596,1917001r47302,7763l857542,1930107r47848,2896l929356,1933536r23969,-76em938212,1933575r57150,em980236,1933460r47941,-457l1076032,1930107r47635,-5343l1170978,1917001r46842,-10176l1264081,1894268r45569,-14900l1354391,1862162r43815,-19470l1440954,1821002r41596,-23838l1522869,1771230r38940,-27954l1599272,1713369r35891,-31788l1652486,1665010r16890,-17008em1933448,953338r-448,-47941l1930095,857542r-5339,-47635l1916988,762596r-10174,-46842l1894268,669493r-14907,-45569l1862150,579183r-19469,-43815l1821002,492620r-23843,-41596l1771230,410705r-27960,-38940l1713357,334302r-31782,-35891l1665008,281088r-17006,-16890em1933575,938212r,57150em1648002,1669389r33573,-34218l1713357,1599285r29913,-37463l1771230,1522882r25929,-40324l1821002,1440967r21679,-42758l1862150,1354404r17211,-44746l1894268,1264094r12546,-46263l1916988,1170978r7768,-47302l1930095,1076032r2905,-47848l1933531,1004218r-83,-23969em285572,264198r-33579,34213l220205,334302r-29907,37463l162344,410705r-25934,40319l112572,492620,90882,535368,71412,579183,54206,623924,39306,669493,26754,715754,16573,762596,8810,809907,3467,857542,571,905397,38,929363r76,23975em,938212r,57150em114,980249r457,47935l3467,1076032r5343,47644l16573,1170978r10181,46853l39306,1264094r14900,45564l71412,1354404r19470,43805l112572,1440967r23838,41591l162344,1522882r27954,38940l220205,1599285r31788,35886l268564,1652494r17008,16895e" filled="f" strokecolor="#0d0d0d" strokeweight="3pt">
                      <v:stroke joinstyle="miter"/>
                      <v:path arrowok="t"/>
                      <w10:wrap type="tight"/>
                    </v:shape>
                  </w:pict>
                </mc:Fallback>
              </mc:AlternateContent>
            </w:r>
            <w:r w:rsidR="00514EE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B7F96E" wp14:editId="18E8D0B9">
                      <wp:simplePos x="0" y="0"/>
                      <wp:positionH relativeFrom="column">
                        <wp:posOffset>1716239</wp:posOffset>
                      </wp:positionH>
                      <wp:positionV relativeFrom="paragraph">
                        <wp:posOffset>294377</wp:posOffset>
                      </wp:positionV>
                      <wp:extent cx="3659203" cy="446668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7" name="Text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9203" cy="4466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C935B" w14:textId="77777777" w:rsidR="0029524F" w:rsidRPr="00463986" w:rsidRDefault="0029524F" w:rsidP="0029524F">
                                  <w:pPr>
                                    <w:rPr>
                                      <w:rFonts w:ascii="Trebuchet MS"/>
                                      <w:b/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>Author Name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>and</w:t>
                                  </w:r>
                                  <w:proofErr w:type="spellEnd"/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3986">
                                    <w:rPr>
                                      <w:rFonts w:ascii="Trebuchet MS"/>
                                      <w:b/>
                                      <w:color w:val="FFFFFF"/>
                                      <w:sz w:val="28"/>
                                      <w:szCs w:val="28"/>
                                      <w:lang w:val="tr-TR"/>
                                    </w:rPr>
                                    <w:t>Surname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F96E" id="_x0000_s1028" type="#_x0000_t202" style="position:absolute;left:0;text-align:left;margin-left:135.15pt;margin-top:23.2pt;width:288.15pt;height:3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" filled="f" stroked="f">
                      <v:textbox inset="0,0,0,0">
                        <w:txbxContent>
                          <w:p w14:paraId="1C2C935B" w14:textId="77777777" w:rsidR="0029524F" w:rsidRPr="00463986" w:rsidRDefault="0029524F" w:rsidP="0029524F">
                            <w:pPr>
                              <w:rPr>
                                <w:rFonts w:ascii="Trebuchet MS"/>
                                <w:b/>
                                <w:sz w:val="28"/>
                                <w:szCs w:val="28"/>
                                <w:lang w:val="tr-TR"/>
                              </w:rPr>
                            </w:pPr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>Author Name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>and</w:t>
                            </w:r>
                            <w:proofErr w:type="spellEnd"/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463986">
                              <w:rPr>
                                <w:rFonts w:ascii="Trebuchet MS"/>
                                <w:b/>
                                <w:color w:val="FFFFFF"/>
                                <w:sz w:val="28"/>
                                <w:szCs w:val="28"/>
                                <w:lang w:val="tr-TR"/>
                              </w:rPr>
                              <w:t>Surname</w:t>
                            </w:r>
                            <w:proofErr w:type="spell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14EE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9C01EE" wp14:editId="1A02CE32">
                      <wp:simplePos x="0" y="0"/>
                      <wp:positionH relativeFrom="column">
                        <wp:posOffset>1716239</wp:posOffset>
                      </wp:positionH>
                      <wp:positionV relativeFrom="paragraph">
                        <wp:posOffset>654257</wp:posOffset>
                      </wp:positionV>
                      <wp:extent cx="3211362" cy="190909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8" name="Text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1362" cy="1909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3B5E4" w14:textId="77777777" w:rsidR="0029524F" w:rsidRPr="00463986" w:rsidRDefault="0029524F" w:rsidP="0029524F">
                                  <w:pPr>
                                    <w:spacing w:before="1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tr-TR"/>
                                    </w:rPr>
                                  </w:pPr>
                                  <w:r w:rsidRPr="00463986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  <w:w w:val="105"/>
                                      <w:sz w:val="24"/>
                                      <w:szCs w:val="24"/>
                                      <w:lang w:val="tr-TR"/>
                                    </w:rPr>
                                    <w:t>ORCID: 0000-0000-0000-0000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C01EE" id="_x0000_s1029" type="#_x0000_t202" style="position:absolute;left:0;text-align:left;margin-left:135.15pt;margin-top:51.5pt;width:252.85pt;height:1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" filled="f" stroked="f">
                      <v:textbox inset="0,0,0,0">
                        <w:txbxContent>
                          <w:p w14:paraId="1313B5E4" w14:textId="77777777" w:rsidR="0029524F" w:rsidRPr="00463986" w:rsidRDefault="0029524F" w:rsidP="0029524F">
                            <w:pPr>
                              <w:spacing w:before="1"/>
                              <w:rPr>
                                <w:b/>
                                <w:bCs/>
                                <w:sz w:val="24"/>
                                <w:szCs w:val="24"/>
                                <w:lang w:val="tr-TR"/>
                              </w:rPr>
                            </w:pPr>
                            <w:r w:rsidRPr="00463986">
                              <w:rPr>
                                <w:b/>
                                <w:bCs/>
                                <w:color w:val="FFFFFF"/>
                                <w:spacing w:val="-4"/>
                                <w:w w:val="105"/>
                                <w:sz w:val="24"/>
                                <w:szCs w:val="24"/>
                                <w:lang w:val="tr-TR"/>
                              </w:rPr>
                              <w:t>ORCID: 0000-0000-0000-0000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29524F" w14:paraId="752C3A41" w14:textId="77777777" w:rsidTr="0029524F">
        <w:trPr>
          <w:trHeight w:val="841"/>
        </w:trPr>
        <w:tc>
          <w:tcPr>
            <w:tcW w:w="2635" w:type="dxa"/>
          </w:tcPr>
          <w:p w14:paraId="4CA5F422" w14:textId="77777777" w:rsidR="0029524F" w:rsidRPr="002F1CA7" w:rsidRDefault="0029524F" w:rsidP="009C7F0A">
            <w:pPr>
              <w:pStyle w:val="Balk1"/>
              <w:numPr>
                <w:ilvl w:val="0"/>
                <w:numId w:val="0"/>
              </w:numPr>
              <w:spacing w:before="156"/>
              <w:rPr>
                <w:spacing w:val="-2"/>
                <w:w w:val="110"/>
                <w:sz w:val="28"/>
                <w:szCs w:val="28"/>
              </w:rPr>
            </w:pPr>
            <w:r w:rsidRPr="002F1CA7">
              <w:rPr>
                <w:sz w:val="28"/>
                <w:szCs w:val="28"/>
              </w:rPr>
              <w:t>C</w:t>
            </w:r>
            <w:r w:rsidRPr="002F1CA7">
              <w:rPr>
                <w:w w:val="105"/>
                <w:sz w:val="28"/>
                <w:szCs w:val="28"/>
              </w:rPr>
              <w:t>ONTACT DETAILS</w:t>
            </w:r>
          </w:p>
          <w:p w14:paraId="15939A2A" w14:textId="77777777" w:rsidR="0029524F" w:rsidRPr="00233D9C" w:rsidRDefault="0029524F" w:rsidP="009C7F0A">
            <w:pPr>
              <w:rPr>
                <w:sz w:val="20"/>
                <w:szCs w:val="20"/>
              </w:rPr>
            </w:pPr>
            <w:r w:rsidRPr="00233D9C">
              <w:rPr>
                <w:sz w:val="20"/>
                <w:szCs w:val="20"/>
              </w:rPr>
              <w:t>E-mail</w:t>
            </w:r>
          </w:p>
          <w:p w14:paraId="5A8E009E" w14:textId="77777777" w:rsidR="0029524F" w:rsidRPr="00811504" w:rsidRDefault="0029524F" w:rsidP="009C7F0A">
            <w:r w:rsidRPr="00233D9C">
              <w:rPr>
                <w:sz w:val="20"/>
                <w:szCs w:val="20"/>
              </w:rPr>
              <w:t>Address</w:t>
            </w:r>
          </w:p>
        </w:tc>
        <w:tc>
          <w:tcPr>
            <w:tcW w:w="6427" w:type="dxa"/>
          </w:tcPr>
          <w:p w14:paraId="14BA928E" w14:textId="77777777" w:rsidR="0029524F" w:rsidRDefault="0029524F" w:rsidP="009C7F0A">
            <w:pPr>
              <w:pStyle w:val="Balk1"/>
              <w:numPr>
                <w:ilvl w:val="0"/>
                <w:numId w:val="0"/>
              </w:numPr>
              <w:spacing w:before="1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BIOGRAPHY</w:t>
            </w:r>
          </w:p>
          <w:p w14:paraId="54950D4E" w14:textId="77777777" w:rsidR="0029524F" w:rsidRPr="00EC18BA" w:rsidRDefault="0029524F" w:rsidP="009C7F0A">
            <w:pPr>
              <w:pStyle w:val="Balk1"/>
              <w:numPr>
                <w:ilvl w:val="0"/>
                <w:numId w:val="0"/>
              </w:numPr>
              <w:spacing w:before="156"/>
              <w:rPr>
                <w:spacing w:val="-2"/>
                <w:w w:val="110"/>
                <w:sz w:val="28"/>
                <w:szCs w:val="28"/>
              </w:rPr>
            </w:pP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 short biography, short biography, 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 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</w:t>
            </w:r>
            <w:r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 xml:space="preserve"> </w:t>
            </w:r>
            <w:r w:rsidRPr="00EC18BA">
              <w:rPr>
                <w:rFonts w:asciiTheme="minorHAnsi" w:hAnsiTheme="minorHAnsi" w:cstheme="minorHAnsi"/>
                <w:noProof/>
                <w:color w:val="auto"/>
                <w:sz w:val="20"/>
                <w:szCs w:val="20"/>
              </w:rPr>
              <w:t>short biography, short biography, short biography, short biography, short biography, short biography, short biography, short biography,</w:t>
            </w:r>
          </w:p>
        </w:tc>
      </w:tr>
    </w:tbl>
    <w:p w14:paraId="3CC3D669" w14:textId="77777777" w:rsidR="004176FD" w:rsidRDefault="004176FD" w:rsidP="002E25B3">
      <w:pPr>
        <w:tabs>
          <w:tab w:val="left" w:pos="3300"/>
        </w:tabs>
        <w:spacing w:after="0" w:line="240" w:lineRule="auto"/>
        <w:jc w:val="both"/>
        <w:rPr>
          <w:rFonts w:cstheme="minorHAnsi"/>
        </w:rPr>
      </w:pPr>
    </w:p>
    <w:p w14:paraId="0ECC716F" w14:textId="41316EAB" w:rsidR="003A1CB3" w:rsidRPr="003A1CB3" w:rsidRDefault="003A1CB3" w:rsidP="003A1CB3">
      <w:pPr>
        <w:tabs>
          <w:tab w:val="left" w:pos="3300"/>
        </w:tabs>
        <w:spacing w:after="0" w:line="240" w:lineRule="auto"/>
        <w:rPr>
          <w:rFonts w:cstheme="minorHAnsi"/>
          <w:b/>
          <w:bCs/>
        </w:rPr>
      </w:pPr>
      <w:r w:rsidRPr="003A1CB3">
        <w:rPr>
          <w:rFonts w:cstheme="minorHAnsi"/>
          <w:b/>
          <w:bCs/>
        </w:rPr>
        <w:t>To complete the bio-sketch section please follow the instructions below.</w:t>
      </w:r>
      <w:r w:rsidRPr="003A1CB3">
        <w:rPr>
          <w:rFonts w:cstheme="minorHAnsi"/>
          <w:b/>
          <w:bCs/>
        </w:rPr>
        <w:br/>
      </w:r>
    </w:p>
    <w:p w14:paraId="0EB73527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0E5DB205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304F74B0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69E43B22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453A8FF8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320FECD7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4CE424D4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46376E73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0E586224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40C7917C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008C3213" w14:textId="77777777" w:rsidR="009E2880" w:rsidRDefault="009E2880" w:rsidP="003076B7">
      <w:pPr>
        <w:tabs>
          <w:tab w:val="left" w:pos="3300"/>
        </w:tabs>
        <w:spacing w:line="240" w:lineRule="auto"/>
        <w:jc w:val="both"/>
        <w:rPr>
          <w:rFonts w:cstheme="minorHAnsi"/>
          <w:lang w:val="en"/>
        </w:rPr>
      </w:pPr>
    </w:p>
    <w:p w14:paraId="02CDEA50" w14:textId="43251465" w:rsidR="003076B7" w:rsidRPr="003076B7" w:rsidRDefault="003076B7" w:rsidP="003076B7">
      <w:pPr>
        <w:tabs>
          <w:tab w:val="left" w:pos="3300"/>
        </w:tabs>
        <w:spacing w:line="240" w:lineRule="auto"/>
        <w:jc w:val="both"/>
        <w:rPr>
          <w:rFonts w:cstheme="minorHAnsi"/>
        </w:rPr>
      </w:pPr>
      <w:r w:rsidRPr="003076B7">
        <w:rPr>
          <w:rFonts w:cstheme="minorHAnsi"/>
          <w:lang w:val="en"/>
        </w:rPr>
        <w:t>First, prepare and save your profile photo.</w:t>
      </w:r>
    </w:p>
    <w:p w14:paraId="0A5261B7" w14:textId="77777777" w:rsidR="003076B7" w:rsidRPr="003076B7" w:rsidRDefault="003076B7" w:rsidP="003076B7">
      <w:pPr>
        <w:tabs>
          <w:tab w:val="left" w:pos="3300"/>
        </w:tabs>
        <w:spacing w:after="0" w:line="240" w:lineRule="auto"/>
        <w:jc w:val="both"/>
        <w:rPr>
          <w:rFonts w:cstheme="minorHAnsi"/>
        </w:rPr>
      </w:pPr>
      <w:r w:rsidRPr="003076B7">
        <w:rPr>
          <w:rFonts w:cstheme="minorHAnsi"/>
          <w:lang w:val="en"/>
        </w:rPr>
        <w:t>The "Change Picture" box will open on the right side of the screen. Select your saved photo from the window and confirm.</w:t>
      </w:r>
    </w:p>
    <w:p w14:paraId="39774713" w14:textId="77777777" w:rsidR="004176FD" w:rsidRDefault="004176FD" w:rsidP="002E25B3">
      <w:pPr>
        <w:tabs>
          <w:tab w:val="left" w:pos="3300"/>
        </w:tabs>
        <w:spacing w:after="0" w:line="240" w:lineRule="auto"/>
        <w:jc w:val="both"/>
        <w:rPr>
          <w:rFonts w:cstheme="minorHAnsi"/>
        </w:rPr>
      </w:pPr>
    </w:p>
    <w:p w14:paraId="2FEE6671" w14:textId="186D3608" w:rsidR="004176FD" w:rsidRDefault="003076B7" w:rsidP="002E25B3">
      <w:pPr>
        <w:tabs>
          <w:tab w:val="left" w:pos="3300"/>
        </w:tabs>
        <w:spacing w:after="0" w:line="240" w:lineRule="auto"/>
        <w:jc w:val="both"/>
        <w:rPr>
          <w:rFonts w:cstheme="minorHAnsi"/>
        </w:rPr>
      </w:pPr>
      <w:r w:rsidRPr="003076B7">
        <w:rPr>
          <w:rFonts w:cstheme="minorHAnsi"/>
        </w:rPr>
        <w:drawing>
          <wp:inline distT="0" distB="0" distL="0" distR="0" wp14:anchorId="228ECF5B" wp14:editId="1B2B0FC5">
            <wp:extent cx="5760720" cy="552323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6FD" w:rsidSect="00A31ED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D1DB" w14:textId="77777777" w:rsidR="00EF3554" w:rsidRDefault="00EF3554" w:rsidP="000070AE">
      <w:pPr>
        <w:spacing w:after="0" w:line="240" w:lineRule="auto"/>
      </w:pPr>
      <w:r>
        <w:separator/>
      </w:r>
    </w:p>
  </w:endnote>
  <w:endnote w:type="continuationSeparator" w:id="0">
    <w:p w14:paraId="194556FB" w14:textId="77777777" w:rsidR="00EF3554" w:rsidRDefault="00EF3554" w:rsidP="0000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dobeArabic-Regular">
    <w:altName w:val="Cambria"/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18thCentury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2449932"/>
      <w:docPartObj>
        <w:docPartGallery w:val="Page Numbers (Bottom of Page)"/>
        <w:docPartUnique/>
      </w:docPartObj>
    </w:sdtPr>
    <w:sdtEndPr/>
    <w:sdtContent>
      <w:tbl>
        <w:tblPr>
          <w:tblStyle w:val="TabloKlavuzu"/>
          <w:tblW w:w="0" w:type="auto"/>
          <w:tblBorders>
            <w:top w:val="single" w:sz="2" w:space="0" w:color="4472C4" w:themeColor="accent1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531"/>
          <w:gridCol w:w="4531"/>
        </w:tblGrid>
        <w:tr w:rsidR="001C3CA0" w14:paraId="237BDF3B" w14:textId="77777777" w:rsidTr="00986342">
          <w:tc>
            <w:tcPr>
              <w:tcW w:w="4531" w:type="dxa"/>
              <w:vAlign w:val="center"/>
            </w:tcPr>
            <w:p w14:paraId="70A44CAB" w14:textId="77777777" w:rsidR="001C3CA0" w:rsidRDefault="003E5D35" w:rsidP="001C3CA0">
              <w:pPr>
                <w:pStyle w:val="AltBilgi"/>
              </w:pPr>
              <w:r>
                <w:rPr>
                  <w:rFonts w:ascii="Adobe Arabic" w:hAnsi="Adobe Arabic" w:cs="Adobe Arabic"/>
                </w:rPr>
                <w:t>TOLEHO</w:t>
              </w:r>
              <w:r w:rsidR="001C3CA0" w:rsidRPr="001C3CA0">
                <w:rPr>
                  <w:rFonts w:ascii="Adobe Arabic" w:hAnsi="Adobe Arabic" w:cs="Adobe Arabic"/>
                </w:rPr>
                <w:t>, 202</w:t>
              </w:r>
              <w:r w:rsidR="00C47536">
                <w:rPr>
                  <w:rFonts w:ascii="Adobe Arabic" w:hAnsi="Adobe Arabic" w:cs="Adobe Arabic"/>
                </w:rPr>
                <w:t>5</w:t>
              </w:r>
            </w:p>
          </w:tc>
          <w:tc>
            <w:tcPr>
              <w:tcW w:w="4531" w:type="dxa"/>
              <w:vAlign w:val="center"/>
            </w:tcPr>
            <w:p w14:paraId="6A1E3248" w14:textId="77777777" w:rsidR="001C3CA0" w:rsidRPr="001C3CA0" w:rsidRDefault="001C3CA0" w:rsidP="001C3CA0">
              <w:pPr>
                <w:pStyle w:val="AltBilgi"/>
                <w:jc w:val="right"/>
                <w:rPr>
                  <w:rFonts w:ascii="Adobe Arabic" w:hAnsi="Adobe Arabic" w:cs="Adobe Arabic"/>
                </w:rPr>
              </w:pPr>
              <w:r w:rsidRPr="001C3CA0">
                <w:rPr>
                  <w:rFonts w:ascii="Adobe Arabic" w:hAnsi="Adobe Arabic" w:cs="Adobe Arabic"/>
                </w:rPr>
                <w:fldChar w:fldCharType="begin"/>
              </w:r>
              <w:r w:rsidRPr="001C3CA0">
                <w:rPr>
                  <w:rFonts w:ascii="Adobe Arabic" w:hAnsi="Adobe Arabic" w:cs="Adobe Arabic"/>
                </w:rPr>
                <w:instrText>PAGE   \* MERGEFORMAT</w:instrText>
              </w:r>
              <w:r w:rsidRPr="001C3CA0">
                <w:rPr>
                  <w:rFonts w:ascii="Adobe Arabic" w:hAnsi="Adobe Arabic" w:cs="Adobe Arabic"/>
                </w:rPr>
                <w:fldChar w:fldCharType="separate"/>
              </w:r>
              <w:r w:rsidRPr="001C3CA0">
                <w:rPr>
                  <w:rFonts w:ascii="Adobe Arabic" w:hAnsi="Adobe Arabic" w:cs="Adobe Arabic"/>
                </w:rPr>
                <w:t>2</w:t>
              </w:r>
              <w:r w:rsidRPr="001C3CA0">
                <w:rPr>
                  <w:rFonts w:ascii="Adobe Arabic" w:hAnsi="Adobe Arabic" w:cs="Adobe Arabic"/>
                </w:rPr>
                <w:fldChar w:fldCharType="end"/>
              </w:r>
            </w:p>
          </w:tc>
        </w:tr>
      </w:tbl>
      <w:p w14:paraId="622FA390" w14:textId="77777777" w:rsidR="007F6749" w:rsidRDefault="009E2880" w:rsidP="001C3CA0">
        <w:pPr>
          <w:pStyle w:val="AltBilgi"/>
          <w:jc w:val="right"/>
        </w:pPr>
      </w:p>
    </w:sdtContent>
  </w:sdt>
  <w:p w14:paraId="58A2AFF1" w14:textId="77777777" w:rsidR="007F6749" w:rsidRDefault="007F674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3253108"/>
      <w:docPartObj>
        <w:docPartGallery w:val="Page Numbers (Bottom of Page)"/>
        <w:docPartUnique/>
      </w:docPartObj>
    </w:sdtPr>
    <w:sdtEndPr/>
    <w:sdtContent>
      <w:p w14:paraId="042A93C1" w14:textId="77777777" w:rsidR="00986342" w:rsidRDefault="00986342" w:rsidP="00033208">
        <w:pPr>
          <w:pStyle w:val="AltBilgi"/>
          <w:jc w:val="center"/>
        </w:pPr>
      </w:p>
      <w:tbl>
        <w:tblPr>
          <w:tblStyle w:val="TabloKlavuzu"/>
          <w:tblW w:w="0" w:type="auto"/>
          <w:tblBorders>
            <w:top w:val="single" w:sz="2" w:space="0" w:color="4472C4" w:themeColor="accent1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531"/>
          <w:gridCol w:w="4531"/>
        </w:tblGrid>
        <w:tr w:rsidR="00986342" w14:paraId="07E40FC0" w14:textId="77777777" w:rsidTr="003828C8">
          <w:tc>
            <w:tcPr>
              <w:tcW w:w="4531" w:type="dxa"/>
              <w:vAlign w:val="center"/>
            </w:tcPr>
            <w:tbl>
              <w:tblPr>
                <w:tblStyle w:val="TabloKlavuzu"/>
                <w:tblW w:w="0" w:type="auto"/>
                <w:tblBorders>
                  <w:top w:val="single" w:sz="2" w:space="0" w:color="4472C4" w:themeColor="accent1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2177"/>
                <w:gridCol w:w="2138"/>
              </w:tblGrid>
              <w:tr w:rsidR="00986342" w14:paraId="2C858A88" w14:textId="77777777" w:rsidTr="003828C8">
                <w:tc>
                  <w:tcPr>
                    <w:tcW w:w="4531" w:type="dxa"/>
                    <w:vAlign w:val="center"/>
                  </w:tcPr>
                  <w:p w14:paraId="70730AA2" w14:textId="77777777" w:rsidR="00986342" w:rsidRDefault="002B759A" w:rsidP="00986342">
                    <w:pPr>
                      <w:pStyle w:val="AltBilgi"/>
                    </w:pPr>
                    <w:r w:rsidRPr="001C3CA0">
                      <w:rPr>
                        <w:rFonts w:ascii="Adobe Arabic" w:hAnsi="Adobe Arabic" w:cs="Adobe Arabic"/>
                      </w:rPr>
                      <w:fldChar w:fldCharType="begin"/>
                    </w:r>
                    <w:r w:rsidRPr="001C3CA0">
                      <w:rPr>
                        <w:rFonts w:ascii="Adobe Arabic" w:hAnsi="Adobe Arabic" w:cs="Adobe Arabic"/>
                      </w:rPr>
                      <w:instrText>PAGE   \* MERGEFORMAT</w:instrText>
                    </w:r>
                    <w:r w:rsidRPr="001C3CA0">
                      <w:rPr>
                        <w:rFonts w:ascii="Adobe Arabic" w:hAnsi="Adobe Arabic" w:cs="Adobe Arabic"/>
                      </w:rPr>
                      <w:fldChar w:fldCharType="separate"/>
                    </w:r>
                    <w:r>
                      <w:rPr>
                        <w:rFonts w:ascii="Adobe Arabic" w:hAnsi="Adobe Arabic" w:cs="Adobe Arabic"/>
                      </w:rPr>
                      <w:t>3</w:t>
                    </w:r>
                    <w:r w:rsidRPr="001C3CA0">
                      <w:rPr>
                        <w:rFonts w:ascii="Adobe Arabic" w:hAnsi="Adobe Arabic" w:cs="Adobe Arabic"/>
                      </w:rPr>
                      <w:fldChar w:fldCharType="end"/>
                    </w:r>
                  </w:p>
                </w:tc>
                <w:tc>
                  <w:tcPr>
                    <w:tcW w:w="4531" w:type="dxa"/>
                    <w:vAlign w:val="center"/>
                  </w:tcPr>
                  <w:p w14:paraId="086BD98C" w14:textId="77777777" w:rsidR="00986342" w:rsidRPr="001C3CA0" w:rsidRDefault="00986342" w:rsidP="002B759A">
                    <w:pPr>
                      <w:pStyle w:val="AltBilgi"/>
                      <w:rPr>
                        <w:rFonts w:ascii="Adobe Arabic" w:hAnsi="Adobe Arabic" w:cs="Adobe Arabic"/>
                      </w:rPr>
                    </w:pPr>
                  </w:p>
                </w:tc>
              </w:tr>
            </w:tbl>
            <w:p w14:paraId="1A203F80" w14:textId="77777777" w:rsidR="00986342" w:rsidRDefault="00986342" w:rsidP="00986342">
              <w:pPr>
                <w:pStyle w:val="AltBilgi"/>
              </w:pPr>
            </w:p>
          </w:tc>
          <w:tc>
            <w:tcPr>
              <w:tcW w:w="4531" w:type="dxa"/>
              <w:vAlign w:val="center"/>
            </w:tcPr>
            <w:p w14:paraId="6230DEE6" w14:textId="77777777" w:rsidR="00986342" w:rsidRPr="001C3CA0" w:rsidRDefault="003E5D35" w:rsidP="00986342">
              <w:pPr>
                <w:pStyle w:val="AltBilgi"/>
                <w:jc w:val="right"/>
                <w:rPr>
                  <w:rFonts w:ascii="Adobe Arabic" w:hAnsi="Adobe Arabic" w:cs="Adobe Arabic"/>
                </w:rPr>
              </w:pPr>
              <w:r>
                <w:rPr>
                  <w:rFonts w:ascii="Adobe Arabic" w:hAnsi="Adobe Arabic" w:cs="Adobe Arabic"/>
                </w:rPr>
                <w:t>TOLEHO</w:t>
              </w:r>
              <w:r w:rsidR="00986342">
                <w:rPr>
                  <w:rFonts w:ascii="Adobe Arabic" w:hAnsi="Adobe Arabic" w:cs="Adobe Arabic"/>
                </w:rPr>
                <w:t>, 202</w:t>
              </w:r>
              <w:r w:rsidR="00C47536">
                <w:rPr>
                  <w:rFonts w:ascii="Adobe Arabic" w:hAnsi="Adobe Arabic" w:cs="Adobe Arabic"/>
                </w:rPr>
                <w:t>5</w:t>
              </w:r>
            </w:p>
          </w:tc>
        </w:tr>
      </w:tbl>
      <w:p w14:paraId="533CE555" w14:textId="77777777" w:rsidR="007F6749" w:rsidRDefault="009E2880" w:rsidP="00033208">
        <w:pPr>
          <w:pStyle w:val="AltBilgi"/>
          <w:jc w:val="center"/>
        </w:pPr>
      </w:p>
    </w:sdtContent>
  </w:sdt>
  <w:p w14:paraId="6236CAA3" w14:textId="77777777" w:rsidR="007F6749" w:rsidRDefault="007F674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7649"/>
    </w:tblGrid>
    <w:tr w:rsidR="00894707" w:rsidRPr="000E2C56" w14:paraId="1362A530" w14:textId="77777777" w:rsidTr="00414E4B">
      <w:tc>
        <w:tcPr>
          <w:tcW w:w="1413" w:type="dxa"/>
          <w:vAlign w:val="center"/>
        </w:tcPr>
        <w:p w14:paraId="7A239043" w14:textId="77777777" w:rsidR="00894707" w:rsidRDefault="00894707" w:rsidP="00894ACA">
          <w:pPr>
            <w:autoSpaceDE w:val="0"/>
            <w:autoSpaceDN w:val="0"/>
            <w:adjustRightInd w:val="0"/>
            <w:jc w:val="right"/>
            <w:rPr>
              <w:rFonts w:ascii="AdobeArabic-Regular" w:hAnsi="AdobeArabic-Regular" w:cs="AdobeArabic-Regular"/>
              <w:color w:val="000000"/>
              <w:sz w:val="18"/>
              <w:szCs w:val="18"/>
            </w:rPr>
          </w:pPr>
        </w:p>
      </w:tc>
      <w:tc>
        <w:tcPr>
          <w:tcW w:w="7649" w:type="dxa"/>
          <w:vAlign w:val="center"/>
        </w:tcPr>
        <w:p w14:paraId="416243EA" w14:textId="77777777" w:rsidR="00894707" w:rsidRPr="000E2C56" w:rsidRDefault="00894707" w:rsidP="00894707">
          <w:pPr>
            <w:autoSpaceDE w:val="0"/>
            <w:autoSpaceDN w:val="0"/>
            <w:adjustRightInd w:val="0"/>
            <w:jc w:val="right"/>
            <w:rPr>
              <w:rFonts w:ascii="Calibri" w:hAnsi="Calibri" w:cs="Calibri"/>
              <w:color w:val="000000"/>
              <w:sz w:val="16"/>
              <w:szCs w:val="16"/>
            </w:rPr>
          </w:pPr>
          <w:r w:rsidRPr="000E2C56">
            <w:rPr>
              <w:rFonts w:ascii="Calibri" w:hAnsi="Calibri" w:cs="Calibri"/>
              <w:color w:val="000000"/>
              <w:sz w:val="16"/>
              <w:szCs w:val="16"/>
            </w:rPr>
            <w:t>*Corresponding Author</w:t>
          </w:r>
        </w:p>
        <w:p w14:paraId="71D43F4C" w14:textId="77777777" w:rsidR="00894707" w:rsidRPr="000E2C56" w:rsidRDefault="00894707" w:rsidP="00894707">
          <w:pPr>
            <w:autoSpaceDE w:val="0"/>
            <w:autoSpaceDN w:val="0"/>
            <w:adjustRightInd w:val="0"/>
            <w:jc w:val="right"/>
            <w:rPr>
              <w:rFonts w:ascii="Calibri" w:hAnsi="Calibri" w:cs="Calibri"/>
              <w:i/>
              <w:iCs/>
              <w:color w:val="000000"/>
              <w:sz w:val="16"/>
              <w:szCs w:val="16"/>
            </w:rPr>
          </w:pPr>
          <w:r w:rsidRPr="000E2C56">
            <w:rPr>
              <w:rFonts w:ascii="Calibri" w:hAnsi="Calibri" w:cs="Calibri"/>
              <w:i/>
              <w:iCs/>
              <w:color w:val="000000"/>
              <w:sz w:val="16"/>
              <w:szCs w:val="16"/>
            </w:rPr>
            <w:t>Received 00.00.0000; Received in revised form 00.00.0000; Accepted 00.00.2000</w:t>
          </w:r>
        </w:p>
        <w:p w14:paraId="768D37E6" w14:textId="77777777" w:rsidR="00894707" w:rsidRPr="000E2C56" w:rsidRDefault="00894707" w:rsidP="00894707">
          <w:pPr>
            <w:autoSpaceDE w:val="0"/>
            <w:autoSpaceDN w:val="0"/>
            <w:adjustRightInd w:val="0"/>
            <w:jc w:val="right"/>
            <w:rPr>
              <w:rFonts w:ascii="Calibri" w:hAnsi="Calibri" w:cs="Calibri"/>
              <w:i/>
              <w:iCs/>
              <w:color w:val="000000"/>
              <w:sz w:val="16"/>
              <w:szCs w:val="16"/>
            </w:rPr>
          </w:pPr>
          <w:r w:rsidRPr="000E2C56">
            <w:rPr>
              <w:rFonts w:ascii="Calibri" w:hAnsi="Calibri" w:cs="Calibri"/>
              <w:i/>
              <w:iCs/>
              <w:color w:val="000000"/>
              <w:sz w:val="16"/>
              <w:szCs w:val="16"/>
            </w:rPr>
            <w:t xml:space="preserve">This article is licensed under a </w:t>
          </w:r>
          <w:r w:rsidRPr="000E2C56">
            <w:rPr>
              <w:rFonts w:ascii="Calibri" w:hAnsi="Calibri" w:cs="Calibri"/>
              <w:i/>
              <w:iCs/>
              <w:color w:val="3154FF"/>
              <w:sz w:val="16"/>
              <w:szCs w:val="16"/>
            </w:rPr>
            <w:t>Creative Commons Attribution 4.0 International License</w:t>
          </w:r>
        </w:p>
        <w:p w14:paraId="22A664F9" w14:textId="77777777" w:rsidR="00894707" w:rsidRPr="000E2C56" w:rsidRDefault="00894707" w:rsidP="00894707">
          <w:pPr>
            <w:autoSpaceDE w:val="0"/>
            <w:autoSpaceDN w:val="0"/>
            <w:adjustRightInd w:val="0"/>
            <w:jc w:val="right"/>
            <w:rPr>
              <w:rFonts w:ascii="Calibri" w:hAnsi="Calibri" w:cs="Calibri"/>
              <w:color w:val="3154FF"/>
              <w:sz w:val="16"/>
              <w:szCs w:val="16"/>
            </w:rPr>
          </w:pPr>
          <w:r w:rsidRPr="000E2C56">
            <w:rPr>
              <w:rFonts w:ascii="Calibri" w:hAnsi="Calibri" w:cs="Calibri"/>
              <w:color w:val="000000"/>
              <w:sz w:val="16"/>
              <w:szCs w:val="16"/>
            </w:rPr>
            <w:t xml:space="preserve">e-ISSN: 2687 - 3737 / © 2021 The Authors. Published by </w:t>
          </w:r>
          <w:r w:rsidRPr="000E2C56">
            <w:rPr>
              <w:rFonts w:ascii="Calibri" w:hAnsi="Calibri" w:cs="Calibri"/>
              <w:color w:val="3154FF"/>
              <w:sz w:val="16"/>
              <w:szCs w:val="16"/>
            </w:rPr>
            <w:t>Anadolu University</w:t>
          </w:r>
        </w:p>
        <w:p w14:paraId="647C6604" w14:textId="77777777" w:rsidR="00894707" w:rsidRPr="000E2C56" w:rsidRDefault="00894707" w:rsidP="00894707">
          <w:pPr>
            <w:autoSpaceDE w:val="0"/>
            <w:autoSpaceDN w:val="0"/>
            <w:adjustRightInd w:val="0"/>
            <w:jc w:val="right"/>
            <w:rPr>
              <w:rFonts w:ascii="Calibri" w:hAnsi="Calibri" w:cs="Calibri"/>
              <w:color w:val="000000"/>
              <w:sz w:val="16"/>
              <w:szCs w:val="16"/>
            </w:rPr>
          </w:pPr>
          <w:r w:rsidRPr="000E2C56">
            <w:rPr>
              <w:rFonts w:ascii="Calibri" w:hAnsi="Calibri" w:cs="Calibri"/>
              <w:color w:val="3154FF"/>
              <w:sz w:val="16"/>
              <w:szCs w:val="16"/>
            </w:rPr>
            <w:t>https://doi.org/10.48119/toleho.</w:t>
          </w:r>
          <w:r w:rsidR="007B36BE">
            <w:rPr>
              <w:rFonts w:ascii="Calibri" w:hAnsi="Calibri" w:cs="Calibri"/>
              <w:color w:val="3154FF"/>
              <w:sz w:val="16"/>
              <w:szCs w:val="16"/>
            </w:rPr>
            <w:t>0000000</w:t>
          </w:r>
        </w:p>
      </w:tc>
    </w:tr>
  </w:tbl>
  <w:p w14:paraId="4A67CDF8" w14:textId="77777777" w:rsidR="007F6749" w:rsidRPr="00894ACA" w:rsidRDefault="007F6749" w:rsidP="00894707">
    <w:pPr>
      <w:autoSpaceDE w:val="0"/>
      <w:autoSpaceDN w:val="0"/>
      <w:adjustRightInd w:val="0"/>
      <w:spacing w:after="0" w:line="240" w:lineRule="auto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CD137" w14:textId="77777777" w:rsidR="00EF3554" w:rsidRDefault="00EF3554" w:rsidP="000070AE">
      <w:pPr>
        <w:spacing w:after="0" w:line="240" w:lineRule="auto"/>
      </w:pPr>
      <w:r>
        <w:separator/>
      </w:r>
    </w:p>
  </w:footnote>
  <w:footnote w:type="continuationSeparator" w:id="0">
    <w:p w14:paraId="73437235" w14:textId="77777777" w:rsidR="00EF3554" w:rsidRDefault="00EF3554" w:rsidP="0000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single" w:sz="2" w:space="0" w:color="4472C4" w:themeColor="accent1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3F4EB0" w14:paraId="1F207073" w14:textId="77777777" w:rsidTr="009E157A">
      <w:tc>
        <w:tcPr>
          <w:tcW w:w="9062" w:type="dxa"/>
          <w:vAlign w:val="bottom"/>
        </w:tcPr>
        <w:p w14:paraId="284CA346" w14:textId="77777777" w:rsidR="003F4EB0" w:rsidRPr="00820970" w:rsidRDefault="00820970" w:rsidP="00820970">
          <w:pPr>
            <w:pStyle w:val="AltBilgi"/>
            <w:jc w:val="right"/>
            <w:rPr>
              <w:rFonts w:asciiTheme="majorHAnsi" w:hAnsiTheme="majorHAnsi" w:cstheme="majorHAnsi"/>
              <w:b/>
              <w:sz w:val="18"/>
              <w:szCs w:val="18"/>
            </w:rPr>
          </w:pPr>
          <w:r w:rsidRPr="00820970">
            <w:rPr>
              <w:rFonts w:asciiTheme="majorHAnsi" w:hAnsiTheme="majorHAnsi" w:cstheme="majorHAnsi"/>
              <w:sz w:val="18"/>
              <w:szCs w:val="18"/>
            </w:rPr>
            <w:t>Author Name and Surname, Author Name and Surname</w:t>
          </w:r>
        </w:p>
      </w:tc>
    </w:tr>
  </w:tbl>
  <w:p w14:paraId="3A86B236" w14:textId="77777777" w:rsidR="003F4EB0" w:rsidRDefault="003F4EB0" w:rsidP="009E157A">
    <w:pPr>
      <w:pStyle w:val="AltBilgi"/>
      <w:jc w:val="right"/>
      <w:rPr>
        <w:b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single" w:sz="2" w:space="0" w:color="4472C4" w:themeColor="accent1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1C3CA0" w14:paraId="3837632C" w14:textId="77777777" w:rsidTr="001C3CA0">
      <w:tc>
        <w:tcPr>
          <w:tcW w:w="9062" w:type="dxa"/>
          <w:vAlign w:val="bottom"/>
        </w:tcPr>
        <w:p w14:paraId="3F303A3F" w14:textId="77777777" w:rsidR="001C3CA0" w:rsidRPr="00820970" w:rsidRDefault="001C3CA0" w:rsidP="001C3CA0">
          <w:pPr>
            <w:pStyle w:val="AltBilgi"/>
            <w:rPr>
              <w:rFonts w:asciiTheme="majorHAnsi" w:hAnsiTheme="majorHAnsi" w:cstheme="majorHAnsi"/>
              <w:b/>
              <w:sz w:val="18"/>
              <w:szCs w:val="18"/>
            </w:rPr>
          </w:pPr>
          <w:r w:rsidRPr="001C3CA0">
            <w:rPr>
              <w:rFonts w:asciiTheme="majorHAnsi" w:hAnsiTheme="majorHAnsi" w:cstheme="majorHAnsi"/>
              <w:sz w:val="18"/>
              <w:szCs w:val="18"/>
            </w:rPr>
            <w:t>Add the Title of the Article Here Without Changing the Formatting</w:t>
          </w:r>
          <w:r>
            <w:rPr>
              <w:rFonts w:asciiTheme="majorHAnsi" w:hAnsiTheme="majorHAnsi" w:cstheme="majorHAnsi"/>
              <w:sz w:val="18"/>
              <w:szCs w:val="18"/>
            </w:rPr>
            <w:t xml:space="preserve">. </w:t>
          </w:r>
        </w:p>
      </w:tc>
    </w:tr>
  </w:tbl>
  <w:p w14:paraId="3FE4521F" w14:textId="77777777" w:rsidR="001C3CA0" w:rsidRDefault="001C3CA0" w:rsidP="001C3CA0">
    <w:pPr>
      <w:pStyle w:val="stBilgi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5614" w14:textId="77777777" w:rsidR="009E157A" w:rsidRDefault="00A31ED1" w:rsidP="001C3CA0">
    <w:pPr>
      <w:tabs>
        <w:tab w:val="left" w:pos="5370"/>
      </w:tabs>
    </w:pPr>
    <w:r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39803AD" wp14:editId="09D1EBC7">
          <wp:simplePos x="0" y="0"/>
          <wp:positionH relativeFrom="column">
            <wp:posOffset>-4445</wp:posOffset>
          </wp:positionH>
          <wp:positionV relativeFrom="page">
            <wp:posOffset>1104900</wp:posOffset>
          </wp:positionV>
          <wp:extent cx="5755005" cy="1094740"/>
          <wp:effectExtent l="0" t="0" r="0" b="0"/>
          <wp:wrapTopAndBottom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005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CA0">
      <w:tab/>
    </w:r>
  </w:p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2502"/>
      <w:gridCol w:w="3021"/>
    </w:tblGrid>
    <w:tr w:rsidR="009E157A" w14:paraId="68334F50" w14:textId="77777777" w:rsidTr="003828C8">
      <w:tc>
        <w:tcPr>
          <w:tcW w:w="3539" w:type="dxa"/>
          <w:vAlign w:val="center"/>
        </w:tcPr>
        <w:p w14:paraId="4A8F1A1A" w14:textId="77777777" w:rsidR="00A31ED1" w:rsidRPr="00D463F4" w:rsidRDefault="009E157A" w:rsidP="00A31ED1">
          <w:pPr>
            <w:rPr>
              <w:i/>
              <w:iCs/>
              <w:lang w:val="tr-TR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376944">
            <w:rPr>
              <w:lang w:val="tr-TR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PEER-REVIEWED </w:t>
          </w:r>
          <w:r w:rsidRPr="00376944"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RESEARCH</w:t>
          </w:r>
          <w:r w:rsidRPr="00376944">
            <w:rPr>
              <w:lang w:val="tr-TR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ARTICLE</w:t>
          </w:r>
        </w:p>
      </w:tc>
      <w:tc>
        <w:tcPr>
          <w:tcW w:w="2502" w:type="dxa"/>
          <w:vAlign w:val="center"/>
        </w:tcPr>
        <w:p w14:paraId="6EE9334E" w14:textId="77777777" w:rsidR="009E157A" w:rsidRPr="001B4B94" w:rsidRDefault="009E157A" w:rsidP="00A31ED1">
          <w:pPr>
            <w:jc w:val="center"/>
            <w:rPr>
              <w:lang w:val="tr-TR"/>
            </w:rPr>
          </w:pPr>
          <w:r w:rsidRPr="001B4B94">
            <w:rPr>
              <w:lang w:val="tr-TR"/>
            </w:rPr>
            <w:fldChar w:fldCharType="begin"/>
          </w:r>
          <w:r w:rsidRPr="001B4B94">
            <w:rPr>
              <w:lang w:val="tr-TR"/>
            </w:rPr>
            <w:instrText>PAGE  \* Arabic  \* MERGEFORMAT</w:instrText>
          </w:r>
          <w:r w:rsidRPr="001B4B94">
            <w:rPr>
              <w:lang w:val="tr-TR"/>
            </w:rPr>
            <w:fldChar w:fldCharType="separate"/>
          </w:r>
          <w:r w:rsidRPr="001B4B94">
            <w:rPr>
              <w:lang w:val="tr-TR"/>
            </w:rPr>
            <w:t>1</w:t>
          </w:r>
          <w:r w:rsidRPr="001B4B94">
            <w:rPr>
              <w:lang w:val="tr-TR"/>
            </w:rPr>
            <w:fldChar w:fldCharType="end"/>
          </w:r>
          <w:r w:rsidRPr="001B4B94">
            <w:rPr>
              <w:lang w:val="tr-TR"/>
            </w:rPr>
            <w:t xml:space="preserve"> / </w:t>
          </w:r>
          <w:r w:rsidRPr="001B4B94">
            <w:rPr>
              <w:lang w:val="tr-TR"/>
            </w:rPr>
            <w:fldChar w:fldCharType="begin"/>
          </w:r>
          <w:r w:rsidRPr="001B4B94">
            <w:rPr>
              <w:lang w:val="tr-TR"/>
            </w:rPr>
            <w:instrText>NUMPAGES  \* Arabic  \* MERGEFORMAT</w:instrText>
          </w:r>
          <w:r w:rsidRPr="001B4B94">
            <w:rPr>
              <w:lang w:val="tr-TR"/>
            </w:rPr>
            <w:fldChar w:fldCharType="separate"/>
          </w:r>
          <w:r w:rsidRPr="001B4B94">
            <w:rPr>
              <w:lang w:val="tr-TR"/>
            </w:rPr>
            <w:t>2</w:t>
          </w:r>
          <w:r w:rsidRPr="001B4B94">
            <w:rPr>
              <w:lang w:val="tr-TR"/>
            </w:rPr>
            <w:fldChar w:fldCharType="end"/>
          </w:r>
        </w:p>
      </w:tc>
      <w:tc>
        <w:tcPr>
          <w:tcW w:w="3021" w:type="dxa"/>
        </w:tcPr>
        <w:p w14:paraId="03622BB4" w14:textId="77777777" w:rsidR="009E157A" w:rsidRPr="001B4B94" w:rsidRDefault="009E157A" w:rsidP="009E157A">
          <w:pPr>
            <w:jc w:val="right"/>
            <w:rPr>
              <w:lang w:val="tr-TR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1B4B94">
            <w:t xml:space="preserve">Volume </w:t>
          </w:r>
          <w:r w:rsidR="00C47536">
            <w:t>7</w:t>
          </w:r>
          <w:r w:rsidRPr="001B4B94">
            <w:t xml:space="preserve">, Issue </w:t>
          </w:r>
          <w:r w:rsidR="004B4BF8">
            <w:t>2</w:t>
          </w:r>
        </w:p>
      </w:tc>
    </w:tr>
  </w:tbl>
  <w:p w14:paraId="13768F60" w14:textId="77777777" w:rsidR="00AD39ED" w:rsidRDefault="00AD39ED" w:rsidP="00C2249D">
    <w:pPr>
      <w:pStyle w:val="AralkYok"/>
      <w:rPr>
        <w:rFonts w:ascii="18thCentury" w:hAnsi="18thCentury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0CA6"/>
    <w:multiLevelType w:val="hybridMultilevel"/>
    <w:tmpl w:val="C91AA6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C6062"/>
    <w:multiLevelType w:val="multilevel"/>
    <w:tmpl w:val="9562629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..%3%2%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3B17FA8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3DB35CE"/>
    <w:multiLevelType w:val="hybridMultilevel"/>
    <w:tmpl w:val="D4AA35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B0FDF"/>
    <w:multiLevelType w:val="multilevel"/>
    <w:tmpl w:val="3A2E744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.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EE6021F"/>
    <w:multiLevelType w:val="hybridMultilevel"/>
    <w:tmpl w:val="0EC8535A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BD704F"/>
    <w:multiLevelType w:val="hybridMultilevel"/>
    <w:tmpl w:val="A0B241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7127C"/>
    <w:multiLevelType w:val="multilevel"/>
    <w:tmpl w:val="041F0025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444277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92860730">
    <w:abstractNumId w:val="3"/>
  </w:num>
  <w:num w:numId="2" w16cid:durableId="882593084">
    <w:abstractNumId w:val="0"/>
  </w:num>
  <w:num w:numId="3" w16cid:durableId="444156785">
    <w:abstractNumId w:val="6"/>
  </w:num>
  <w:num w:numId="4" w16cid:durableId="1736314407">
    <w:abstractNumId w:val="8"/>
  </w:num>
  <w:num w:numId="5" w16cid:durableId="696084801">
    <w:abstractNumId w:val="5"/>
  </w:num>
  <w:num w:numId="6" w16cid:durableId="558708594">
    <w:abstractNumId w:val="2"/>
  </w:num>
  <w:num w:numId="7" w16cid:durableId="477037816">
    <w:abstractNumId w:val="7"/>
  </w:num>
  <w:num w:numId="8" w16cid:durableId="1932200054">
    <w:abstractNumId w:val="1"/>
  </w:num>
  <w:num w:numId="9" w16cid:durableId="782968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554"/>
    <w:rsid w:val="000070AE"/>
    <w:rsid w:val="00010832"/>
    <w:rsid w:val="000135C2"/>
    <w:rsid w:val="0002362D"/>
    <w:rsid w:val="00023E8C"/>
    <w:rsid w:val="00025546"/>
    <w:rsid w:val="00032317"/>
    <w:rsid w:val="00032EC6"/>
    <w:rsid w:val="00033208"/>
    <w:rsid w:val="00036B3F"/>
    <w:rsid w:val="00042585"/>
    <w:rsid w:val="00044892"/>
    <w:rsid w:val="00047BB6"/>
    <w:rsid w:val="000627E4"/>
    <w:rsid w:val="00062BA3"/>
    <w:rsid w:val="00062FB6"/>
    <w:rsid w:val="00065819"/>
    <w:rsid w:val="000732B7"/>
    <w:rsid w:val="00076111"/>
    <w:rsid w:val="00082937"/>
    <w:rsid w:val="00091DED"/>
    <w:rsid w:val="0009595F"/>
    <w:rsid w:val="000A0440"/>
    <w:rsid w:val="000A129D"/>
    <w:rsid w:val="000B3AC7"/>
    <w:rsid w:val="000B424E"/>
    <w:rsid w:val="000B751A"/>
    <w:rsid w:val="000C1E74"/>
    <w:rsid w:val="000C1F08"/>
    <w:rsid w:val="000D1FA5"/>
    <w:rsid w:val="000D47C9"/>
    <w:rsid w:val="000D71DE"/>
    <w:rsid w:val="000E2C56"/>
    <w:rsid w:val="001004C3"/>
    <w:rsid w:val="00103E58"/>
    <w:rsid w:val="00104A31"/>
    <w:rsid w:val="001144F4"/>
    <w:rsid w:val="0011602C"/>
    <w:rsid w:val="00121D8B"/>
    <w:rsid w:val="00123719"/>
    <w:rsid w:val="00125BAD"/>
    <w:rsid w:val="0013607C"/>
    <w:rsid w:val="00146B22"/>
    <w:rsid w:val="00157F25"/>
    <w:rsid w:val="001662B2"/>
    <w:rsid w:val="00166366"/>
    <w:rsid w:val="0017206B"/>
    <w:rsid w:val="001735F9"/>
    <w:rsid w:val="00176F23"/>
    <w:rsid w:val="00177399"/>
    <w:rsid w:val="0019170C"/>
    <w:rsid w:val="001924F3"/>
    <w:rsid w:val="001A7AC7"/>
    <w:rsid w:val="001B4B94"/>
    <w:rsid w:val="001C3CA0"/>
    <w:rsid w:val="001C771E"/>
    <w:rsid w:val="001D1671"/>
    <w:rsid w:val="001D5A52"/>
    <w:rsid w:val="001D5A9F"/>
    <w:rsid w:val="001E5B25"/>
    <w:rsid w:val="001F23BC"/>
    <w:rsid w:val="00201D97"/>
    <w:rsid w:val="00211CFE"/>
    <w:rsid w:val="00217088"/>
    <w:rsid w:val="0022761C"/>
    <w:rsid w:val="00230380"/>
    <w:rsid w:val="0023273D"/>
    <w:rsid w:val="00233D9C"/>
    <w:rsid w:val="00234DD3"/>
    <w:rsid w:val="002451DB"/>
    <w:rsid w:val="00256735"/>
    <w:rsid w:val="002648F9"/>
    <w:rsid w:val="002709FE"/>
    <w:rsid w:val="00275310"/>
    <w:rsid w:val="0028021F"/>
    <w:rsid w:val="00280741"/>
    <w:rsid w:val="00282EB9"/>
    <w:rsid w:val="00286C14"/>
    <w:rsid w:val="00290221"/>
    <w:rsid w:val="00291C35"/>
    <w:rsid w:val="002944E4"/>
    <w:rsid w:val="00294BD2"/>
    <w:rsid w:val="0029524F"/>
    <w:rsid w:val="00296094"/>
    <w:rsid w:val="002966BE"/>
    <w:rsid w:val="002A0E95"/>
    <w:rsid w:val="002A7E26"/>
    <w:rsid w:val="002B4D4C"/>
    <w:rsid w:val="002B759A"/>
    <w:rsid w:val="002C24C2"/>
    <w:rsid w:val="002D0839"/>
    <w:rsid w:val="002E0085"/>
    <w:rsid w:val="002E25B3"/>
    <w:rsid w:val="002E5B5F"/>
    <w:rsid w:val="002E6DBA"/>
    <w:rsid w:val="002E7600"/>
    <w:rsid w:val="002F1CA7"/>
    <w:rsid w:val="002F6BAC"/>
    <w:rsid w:val="002F7EA7"/>
    <w:rsid w:val="00302A56"/>
    <w:rsid w:val="003076B7"/>
    <w:rsid w:val="003132DB"/>
    <w:rsid w:val="00317EB3"/>
    <w:rsid w:val="003233DE"/>
    <w:rsid w:val="00333055"/>
    <w:rsid w:val="00333D4C"/>
    <w:rsid w:val="0034493F"/>
    <w:rsid w:val="00351FFF"/>
    <w:rsid w:val="0036249F"/>
    <w:rsid w:val="00363602"/>
    <w:rsid w:val="0036720A"/>
    <w:rsid w:val="003730BA"/>
    <w:rsid w:val="00376944"/>
    <w:rsid w:val="0038083C"/>
    <w:rsid w:val="00386BC1"/>
    <w:rsid w:val="003947E1"/>
    <w:rsid w:val="003A1CB3"/>
    <w:rsid w:val="003B113D"/>
    <w:rsid w:val="003B31C8"/>
    <w:rsid w:val="003B4159"/>
    <w:rsid w:val="003C25E5"/>
    <w:rsid w:val="003C3D90"/>
    <w:rsid w:val="003E0CE0"/>
    <w:rsid w:val="003E3C28"/>
    <w:rsid w:val="003E3D67"/>
    <w:rsid w:val="003E5D35"/>
    <w:rsid w:val="003F1E28"/>
    <w:rsid w:val="003F4EB0"/>
    <w:rsid w:val="003F5F80"/>
    <w:rsid w:val="0040565E"/>
    <w:rsid w:val="00412172"/>
    <w:rsid w:val="00414E4B"/>
    <w:rsid w:val="004176FD"/>
    <w:rsid w:val="00426522"/>
    <w:rsid w:val="00426947"/>
    <w:rsid w:val="00426C98"/>
    <w:rsid w:val="0043278A"/>
    <w:rsid w:val="00444498"/>
    <w:rsid w:val="00446232"/>
    <w:rsid w:val="00463986"/>
    <w:rsid w:val="00466006"/>
    <w:rsid w:val="004701F7"/>
    <w:rsid w:val="00484C40"/>
    <w:rsid w:val="00487534"/>
    <w:rsid w:val="00492887"/>
    <w:rsid w:val="00492BBB"/>
    <w:rsid w:val="004B2C64"/>
    <w:rsid w:val="004B4BF8"/>
    <w:rsid w:val="004B62D0"/>
    <w:rsid w:val="004C6637"/>
    <w:rsid w:val="004C6E62"/>
    <w:rsid w:val="004E73F4"/>
    <w:rsid w:val="004F1194"/>
    <w:rsid w:val="004F13C8"/>
    <w:rsid w:val="004F4982"/>
    <w:rsid w:val="00500AC9"/>
    <w:rsid w:val="005113E3"/>
    <w:rsid w:val="005129CE"/>
    <w:rsid w:val="00514EED"/>
    <w:rsid w:val="00515E33"/>
    <w:rsid w:val="00520A39"/>
    <w:rsid w:val="00552933"/>
    <w:rsid w:val="00552C9E"/>
    <w:rsid w:val="00560865"/>
    <w:rsid w:val="00562933"/>
    <w:rsid w:val="00566753"/>
    <w:rsid w:val="00577B38"/>
    <w:rsid w:val="005817B2"/>
    <w:rsid w:val="00583084"/>
    <w:rsid w:val="0058355A"/>
    <w:rsid w:val="00585DE6"/>
    <w:rsid w:val="005A491B"/>
    <w:rsid w:val="005B45D0"/>
    <w:rsid w:val="005B6548"/>
    <w:rsid w:val="005C181E"/>
    <w:rsid w:val="005C7629"/>
    <w:rsid w:val="005E484B"/>
    <w:rsid w:val="005E781A"/>
    <w:rsid w:val="005F3F7A"/>
    <w:rsid w:val="00620E7A"/>
    <w:rsid w:val="00630EAC"/>
    <w:rsid w:val="00631EDF"/>
    <w:rsid w:val="0065138E"/>
    <w:rsid w:val="0065733C"/>
    <w:rsid w:val="0066013C"/>
    <w:rsid w:val="00660998"/>
    <w:rsid w:val="00661463"/>
    <w:rsid w:val="00671071"/>
    <w:rsid w:val="006742A2"/>
    <w:rsid w:val="00674866"/>
    <w:rsid w:val="00676C0F"/>
    <w:rsid w:val="00682D3C"/>
    <w:rsid w:val="006A0885"/>
    <w:rsid w:val="006B36D7"/>
    <w:rsid w:val="006C71E2"/>
    <w:rsid w:val="006E01F3"/>
    <w:rsid w:val="006E278E"/>
    <w:rsid w:val="006F39C9"/>
    <w:rsid w:val="0070141F"/>
    <w:rsid w:val="00713EA0"/>
    <w:rsid w:val="007156EC"/>
    <w:rsid w:val="00726F7D"/>
    <w:rsid w:val="00733029"/>
    <w:rsid w:val="007335DA"/>
    <w:rsid w:val="00737B64"/>
    <w:rsid w:val="00741412"/>
    <w:rsid w:val="007415A9"/>
    <w:rsid w:val="0075535F"/>
    <w:rsid w:val="00756073"/>
    <w:rsid w:val="00756E15"/>
    <w:rsid w:val="0075700E"/>
    <w:rsid w:val="00762FD0"/>
    <w:rsid w:val="007651C9"/>
    <w:rsid w:val="007676B5"/>
    <w:rsid w:val="00767A66"/>
    <w:rsid w:val="00772339"/>
    <w:rsid w:val="00781C96"/>
    <w:rsid w:val="00783AD2"/>
    <w:rsid w:val="00787631"/>
    <w:rsid w:val="00796685"/>
    <w:rsid w:val="007A5926"/>
    <w:rsid w:val="007B36BE"/>
    <w:rsid w:val="007B7273"/>
    <w:rsid w:val="007C3AE9"/>
    <w:rsid w:val="007C3FC7"/>
    <w:rsid w:val="007D7D92"/>
    <w:rsid w:val="007E0E2B"/>
    <w:rsid w:val="007F1DE3"/>
    <w:rsid w:val="007F37DF"/>
    <w:rsid w:val="007F6749"/>
    <w:rsid w:val="008072D5"/>
    <w:rsid w:val="00810720"/>
    <w:rsid w:val="00811504"/>
    <w:rsid w:val="00813A24"/>
    <w:rsid w:val="00817C27"/>
    <w:rsid w:val="00820970"/>
    <w:rsid w:val="00824534"/>
    <w:rsid w:val="0083622A"/>
    <w:rsid w:val="00836479"/>
    <w:rsid w:val="008369F0"/>
    <w:rsid w:val="00844320"/>
    <w:rsid w:val="00862143"/>
    <w:rsid w:val="008647B2"/>
    <w:rsid w:val="00865055"/>
    <w:rsid w:val="00867E1C"/>
    <w:rsid w:val="00870054"/>
    <w:rsid w:val="0087283B"/>
    <w:rsid w:val="00886992"/>
    <w:rsid w:val="00887431"/>
    <w:rsid w:val="008946CB"/>
    <w:rsid w:val="00894707"/>
    <w:rsid w:val="00894ACA"/>
    <w:rsid w:val="00895593"/>
    <w:rsid w:val="00896901"/>
    <w:rsid w:val="008A2D31"/>
    <w:rsid w:val="008A4182"/>
    <w:rsid w:val="008C39E5"/>
    <w:rsid w:val="008D0D26"/>
    <w:rsid w:val="008D1135"/>
    <w:rsid w:val="008D7CFB"/>
    <w:rsid w:val="008F1512"/>
    <w:rsid w:val="008F356E"/>
    <w:rsid w:val="008F4341"/>
    <w:rsid w:val="00905DB2"/>
    <w:rsid w:val="009111D9"/>
    <w:rsid w:val="00911EDB"/>
    <w:rsid w:val="0093127E"/>
    <w:rsid w:val="009313F9"/>
    <w:rsid w:val="009514FC"/>
    <w:rsid w:val="00951DF7"/>
    <w:rsid w:val="009575CF"/>
    <w:rsid w:val="00960705"/>
    <w:rsid w:val="00961CCB"/>
    <w:rsid w:val="00972C04"/>
    <w:rsid w:val="00975607"/>
    <w:rsid w:val="00976448"/>
    <w:rsid w:val="009815D2"/>
    <w:rsid w:val="00986342"/>
    <w:rsid w:val="00995501"/>
    <w:rsid w:val="00995623"/>
    <w:rsid w:val="009B3A68"/>
    <w:rsid w:val="009B6938"/>
    <w:rsid w:val="009C7419"/>
    <w:rsid w:val="009D723E"/>
    <w:rsid w:val="009E157A"/>
    <w:rsid w:val="009E2880"/>
    <w:rsid w:val="009F0DDC"/>
    <w:rsid w:val="009F41DE"/>
    <w:rsid w:val="009F4B50"/>
    <w:rsid w:val="00A04EF8"/>
    <w:rsid w:val="00A05A14"/>
    <w:rsid w:val="00A147E7"/>
    <w:rsid w:val="00A16A0E"/>
    <w:rsid w:val="00A16D01"/>
    <w:rsid w:val="00A26F5E"/>
    <w:rsid w:val="00A2759F"/>
    <w:rsid w:val="00A3090A"/>
    <w:rsid w:val="00A31ED1"/>
    <w:rsid w:val="00A43107"/>
    <w:rsid w:val="00A46983"/>
    <w:rsid w:val="00A60707"/>
    <w:rsid w:val="00A62C76"/>
    <w:rsid w:val="00A62E54"/>
    <w:rsid w:val="00A658E3"/>
    <w:rsid w:val="00A83648"/>
    <w:rsid w:val="00A85EFC"/>
    <w:rsid w:val="00AA5801"/>
    <w:rsid w:val="00AB5662"/>
    <w:rsid w:val="00AB6DE5"/>
    <w:rsid w:val="00AB78F9"/>
    <w:rsid w:val="00AC3036"/>
    <w:rsid w:val="00AD1D8A"/>
    <w:rsid w:val="00AD2E82"/>
    <w:rsid w:val="00AD39ED"/>
    <w:rsid w:val="00AF063E"/>
    <w:rsid w:val="00B008B6"/>
    <w:rsid w:val="00B078DE"/>
    <w:rsid w:val="00B20A1D"/>
    <w:rsid w:val="00B3071E"/>
    <w:rsid w:val="00B31FE8"/>
    <w:rsid w:val="00B3249C"/>
    <w:rsid w:val="00B4226D"/>
    <w:rsid w:val="00B524AE"/>
    <w:rsid w:val="00B6313D"/>
    <w:rsid w:val="00B766BE"/>
    <w:rsid w:val="00B770EC"/>
    <w:rsid w:val="00B801C5"/>
    <w:rsid w:val="00B81833"/>
    <w:rsid w:val="00B86BB7"/>
    <w:rsid w:val="00B872F3"/>
    <w:rsid w:val="00B91729"/>
    <w:rsid w:val="00B9428C"/>
    <w:rsid w:val="00BA2A72"/>
    <w:rsid w:val="00BA3BF9"/>
    <w:rsid w:val="00BB2F06"/>
    <w:rsid w:val="00BB525E"/>
    <w:rsid w:val="00BC6906"/>
    <w:rsid w:val="00BD1D66"/>
    <w:rsid w:val="00BD2EE1"/>
    <w:rsid w:val="00BD3C00"/>
    <w:rsid w:val="00BD614B"/>
    <w:rsid w:val="00BE17F7"/>
    <w:rsid w:val="00BE52EE"/>
    <w:rsid w:val="00BF2491"/>
    <w:rsid w:val="00BF268E"/>
    <w:rsid w:val="00BF73E9"/>
    <w:rsid w:val="00C01413"/>
    <w:rsid w:val="00C04B86"/>
    <w:rsid w:val="00C10566"/>
    <w:rsid w:val="00C2249D"/>
    <w:rsid w:val="00C25743"/>
    <w:rsid w:val="00C3194C"/>
    <w:rsid w:val="00C32E6A"/>
    <w:rsid w:val="00C34701"/>
    <w:rsid w:val="00C43947"/>
    <w:rsid w:val="00C44EAA"/>
    <w:rsid w:val="00C45E44"/>
    <w:rsid w:val="00C47536"/>
    <w:rsid w:val="00C531C8"/>
    <w:rsid w:val="00C60059"/>
    <w:rsid w:val="00C722B8"/>
    <w:rsid w:val="00C752E0"/>
    <w:rsid w:val="00C86411"/>
    <w:rsid w:val="00C9081D"/>
    <w:rsid w:val="00C941AA"/>
    <w:rsid w:val="00CA18CD"/>
    <w:rsid w:val="00CA507F"/>
    <w:rsid w:val="00CA7D09"/>
    <w:rsid w:val="00CB29A7"/>
    <w:rsid w:val="00CB7D26"/>
    <w:rsid w:val="00CC4526"/>
    <w:rsid w:val="00CC45CE"/>
    <w:rsid w:val="00CD25F6"/>
    <w:rsid w:val="00CD78C5"/>
    <w:rsid w:val="00CE14B0"/>
    <w:rsid w:val="00CF3042"/>
    <w:rsid w:val="00CF42A7"/>
    <w:rsid w:val="00D06D3C"/>
    <w:rsid w:val="00D07528"/>
    <w:rsid w:val="00D17773"/>
    <w:rsid w:val="00D23F05"/>
    <w:rsid w:val="00D27138"/>
    <w:rsid w:val="00D33712"/>
    <w:rsid w:val="00D37480"/>
    <w:rsid w:val="00D44EFD"/>
    <w:rsid w:val="00D463F4"/>
    <w:rsid w:val="00D471C9"/>
    <w:rsid w:val="00D507C1"/>
    <w:rsid w:val="00D540A9"/>
    <w:rsid w:val="00D6305C"/>
    <w:rsid w:val="00D82EFC"/>
    <w:rsid w:val="00D8493A"/>
    <w:rsid w:val="00D85794"/>
    <w:rsid w:val="00D87CA5"/>
    <w:rsid w:val="00D9428D"/>
    <w:rsid w:val="00DA38E4"/>
    <w:rsid w:val="00DA6DC6"/>
    <w:rsid w:val="00DB769C"/>
    <w:rsid w:val="00DC5365"/>
    <w:rsid w:val="00DE06B7"/>
    <w:rsid w:val="00DE6813"/>
    <w:rsid w:val="00DF10E6"/>
    <w:rsid w:val="00E03432"/>
    <w:rsid w:val="00E14808"/>
    <w:rsid w:val="00E15CD6"/>
    <w:rsid w:val="00E2026F"/>
    <w:rsid w:val="00E23B0B"/>
    <w:rsid w:val="00E2516F"/>
    <w:rsid w:val="00E25222"/>
    <w:rsid w:val="00E26948"/>
    <w:rsid w:val="00E27D3A"/>
    <w:rsid w:val="00E35026"/>
    <w:rsid w:val="00E54939"/>
    <w:rsid w:val="00E632E5"/>
    <w:rsid w:val="00E71833"/>
    <w:rsid w:val="00E74BBD"/>
    <w:rsid w:val="00E76BCE"/>
    <w:rsid w:val="00E81A56"/>
    <w:rsid w:val="00E82228"/>
    <w:rsid w:val="00E8413F"/>
    <w:rsid w:val="00E85194"/>
    <w:rsid w:val="00E900DD"/>
    <w:rsid w:val="00EA3370"/>
    <w:rsid w:val="00EA7382"/>
    <w:rsid w:val="00EC0CEF"/>
    <w:rsid w:val="00EC18BA"/>
    <w:rsid w:val="00EC40F5"/>
    <w:rsid w:val="00EC4F37"/>
    <w:rsid w:val="00ED1DB5"/>
    <w:rsid w:val="00EE3580"/>
    <w:rsid w:val="00EE695B"/>
    <w:rsid w:val="00EF3554"/>
    <w:rsid w:val="00EF6003"/>
    <w:rsid w:val="00EF6FAC"/>
    <w:rsid w:val="00EF7158"/>
    <w:rsid w:val="00F031AE"/>
    <w:rsid w:val="00F07940"/>
    <w:rsid w:val="00F301BF"/>
    <w:rsid w:val="00F357E9"/>
    <w:rsid w:val="00F44E02"/>
    <w:rsid w:val="00F44E1A"/>
    <w:rsid w:val="00F45856"/>
    <w:rsid w:val="00F46FD4"/>
    <w:rsid w:val="00F6055E"/>
    <w:rsid w:val="00F64806"/>
    <w:rsid w:val="00F76551"/>
    <w:rsid w:val="00F8060F"/>
    <w:rsid w:val="00F83517"/>
    <w:rsid w:val="00F8421F"/>
    <w:rsid w:val="00F8546B"/>
    <w:rsid w:val="00F923F0"/>
    <w:rsid w:val="00F93F2D"/>
    <w:rsid w:val="00FA1AF0"/>
    <w:rsid w:val="00FC58D9"/>
    <w:rsid w:val="00FD081C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9CB06C"/>
  <w14:defaultImageDpi w14:val="32767"/>
  <w15:chartTrackingRefBased/>
  <w15:docId w15:val="{F73BCEEE-0D01-4870-A7C5-9656CF1E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8E3"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81833"/>
    <w:pPr>
      <w:keepNext/>
      <w:keepLines/>
      <w:numPr>
        <w:numId w:val="7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81833"/>
    <w:pPr>
      <w:keepNext/>
      <w:keepLines/>
      <w:numPr>
        <w:ilvl w:val="1"/>
        <w:numId w:val="7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81833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B81833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20A39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20A39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20A39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20A39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20A39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0AE"/>
  </w:style>
  <w:style w:type="paragraph" w:styleId="AltBilgi">
    <w:name w:val="footer"/>
    <w:basedOn w:val="Normal"/>
    <w:link w:val="AltBilgiChar"/>
    <w:uiPriority w:val="99"/>
    <w:unhideWhenUsed/>
    <w:rsid w:val="000070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0AE"/>
  </w:style>
  <w:style w:type="paragraph" w:styleId="DipnotMetni">
    <w:name w:val="footnote text"/>
    <w:basedOn w:val="Normal"/>
    <w:link w:val="DipnotMetniChar"/>
    <w:uiPriority w:val="99"/>
    <w:semiHidden/>
    <w:unhideWhenUsed/>
    <w:rsid w:val="000070AE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070AE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070A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C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C0CEF"/>
    <w:rPr>
      <w:b/>
      <w:bCs/>
    </w:rPr>
  </w:style>
  <w:style w:type="character" w:styleId="Vurgu">
    <w:name w:val="Emphasis"/>
    <w:basedOn w:val="VarsaylanParagrafYazTipi"/>
    <w:uiPriority w:val="20"/>
    <w:qFormat/>
    <w:rsid w:val="00EC0CEF"/>
    <w:rPr>
      <w:i/>
      <w:iCs/>
    </w:rPr>
  </w:style>
  <w:style w:type="table" w:styleId="TabloKlavuzu">
    <w:name w:val="Table Grid"/>
    <w:basedOn w:val="NormalTablo"/>
    <w:uiPriority w:val="59"/>
    <w:rsid w:val="00DE6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21">
    <w:name w:val="Düz Tablo 21"/>
    <w:basedOn w:val="NormalTablo"/>
    <w:uiPriority w:val="42"/>
    <w:rsid w:val="00DE6813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eParagraf">
    <w:name w:val="List Paragraph"/>
    <w:basedOn w:val="Normal"/>
    <w:uiPriority w:val="34"/>
    <w:qFormat/>
    <w:rsid w:val="00BB525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44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4EAA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E27D3A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27D3A"/>
    <w:rPr>
      <w:color w:val="605E5C"/>
      <w:shd w:val="clear" w:color="auto" w:fill="E1DFDD"/>
    </w:rPr>
  </w:style>
  <w:style w:type="paragraph" w:customStyle="1" w:styleId="Kaynak">
    <w:name w:val="Kaynak"/>
    <w:basedOn w:val="Normal"/>
    <w:link w:val="KaynakChar"/>
    <w:qFormat/>
    <w:rsid w:val="00B91729"/>
    <w:pPr>
      <w:autoSpaceDE w:val="0"/>
      <w:autoSpaceDN w:val="0"/>
      <w:adjustRightInd w:val="0"/>
      <w:spacing w:before="120" w:after="0" w:line="240" w:lineRule="auto"/>
      <w:ind w:left="851" w:hanging="851"/>
      <w:contextualSpacing/>
      <w:jc w:val="both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KaynakChar">
    <w:name w:val="Kaynak Char"/>
    <w:basedOn w:val="VarsaylanParagrafYazTipi"/>
    <w:link w:val="Kaynak"/>
    <w:rsid w:val="00B91729"/>
    <w:rPr>
      <w:rFonts w:ascii="Times New Roman" w:hAnsi="Times New Roman" w:cs="Times New Roman"/>
      <w:color w:val="000000"/>
      <w:sz w:val="20"/>
      <w:szCs w:val="20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135C2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C2249D"/>
    <w:pPr>
      <w:spacing w:after="0" w:line="240" w:lineRule="auto"/>
    </w:pPr>
    <w:rPr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1B4B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B4B94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1B4B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1B4B94"/>
    <w:rPr>
      <w:rFonts w:eastAsiaTheme="minorEastAsia"/>
      <w:color w:val="5A5A5A" w:themeColor="text1" w:themeTint="A5"/>
      <w:spacing w:val="15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B818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B8183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B8183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rsid w:val="00B8183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20A39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20A39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20A39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20A3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20A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290221"/>
    <w:pPr>
      <w:autoSpaceDE w:val="0"/>
      <w:autoSpaceDN w:val="0"/>
      <w:adjustRightInd w:val="0"/>
      <w:spacing w:after="0" w:line="240" w:lineRule="auto"/>
      <w:ind w:left="40" w:right="117"/>
      <w:jc w:val="both"/>
    </w:pPr>
    <w:rPr>
      <w:rFonts w:ascii="Calibri" w:hAnsi="Calibri" w:cs="Calibri"/>
      <w:sz w:val="20"/>
      <w:szCs w:val="20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290221"/>
    <w:rPr>
      <w:rFonts w:ascii="Calibri" w:hAnsi="Calibri" w:cs="Calibri"/>
      <w:sz w:val="20"/>
      <w:szCs w:val="20"/>
    </w:rPr>
  </w:style>
  <w:style w:type="paragraph" w:customStyle="1" w:styleId="TOLEHOAabstactText">
    <w:name w:val="TOLEHO Aabstact  Text"/>
    <w:basedOn w:val="Normal"/>
    <w:link w:val="TOLEHOAabstactTextChar"/>
    <w:autoRedefine/>
    <w:qFormat/>
    <w:rsid w:val="00BD3C00"/>
    <w:pPr>
      <w:spacing w:after="0" w:line="240" w:lineRule="auto"/>
      <w:ind w:left="567" w:right="567"/>
      <w:jc w:val="both"/>
    </w:pPr>
    <w:rPr>
      <w:rFonts w:cstheme="minorHAnsi"/>
      <w:sz w:val="20"/>
      <w:szCs w:val="20"/>
    </w:rPr>
  </w:style>
  <w:style w:type="paragraph" w:customStyle="1" w:styleId="TOLEHOAuthornfo">
    <w:name w:val="TOLEHO Author İnfo"/>
    <w:basedOn w:val="Normal"/>
    <w:link w:val="TOLEHOAuthornfoChar"/>
    <w:autoRedefine/>
    <w:qFormat/>
    <w:rsid w:val="00BD3C00"/>
    <w:pPr>
      <w:autoSpaceDE w:val="0"/>
      <w:autoSpaceDN w:val="0"/>
      <w:adjustRightInd w:val="0"/>
      <w:spacing w:after="0" w:line="240" w:lineRule="auto"/>
      <w:ind w:firstLine="567"/>
    </w:pPr>
    <w:rPr>
      <w:rFonts w:ascii="Cambria" w:hAnsi="Cambria" w:cs="AdobeArabic-Regular"/>
      <w:sz w:val="18"/>
      <w:szCs w:val="18"/>
      <w:vertAlign w:val="superscript"/>
    </w:rPr>
  </w:style>
  <w:style w:type="character" w:customStyle="1" w:styleId="TOLEHOAabstactTextChar">
    <w:name w:val="TOLEHO Aabstact  Text Char"/>
    <w:basedOn w:val="VarsaylanParagrafYazTipi"/>
    <w:link w:val="TOLEHOAabstactText"/>
    <w:rsid w:val="00BD3C00"/>
    <w:rPr>
      <w:rFonts w:cstheme="minorHAnsi"/>
      <w:sz w:val="20"/>
      <w:szCs w:val="20"/>
      <w:lang w:val="en-US"/>
    </w:rPr>
  </w:style>
  <w:style w:type="paragraph" w:customStyle="1" w:styleId="TOLEHOIntroductionText">
    <w:name w:val="TOLEHO Introduction Text"/>
    <w:basedOn w:val="Normal"/>
    <w:link w:val="TOLEHOIntroductionTextChar"/>
    <w:autoRedefine/>
    <w:qFormat/>
    <w:rsid w:val="00BD3C00"/>
    <w:pPr>
      <w:spacing w:after="0" w:line="240" w:lineRule="auto"/>
      <w:ind w:firstLine="708"/>
      <w:jc w:val="both"/>
    </w:pPr>
    <w:rPr>
      <w:rFonts w:ascii="Cambria" w:hAnsi="Cambria"/>
    </w:rPr>
  </w:style>
  <w:style w:type="character" w:customStyle="1" w:styleId="TOLEHOAuthornfoChar">
    <w:name w:val="TOLEHO Author İnfo Char"/>
    <w:basedOn w:val="VarsaylanParagrafYazTipi"/>
    <w:link w:val="TOLEHOAuthornfo"/>
    <w:rsid w:val="00BD3C00"/>
    <w:rPr>
      <w:rFonts w:ascii="Cambria" w:hAnsi="Cambria" w:cs="AdobeArabic-Regular"/>
      <w:sz w:val="18"/>
      <w:szCs w:val="18"/>
      <w:vertAlign w:val="superscript"/>
      <w:lang w:val="en-US"/>
    </w:rPr>
  </w:style>
  <w:style w:type="paragraph" w:customStyle="1" w:styleId="TOLEHOFirstSubheadingText">
    <w:name w:val="TOLEHO First Subheading Text"/>
    <w:basedOn w:val="Normal"/>
    <w:link w:val="TOLEHOFirstSubheadingTextChar"/>
    <w:autoRedefine/>
    <w:qFormat/>
    <w:rsid w:val="00BD3C00"/>
    <w:pPr>
      <w:spacing w:after="0" w:line="240" w:lineRule="auto"/>
      <w:ind w:firstLine="708"/>
      <w:jc w:val="both"/>
    </w:pPr>
    <w:rPr>
      <w:rFonts w:ascii="Cambria" w:hAnsi="Cambria"/>
    </w:rPr>
  </w:style>
  <w:style w:type="character" w:customStyle="1" w:styleId="TOLEHOIntroductionTextChar">
    <w:name w:val="TOLEHO Introduction Text Char"/>
    <w:basedOn w:val="VarsaylanParagrafYazTipi"/>
    <w:link w:val="TOLEHOIntroductionText"/>
    <w:rsid w:val="00BD3C00"/>
    <w:rPr>
      <w:rFonts w:ascii="Cambria" w:hAnsi="Cambria"/>
      <w:lang w:val="en-US"/>
    </w:rPr>
  </w:style>
  <w:style w:type="paragraph" w:customStyle="1" w:styleId="TOLEHOINTRODUCTIONTITLE">
    <w:name w:val="TOLEHO INTRODUCTION TITLE"/>
    <w:basedOn w:val="Normal"/>
    <w:link w:val="TOLEHOINTRODUCTIONTITLEChar"/>
    <w:autoRedefine/>
    <w:qFormat/>
    <w:rsid w:val="001735F9"/>
    <w:pPr>
      <w:spacing w:after="0" w:line="240" w:lineRule="auto"/>
      <w:ind w:left="708"/>
    </w:pPr>
    <w:rPr>
      <w:rFonts w:ascii="Cambria" w:hAnsi="Cambria"/>
      <w:b/>
    </w:rPr>
  </w:style>
  <w:style w:type="character" w:customStyle="1" w:styleId="TOLEHOFirstSubheadingTextChar">
    <w:name w:val="TOLEHO First Subheading Text Char"/>
    <w:basedOn w:val="VarsaylanParagrafYazTipi"/>
    <w:link w:val="TOLEHOFirstSubheadingText"/>
    <w:rsid w:val="00BD3C00"/>
    <w:rPr>
      <w:rFonts w:ascii="Cambria" w:hAnsi="Cambria"/>
      <w:lang w:val="en-US"/>
    </w:rPr>
  </w:style>
  <w:style w:type="paragraph" w:customStyle="1" w:styleId="TOLEHOFIRSTSUBHEADINGTITLE">
    <w:name w:val="TOLEHO FIRST SUBHEADING TITLE"/>
    <w:basedOn w:val="Normal"/>
    <w:link w:val="TOLEHOFIRSTSUBHEADINGTITLEChar"/>
    <w:autoRedefine/>
    <w:qFormat/>
    <w:rsid w:val="001735F9"/>
    <w:pPr>
      <w:spacing w:after="0" w:line="240" w:lineRule="auto"/>
      <w:ind w:firstLine="708"/>
      <w:jc w:val="both"/>
    </w:pPr>
    <w:rPr>
      <w:rFonts w:ascii="Cambria" w:hAnsi="Cambria"/>
      <w:b/>
    </w:rPr>
  </w:style>
  <w:style w:type="character" w:customStyle="1" w:styleId="TOLEHOINTRODUCTIONTITLEChar">
    <w:name w:val="TOLEHO INTRODUCTION TITLE Char"/>
    <w:basedOn w:val="VarsaylanParagrafYazTipi"/>
    <w:link w:val="TOLEHOINTRODUCTIONTITLE"/>
    <w:rsid w:val="001735F9"/>
    <w:rPr>
      <w:rFonts w:ascii="Cambria" w:hAnsi="Cambria"/>
      <w:b/>
      <w:lang w:val="en-US"/>
    </w:rPr>
  </w:style>
  <w:style w:type="paragraph" w:customStyle="1" w:styleId="TOLEHOSecondSubheadingTitle">
    <w:name w:val="TOLEHO Second Subheading Title"/>
    <w:basedOn w:val="Normal"/>
    <w:link w:val="TOLEHOSecondSubheadingTitleChar"/>
    <w:autoRedefine/>
    <w:qFormat/>
    <w:rsid w:val="001735F9"/>
    <w:pPr>
      <w:spacing w:after="0" w:line="240" w:lineRule="auto"/>
      <w:ind w:left="720"/>
      <w:jc w:val="both"/>
    </w:pPr>
    <w:rPr>
      <w:rFonts w:ascii="Cambria" w:hAnsi="Cambria"/>
      <w:b/>
      <w:i/>
      <w:iCs/>
    </w:rPr>
  </w:style>
  <w:style w:type="character" w:customStyle="1" w:styleId="TOLEHOFIRSTSUBHEADINGTITLEChar">
    <w:name w:val="TOLEHO FIRST SUBHEADING TITLE Char"/>
    <w:basedOn w:val="VarsaylanParagrafYazTipi"/>
    <w:link w:val="TOLEHOFIRSTSUBHEADINGTITLE"/>
    <w:rsid w:val="001735F9"/>
    <w:rPr>
      <w:rFonts w:ascii="Cambria" w:hAnsi="Cambria"/>
      <w:b/>
      <w:lang w:val="en-US"/>
    </w:rPr>
  </w:style>
  <w:style w:type="paragraph" w:customStyle="1" w:styleId="TOLEHOThirdandSubsequentSubheadingsTitle">
    <w:name w:val="TOLEHO Third and Subsequent Subheadings Title"/>
    <w:basedOn w:val="Normal"/>
    <w:link w:val="TOLEHOThirdandSubsequentSubheadingsTitleChar"/>
    <w:autoRedefine/>
    <w:qFormat/>
    <w:rsid w:val="001735F9"/>
    <w:pPr>
      <w:spacing w:after="0" w:line="240" w:lineRule="auto"/>
      <w:ind w:firstLine="708"/>
      <w:jc w:val="both"/>
    </w:pPr>
    <w:rPr>
      <w:rFonts w:ascii="Cambria" w:hAnsi="Cambria"/>
      <w:i/>
      <w:iCs/>
    </w:rPr>
  </w:style>
  <w:style w:type="character" w:customStyle="1" w:styleId="TOLEHOSecondSubheadingTitleChar">
    <w:name w:val="TOLEHO Second Subheading Title Char"/>
    <w:basedOn w:val="VarsaylanParagrafYazTipi"/>
    <w:link w:val="TOLEHOSecondSubheadingTitle"/>
    <w:rsid w:val="001735F9"/>
    <w:rPr>
      <w:rFonts w:ascii="Cambria" w:hAnsi="Cambria"/>
      <w:b/>
      <w:i/>
      <w:iCs/>
      <w:lang w:val="en-US"/>
    </w:rPr>
  </w:style>
  <w:style w:type="character" w:customStyle="1" w:styleId="TOLEHOThirdandSubsequentSubheadingsTitleChar">
    <w:name w:val="TOLEHO Third and Subsequent Subheadings Title Char"/>
    <w:basedOn w:val="VarsaylanParagrafYazTipi"/>
    <w:link w:val="TOLEHOThirdandSubsequentSubheadingsTitle"/>
    <w:rsid w:val="001735F9"/>
    <w:rPr>
      <w:rFonts w:ascii="Cambria" w:hAnsi="Cambria"/>
      <w:i/>
      <w:iCs/>
      <w:lang w:val="en-US"/>
    </w:rPr>
  </w:style>
  <w:style w:type="paragraph" w:customStyle="1" w:styleId="TOLEHOREFERENCESTITLE">
    <w:name w:val="TOLEHO REFERENCES TITLE"/>
    <w:basedOn w:val="Normal"/>
    <w:link w:val="TOLEHOREFERENCESTITLEChar"/>
    <w:autoRedefine/>
    <w:qFormat/>
    <w:rsid w:val="00995501"/>
    <w:pPr>
      <w:spacing w:after="0" w:line="240" w:lineRule="auto"/>
    </w:pPr>
    <w:rPr>
      <w:rFonts w:cstheme="minorHAnsi"/>
      <w:b/>
    </w:rPr>
  </w:style>
  <w:style w:type="paragraph" w:customStyle="1" w:styleId="TOLEHOReferencesText">
    <w:name w:val="TOLEHO References Text"/>
    <w:basedOn w:val="Normal"/>
    <w:link w:val="TOLEHOReferencesTextChar"/>
    <w:autoRedefine/>
    <w:qFormat/>
    <w:rsid w:val="00256735"/>
    <w:pPr>
      <w:kinsoku w:val="0"/>
      <w:overflowPunct w:val="0"/>
      <w:autoSpaceDE w:val="0"/>
      <w:autoSpaceDN w:val="0"/>
      <w:adjustRightInd w:val="0"/>
      <w:spacing w:before="120" w:after="120" w:line="240" w:lineRule="auto"/>
      <w:ind w:left="709" w:hanging="709"/>
      <w:jc w:val="both"/>
    </w:pPr>
    <w:rPr>
      <w:rFonts w:ascii="Calibri Light" w:hAnsi="Calibri Light" w:cstheme="minorHAnsi"/>
      <w:color w:val="020203"/>
      <w:sz w:val="20"/>
      <w:szCs w:val="18"/>
    </w:rPr>
  </w:style>
  <w:style w:type="character" w:customStyle="1" w:styleId="TOLEHOREFERENCESTITLEChar">
    <w:name w:val="TOLEHO REFERENCES TITLE Char"/>
    <w:basedOn w:val="VarsaylanParagrafYazTipi"/>
    <w:link w:val="TOLEHOREFERENCESTITLE"/>
    <w:rsid w:val="00995501"/>
    <w:rPr>
      <w:rFonts w:cstheme="minorHAnsi"/>
      <w:b/>
      <w:lang w:val="en-US"/>
    </w:rPr>
  </w:style>
  <w:style w:type="character" w:customStyle="1" w:styleId="TOLEHOReferencesTextChar">
    <w:name w:val="TOLEHO References Text Char"/>
    <w:basedOn w:val="VarsaylanParagrafYazTipi"/>
    <w:link w:val="TOLEHOReferencesText"/>
    <w:rsid w:val="00256735"/>
    <w:rPr>
      <w:rFonts w:ascii="Calibri Light" w:hAnsi="Calibri Light" w:cstheme="minorHAnsi"/>
      <w:color w:val="020203"/>
      <w:sz w:val="20"/>
      <w:szCs w:val="18"/>
      <w:lang w:val="en-US"/>
    </w:rPr>
  </w:style>
  <w:style w:type="paragraph" w:styleId="ResimYazs">
    <w:name w:val="caption"/>
    <w:basedOn w:val="Normal"/>
    <w:next w:val="Normal"/>
    <w:uiPriority w:val="35"/>
    <w:unhideWhenUsed/>
    <w:qFormat/>
    <w:rsid w:val="008115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076B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076B7"/>
    <w:rPr>
      <w:rFonts w:ascii="Consolas" w:hAnsi="Consola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7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09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-mail@anadolu.edu.tr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e-mail@anadolu.edu.tr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-mail@anadolu.edu.tr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neDrive\OneDrive%20-%20Anadolu%20&#220;niversitesi\TOLEHO\Toleho_Cilt_7\Toleho_7_2\Toleho_Template_7_2.dotx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f2bb0-d8b7-44c8-a59d-cf6742e9f9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8ADDB2F20C1DE48A77F050042DA20DB" ma:contentTypeVersion="18" ma:contentTypeDescription="Yeni belge oluşturun." ma:contentTypeScope="" ma:versionID="a93b305ad877694b8c2698f7847e4cd6">
  <xsd:schema xmlns:xsd="http://www.w3.org/2001/XMLSchema" xmlns:xs="http://www.w3.org/2001/XMLSchema" xmlns:p="http://schemas.microsoft.com/office/2006/metadata/properties" xmlns:ns3="f5df2bb0-d8b7-44c8-a59d-cf6742e9f9d0" xmlns:ns4="8bdb466f-34f6-4243-80ca-7ee6debeb499" targetNamespace="http://schemas.microsoft.com/office/2006/metadata/properties" ma:root="true" ma:fieldsID="2bf56b9a9754996423c75de0ddf06140" ns3:_="" ns4:_="">
    <xsd:import namespace="f5df2bb0-d8b7-44c8-a59d-cf6742e9f9d0"/>
    <xsd:import namespace="8bdb466f-34f6-4243-80ca-7ee6debeb4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f2bb0-d8b7-44c8-a59d-cf6742e9f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b466f-34f6-4243-80ca-7ee6debeb49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BEBE5-B8C1-4B0F-8F48-378E30640BD7}">
  <ds:schemaRefs>
    <ds:schemaRef ds:uri="http://schemas.microsoft.com/office/2006/metadata/properties"/>
    <ds:schemaRef ds:uri="http://schemas.microsoft.com/office/infopath/2007/PartnerControls"/>
    <ds:schemaRef ds:uri="f5df2bb0-d8b7-44c8-a59d-cf6742e9f9d0"/>
  </ds:schemaRefs>
</ds:datastoreItem>
</file>

<file path=customXml/itemProps2.xml><?xml version="1.0" encoding="utf-8"?>
<ds:datastoreItem xmlns:ds="http://schemas.openxmlformats.org/officeDocument/2006/customXml" ds:itemID="{30242E77-CAFC-48BE-8160-19E678D689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339FEE-D9D8-40CA-BFAB-0358947E3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f2bb0-d8b7-44c8-a59d-cf6742e9f9d0"/>
    <ds:schemaRef ds:uri="8bdb466f-34f6-4243-80ca-7ee6debeb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7ACAAB-55CF-4531-BC25-774A313E1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Toleho_Template_7_2</Template>
  <TotalTime>4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Murat YARIKKAYA</cp:lastModifiedBy>
  <cp:revision>2</cp:revision>
  <dcterms:created xsi:type="dcterms:W3CDTF">2025-10-01T07:46:00Z</dcterms:created>
  <dcterms:modified xsi:type="dcterms:W3CDTF">2025-10-01T07:46:00Z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0x010100C8ADDB2F20C1DE48A77F050042DA20DB</vt:lpwstr>
  </property>
</Properties>
</file>