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92D" w:rsidRDefault="00403B62">
      <w:pPr>
        <w:pStyle w:val="AltBalk"/>
        <w:rPr>
          <w:noProof/>
          <w:lang w:eastAsia="tr-TR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posOffset>3261360</wp:posOffset>
                </wp:positionH>
                <wp:positionV relativeFrom="paragraph">
                  <wp:posOffset>2554393</wp:posOffset>
                </wp:positionV>
                <wp:extent cx="3954780" cy="38862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92D" w:rsidRDefault="004472A5">
                            <w:pPr>
                              <w:tabs>
                                <w:tab w:val="left" w:pos="1049"/>
                              </w:tabs>
                              <w:spacing w:after="100"/>
                              <w:jc w:val="right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Volume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>:</w:t>
                            </w:r>
                            <w:r w:rsidR="004F6F48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="00403B6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Issue: </w:t>
                            </w:r>
                            <w:r w:rsidR="00FC544F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  <w:r w:rsidR="00403B6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, Year: 202</w:t>
                            </w:r>
                            <w:r w:rsidR="00270AE7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403B6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56.8pt;margin-top:201.15pt;width:311.4pt;height:3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" filled="f" stroked="f">
                <v:textbox>
                  <w:txbxContent>
                    <w:p w:rsidR="00C4392D" w:rsidRDefault="004472A5">
                      <w:pPr>
                        <w:tabs>
                          <w:tab w:val="left" w:pos="1049"/>
                        </w:tabs>
                        <w:spacing w:after="100"/>
                        <w:jc w:val="right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Volume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ab/>
                        <w:t>:</w:t>
                      </w:r>
                      <w:r w:rsidR="004F6F48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="00403B62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, Issue: </w:t>
                      </w:r>
                      <w:r w:rsidR="00FC544F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  <w:r w:rsidR="00403B62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, Year: 202</w:t>
                      </w:r>
                      <w:r w:rsidR="00270AE7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403B62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53119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0</wp:posOffset>
            </wp:positionV>
            <wp:extent cx="7554595" cy="10690860"/>
            <wp:effectExtent l="0" t="0" r="8255" b="0"/>
            <wp:wrapThrough wrapText="bothSides">
              <wp:wrapPolygon edited="0">
                <wp:start x="0" y="0"/>
                <wp:lineTo x="0" y="21554"/>
                <wp:lineTo x="21569" y="21554"/>
                <wp:lineTo x="21569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j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92D" w:rsidRDefault="00C4392D">
      <w:pPr>
        <w:pStyle w:val="AltBalk"/>
      </w:pPr>
    </w:p>
    <w:p w:rsidR="00C4392D" w:rsidRDefault="00403B62">
      <w:pPr>
        <w:pStyle w:val="AltBalk"/>
        <w:spacing w:after="480"/>
        <w:ind w:left="1440" w:firstLine="720"/>
      </w:pPr>
      <w:r>
        <w:t xml:space="preserve">Volume </w:t>
      </w:r>
      <w:r w:rsidR="00C17172">
        <w:t>8</w:t>
      </w:r>
      <w:r>
        <w:t xml:space="preserve"> / Issue </w:t>
      </w:r>
      <w:r w:rsidR="006C52CA">
        <w:t>2</w:t>
      </w:r>
    </w:p>
    <w:p w:rsidR="00C4392D" w:rsidRDefault="00403B62">
      <w:pPr>
        <w:pStyle w:val="balk1"/>
        <w:jc w:val="center"/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</w:pPr>
      <w:r>
        <w:rPr>
          <w:iCs/>
          <w:noProof/>
          <w:lang w:val="tr-TR" w:eastAsia="tr-TR"/>
        </w:rPr>
        <mc:AlternateContent>
          <mc:Choice Requires="wps">
            <w:drawing>
              <wp:anchor distT="182880" distB="182880" distL="274320" distR="274320" simplePos="0" relativeHeight="251654144" behindDoc="0" locked="0" layoutInCell="1" allowOverlap="0">
                <wp:simplePos x="0" y="0"/>
                <wp:positionH relativeFrom="margin">
                  <wp:posOffset>0</wp:posOffset>
                </wp:positionH>
                <wp:positionV relativeFrom="paragraph">
                  <wp:posOffset>149860</wp:posOffset>
                </wp:positionV>
                <wp:extent cx="1168400" cy="9034780"/>
                <wp:effectExtent l="0" t="0" r="0" b="0"/>
                <wp:wrapSquare wrapText="bothSides"/>
                <wp:docPr id="1" name="Metin Kutusu 1" descr="Vurgulu bir metni ve fotoğrafı düzenlemek için metin kutusu kenar çubuğ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9034780"/>
                        </a:xfrm>
                        <a:prstGeom prst="rect">
                          <a:avLst/>
                        </a:prstGeom>
                        <a:solidFill>
                          <a:srgbClr val="EEF3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92D" w:rsidRDefault="00403B62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6280785" cy="9034780"/>
                                  <wp:effectExtent l="0" t="0" r="5715" b="0"/>
                                  <wp:docPr id="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pen_jurnal_of_nano Cover Template_Sayfa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263" cy="904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4392D" w:rsidRDefault="00403B62">
                            <w:pPr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ISSN: 2147-4575</w:t>
                            </w:r>
                          </w:p>
                          <w:p w:rsidR="00C4392D" w:rsidRDefault="00C4392D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7" type="#_x0000_t202" alt="Vurgulu bir metni ve fotoğrafı düzenlemek için metin kutusu kenar çubuğu." style="position:absolute;left:0;text-align:left;margin-left:0;margin-top:11.8pt;width:92pt;height:711.4pt;z-index:251654144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" o:allowoverlap="f" fillcolor="#eef3f8" stroked="f" strokeweight=".5pt">
                <v:textbox inset="0,0,0,0">
                  <w:txbxContent>
                    <w:p w:rsidR="00C4392D" w:rsidRDefault="00403B62">
                      <w:pPr>
                        <w:rPr>
                          <w:lang w:val="tr-TR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>
                            <wp:extent cx="6280785" cy="9034780"/>
                            <wp:effectExtent l="0" t="0" r="5715" b="0"/>
                            <wp:docPr id="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pen_jurnal_of_nano Cover Template_Sayfa_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263" cy="904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  <w:p w:rsidR="00C4392D" w:rsidRDefault="00403B62">
                      <w:pPr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ISSN: 2147-4575</w:t>
                      </w:r>
                    </w:p>
                    <w:p w:rsidR="00C4392D" w:rsidRDefault="00C4392D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  <w:t>Open Journal of Nano</w:t>
      </w:r>
    </w:p>
    <w:p w:rsidR="00C4392D" w:rsidRDefault="00403B62">
      <w:pPr>
        <w:pStyle w:val="balk1"/>
        <w:rPr>
          <w:color w:val="2E6279" w:themeColor="accent4" w:themeShade="BF"/>
        </w:rPr>
      </w:pPr>
      <w:r>
        <w:rPr>
          <w:caps w:val="0"/>
          <w:color w:val="2E6279" w:themeColor="accent4" w:themeShade="BF"/>
        </w:rPr>
        <w:t xml:space="preserve">Editor in Chief </w:t>
      </w:r>
    </w:p>
    <w:p w:rsidR="00C4392D" w:rsidRDefault="00403B62">
      <w:pPr>
        <w:spacing w:after="100"/>
      </w:pPr>
      <w:r>
        <w:t>Dr. Mustafa CAN, Sakarya University of Applied Sciences, Turkey</w:t>
      </w:r>
    </w:p>
    <w:p w:rsidR="00C4392D" w:rsidRDefault="00403B62">
      <w:pPr>
        <w:pStyle w:val="balk1"/>
        <w:spacing w:before="0" w:afterLines="100" w:after="240"/>
        <w:rPr>
          <w:rFonts w:asciiTheme="minorHAnsi" w:eastAsiaTheme="minorHAnsi" w:hAnsiTheme="minorHAnsi" w:cstheme="minorBidi"/>
          <w:b w:val="0"/>
          <w:bCs w:val="0"/>
          <w:caps w:val="0"/>
          <w:color w:val="404040" w:themeColor="text1" w:themeTint="BF"/>
          <w:sz w:val="20"/>
        </w:rPr>
      </w:pPr>
      <w:r>
        <w:rPr>
          <w:rFonts w:asciiTheme="minorHAnsi" w:eastAsiaTheme="minorHAnsi" w:hAnsiTheme="minorHAnsi" w:cstheme="minorBidi"/>
          <w:b w:val="0"/>
          <w:bCs w:val="0"/>
          <w:caps w:val="0"/>
          <w:color w:val="404040" w:themeColor="text1" w:themeTint="BF"/>
          <w:sz w:val="20"/>
        </w:rPr>
        <w:t>mustafacan@subu.edu.tr</w:t>
      </w:r>
    </w:p>
    <w:p w:rsidR="00240AD2" w:rsidRDefault="00240AD2" w:rsidP="00240AD2">
      <w:pPr>
        <w:pStyle w:val="balk1"/>
        <w:rPr>
          <w:caps w:val="0"/>
          <w:color w:val="2E6279" w:themeColor="accent4" w:themeShade="BF"/>
        </w:rPr>
      </w:pPr>
      <w:r>
        <w:rPr>
          <w:caps w:val="0"/>
          <w:color w:val="2E6279" w:themeColor="accent4" w:themeShade="BF"/>
        </w:rPr>
        <w:t>Editorial Board</w:t>
      </w:r>
    </w:p>
    <w:p w:rsidR="00240AD2" w:rsidRPr="00240AD2" w:rsidRDefault="00240AD2" w:rsidP="00240AD2">
      <w:pPr>
        <w:sectPr w:rsidR="00240AD2" w:rsidRPr="00240AD2"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527C62" w:rsidRDefault="00527C62" w:rsidP="00527C62">
      <w:r>
        <w:lastRenderedPageBreak/>
        <w:t>Dr. Mithat ÇELEBİ, Yalova University, Turkey.</w:t>
      </w:r>
      <w:r>
        <w:br/>
        <w:t xml:space="preserve">mithat.celebi@yalova.edu.tr </w:t>
      </w:r>
    </w:p>
    <w:p w:rsidR="00856C65" w:rsidRPr="00856C65" w:rsidRDefault="00856C65" w:rsidP="00856C65">
      <w:r>
        <w:t>Dr. Hamza ŞİMŞİR, Karabuk University, Turkey.</w:t>
      </w:r>
      <w:r>
        <w:br/>
      </w:r>
      <w:r w:rsidRPr="00856C65">
        <w:t>hamzasimsir@karabuk.edu.tr</w:t>
      </w:r>
    </w:p>
    <w:p w:rsidR="00856C65" w:rsidRDefault="00856C65" w:rsidP="00856C65">
      <w:r>
        <w:t>Dr. Harun GÜL, Sakarya University of Applied Sciences, Turkey.</w:t>
      </w:r>
      <w:r>
        <w:br/>
        <w:t>harungul@subu.edu.tr</w:t>
      </w:r>
    </w:p>
    <w:p w:rsidR="00A82471" w:rsidRDefault="00A82471" w:rsidP="00A82471">
      <w:pPr>
        <w:spacing w:after="0"/>
      </w:pPr>
      <w:r>
        <w:t>Dr. Mustafa Zahid YILDIZ, Sakarya University of Applied Sciences, Turkey.</w:t>
      </w:r>
      <w:r>
        <w:br/>
        <w:t>mustafayildiz@sakarya.edu.tr</w:t>
      </w:r>
      <w:r>
        <w:br/>
      </w:r>
    </w:p>
    <w:p w:rsidR="00A82471" w:rsidRDefault="00A82471" w:rsidP="00A82471">
      <w:pPr>
        <w:spacing w:after="0"/>
      </w:pPr>
      <w:r>
        <w:t>Dr. Numan GÖZÜBENLİ, Harran University, Turkey.</w:t>
      </w:r>
    </w:p>
    <w:p w:rsidR="00A82471" w:rsidRDefault="00A82471" w:rsidP="00A82471">
      <w:pPr>
        <w:spacing w:after="0"/>
      </w:pPr>
      <w:r>
        <w:t>gnuman@harran.edu.tr</w:t>
      </w:r>
    </w:p>
    <w:p w:rsidR="00DE0238" w:rsidRDefault="00DE0238" w:rsidP="00A82471">
      <w:pPr>
        <w:spacing w:after="0"/>
      </w:pPr>
    </w:p>
    <w:p w:rsidR="00DE0238" w:rsidRDefault="00DE0238" w:rsidP="00DE0238">
      <w:pPr>
        <w:spacing w:after="0"/>
      </w:pPr>
      <w:r>
        <w:t>Dr. Oğuz SARIBIYIK, Gümüşhane University, Gumushane, Turkey.</w:t>
      </w:r>
    </w:p>
    <w:p w:rsidR="00DE0238" w:rsidRDefault="00DE0238" w:rsidP="00DE0238">
      <w:pPr>
        <w:spacing w:after="0"/>
      </w:pPr>
      <w:r>
        <w:t>oysaribiyik@gumushane.edu.tr</w:t>
      </w:r>
    </w:p>
    <w:p w:rsidR="00DE0238" w:rsidRDefault="00DE0238" w:rsidP="00DE0238">
      <w:pPr>
        <w:spacing w:after="0"/>
      </w:pPr>
    </w:p>
    <w:p w:rsidR="00DE0238" w:rsidRDefault="00DE0238" w:rsidP="00DE0238">
      <w:r>
        <w:lastRenderedPageBreak/>
        <w:t>Dr. Tuğrul ÇETİNKAYA, Sakarya University, Turkey.</w:t>
      </w:r>
      <w:r>
        <w:br/>
        <w:t>tcetinkaya@sakarya.edu.tr</w:t>
      </w:r>
    </w:p>
    <w:p w:rsidR="00527C62" w:rsidRPr="00527C62" w:rsidRDefault="00527C62" w:rsidP="00527C62">
      <w:pPr>
        <w:spacing w:after="0"/>
      </w:pPr>
      <w:r w:rsidRPr="00527C62">
        <w:t>Dr. Niyaz Mohammad MAHMOOD</w:t>
      </w:r>
      <w:r>
        <w:t>I</w:t>
      </w:r>
    </w:p>
    <w:p w:rsidR="00240AD2" w:rsidRDefault="00527C62" w:rsidP="00240AD2">
      <w:pPr>
        <w:spacing w:after="0"/>
      </w:pPr>
      <w:r w:rsidRPr="00527C62">
        <w:t>Institute for Color Science and Technology</w:t>
      </w:r>
      <w:r w:rsidR="00240AD2" w:rsidRPr="00527C62">
        <w:t>,</w:t>
      </w:r>
      <w:r w:rsidR="00240AD2">
        <w:t xml:space="preserve"> </w:t>
      </w:r>
      <w:r>
        <w:t>Iran</w:t>
      </w:r>
      <w:r w:rsidR="00240AD2">
        <w:t>.</w:t>
      </w:r>
    </w:p>
    <w:p w:rsidR="00240AD2" w:rsidRDefault="00527C62" w:rsidP="00240AD2">
      <w:r w:rsidRPr="00527C62">
        <w:t>mahmoodi@icrc.ac.ir</w:t>
      </w:r>
    </w:p>
    <w:p w:rsidR="00527C62" w:rsidRPr="00527C62" w:rsidRDefault="00527C62" w:rsidP="00527C62">
      <w:pPr>
        <w:spacing w:after="0"/>
      </w:pPr>
      <w:r w:rsidRPr="00527C62">
        <w:t xml:space="preserve">Dr. </w:t>
      </w:r>
      <w:r>
        <w:t>Gang Andy SHI</w:t>
      </w:r>
    </w:p>
    <w:p w:rsidR="00527C62" w:rsidRDefault="00527C62" w:rsidP="00527C62">
      <w:pPr>
        <w:spacing w:after="0"/>
      </w:pPr>
      <w:r>
        <w:t>Rice University</w:t>
      </w:r>
      <w:r w:rsidRPr="00527C62">
        <w:t>,</w:t>
      </w:r>
      <w:r>
        <w:t xml:space="preserve"> </w:t>
      </w:r>
      <w:r>
        <w:t>USA</w:t>
      </w:r>
      <w:r>
        <w:t>.</w:t>
      </w:r>
    </w:p>
    <w:p w:rsidR="00527C62" w:rsidRDefault="00527C62" w:rsidP="00240AD2">
      <w:r w:rsidRPr="00527C62">
        <w:t>gshi@rice.edu</w:t>
      </w:r>
      <w:r>
        <w:t xml:space="preserve"> </w:t>
      </w:r>
    </w:p>
    <w:p w:rsidR="00527C62" w:rsidRDefault="00527C62" w:rsidP="00527C62">
      <w:pPr>
        <w:spacing w:after="0"/>
      </w:pPr>
      <w:r>
        <w:t xml:space="preserve">Dr. </w:t>
      </w:r>
      <w:r>
        <w:t>Abdülkadir KIZILASLAN</w:t>
      </w:r>
      <w:r>
        <w:t xml:space="preserve">, </w:t>
      </w:r>
      <w:r>
        <w:br/>
        <w:t>Sakarya</w:t>
      </w:r>
      <w:r>
        <w:t xml:space="preserve"> University, </w:t>
      </w:r>
      <w:r>
        <w:t xml:space="preserve">Sakarya, </w:t>
      </w:r>
      <w:r>
        <w:t>Turkey.</w:t>
      </w:r>
    </w:p>
    <w:p w:rsidR="00527C62" w:rsidRDefault="00527C62" w:rsidP="00527C62">
      <w:pPr>
        <w:spacing w:after="0"/>
      </w:pPr>
      <w:r w:rsidRPr="00527C62">
        <w:t>akizilaslan@sakarya.edu.tr</w:t>
      </w:r>
    </w:p>
    <w:p w:rsidR="00527C62" w:rsidRDefault="00527C62" w:rsidP="00527C62">
      <w:pPr>
        <w:spacing w:after="0"/>
      </w:pPr>
    </w:p>
    <w:p w:rsidR="00527C62" w:rsidRDefault="00527C62" w:rsidP="00527C62">
      <w:r>
        <w:t>Dr. Emrah ÖZAKAR, Ataturk University, Erzurum, Turkey.</w:t>
      </w:r>
      <w:r>
        <w:br/>
        <w:t xml:space="preserve">emrahozakar@atauni.edu.tr </w:t>
      </w:r>
    </w:p>
    <w:p w:rsidR="00527C62" w:rsidRDefault="00527C62" w:rsidP="00240AD2">
      <w:r>
        <w:t xml:space="preserve">Dr. </w:t>
      </w:r>
      <w:r>
        <w:t>Zafer Ömer ÖZDEMİR</w:t>
      </w:r>
      <w:r>
        <w:br/>
      </w:r>
      <w:r>
        <w:t>University of Health Sciences</w:t>
      </w:r>
      <w:r>
        <w:br/>
        <w:t>Istanbul,</w:t>
      </w:r>
      <w:r>
        <w:t xml:space="preserve"> Turkey.</w:t>
      </w:r>
      <w:r>
        <w:br/>
        <w:t xml:space="preserve">emrahozakar@atauni.edu.tr </w:t>
      </w:r>
    </w:p>
    <w:p w:rsidR="00527C62" w:rsidRDefault="00527C62" w:rsidP="00240AD2">
      <w:pPr>
        <w:sectPr w:rsidR="00527C62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</w:p>
    <w:p w:rsidR="00240AD2" w:rsidRDefault="00240AD2" w:rsidP="00240AD2">
      <w:pPr>
        <w:pStyle w:val="balk1"/>
        <w:rPr>
          <w:caps w:val="0"/>
          <w:color w:val="2E6279" w:themeColor="accent4" w:themeShade="BF"/>
        </w:rPr>
      </w:pPr>
      <w:r>
        <w:rPr>
          <w:caps w:val="0"/>
          <w:color w:val="2E6279" w:themeColor="accent4" w:themeShade="BF"/>
        </w:rPr>
        <w:lastRenderedPageBreak/>
        <w:t>Field Editors</w:t>
      </w:r>
    </w:p>
    <w:p w:rsidR="00240AD2" w:rsidRPr="00240AD2" w:rsidRDefault="00240AD2" w:rsidP="00240AD2">
      <w:pPr>
        <w:sectPr w:rsidR="00240AD2" w:rsidRPr="00240AD2" w:rsidSect="00240AD2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987757" w:rsidRDefault="00240AD2" w:rsidP="00987757">
      <w:r>
        <w:lastRenderedPageBreak/>
        <w:t xml:space="preserve">Dr. </w:t>
      </w:r>
      <w:r w:rsidR="00987757">
        <w:t>Hasan HACIFAZLIOĞLU</w:t>
      </w:r>
      <w:r>
        <w:t xml:space="preserve">, </w:t>
      </w:r>
      <w:r w:rsidR="00987757">
        <w:t xml:space="preserve">İstanbul </w:t>
      </w:r>
      <w:r>
        <w:t>University</w:t>
      </w:r>
      <w:r w:rsidR="00987757">
        <w:t>-Cerrahpaşa</w:t>
      </w:r>
      <w:r>
        <w:t xml:space="preserve">, </w:t>
      </w:r>
      <w:r w:rsidR="00987757">
        <w:t>İstanbul</w:t>
      </w:r>
      <w:r>
        <w:t>, Turkey.</w:t>
      </w:r>
      <w:r>
        <w:br/>
      </w:r>
      <w:r w:rsidR="00987757">
        <w:t xml:space="preserve">hasanh@istanbul.edu.tr </w:t>
      </w:r>
    </w:p>
    <w:p w:rsidR="00C93566" w:rsidRDefault="00C93566" w:rsidP="00C93566">
      <w:r>
        <w:t>Dr. Erol ALVER, Hitit University, Turkey.</w:t>
      </w:r>
      <w:r>
        <w:br/>
        <w:t xml:space="preserve">erolalver@hitit.edu.tr </w:t>
      </w:r>
    </w:p>
    <w:p w:rsidR="00C93566" w:rsidRDefault="00C93566" w:rsidP="00C93566">
      <w:pPr>
        <w:spacing w:after="0"/>
      </w:pPr>
      <w:r>
        <w:t>Dr. Kamal YUSOH, University Malaysia Pahang, Malaysia.</w:t>
      </w:r>
    </w:p>
    <w:p w:rsidR="00C93566" w:rsidRDefault="00C93566" w:rsidP="00C93566">
      <w:pPr>
        <w:spacing w:after="0"/>
      </w:pPr>
      <w:r w:rsidRPr="00856C65">
        <w:t xml:space="preserve">kamal@ump.edu.my </w:t>
      </w:r>
    </w:p>
    <w:p w:rsidR="00C93566" w:rsidRDefault="00C93566" w:rsidP="00C93566">
      <w:pPr>
        <w:spacing w:after="0"/>
      </w:pPr>
    </w:p>
    <w:p w:rsidR="00C93566" w:rsidRDefault="00C93566" w:rsidP="00C93566">
      <w:r>
        <w:t>Dr. Tetiana TEPLA, Lviv Polytechnic National University, Ukraine.</w:t>
      </w:r>
      <w:r>
        <w:br/>
        <w:t xml:space="preserve">tetiana.l.tepla@lpnu.ua </w:t>
      </w:r>
    </w:p>
    <w:p w:rsidR="00C93566" w:rsidRDefault="00C93566" w:rsidP="00C93566">
      <w:r>
        <w:lastRenderedPageBreak/>
        <w:t>Dr. Deniz ŞAHİN, Gazi University, Turkey.</w:t>
      </w:r>
      <w:r>
        <w:br/>
      </w:r>
      <w:r w:rsidRPr="001003D8">
        <w:t>dennoka1k@hotmail.com</w:t>
      </w:r>
      <w:r>
        <w:t xml:space="preserve"> </w:t>
      </w:r>
    </w:p>
    <w:p w:rsidR="004A6FCF" w:rsidRDefault="004A6FCF" w:rsidP="004A6FCF">
      <w:r>
        <w:t xml:space="preserve">Dr. </w:t>
      </w:r>
      <w:r>
        <w:t>Menekşe SAKİR</w:t>
      </w:r>
      <w:r>
        <w:t xml:space="preserve">, </w:t>
      </w:r>
      <w:r>
        <w:br/>
      </w:r>
      <w:r w:rsidRPr="004A6FCF">
        <w:t>Erciyes</w:t>
      </w:r>
      <w:r>
        <w:t xml:space="preserve"> University, </w:t>
      </w:r>
      <w:r>
        <w:br/>
      </w:r>
      <w:r>
        <w:rPr>
          <w:rStyle w:val="rynqvb"/>
          <w:lang w:val="en"/>
        </w:rPr>
        <w:t>Nanotechnology Application and Research Center</w:t>
      </w:r>
      <w:r>
        <w:rPr>
          <w:rStyle w:val="rynqvb"/>
          <w:lang w:val="en"/>
        </w:rPr>
        <w:t xml:space="preserve">, </w:t>
      </w:r>
      <w:r>
        <w:t xml:space="preserve">Erzurum, </w:t>
      </w:r>
      <w:r>
        <w:t>Turkey.</w:t>
      </w:r>
      <w:r>
        <w:br/>
      </w:r>
      <w:r w:rsidRPr="004A6FCF">
        <w:t>meneksesarihan@erciyes.edu.tr</w:t>
      </w:r>
    </w:p>
    <w:p w:rsidR="00321DDF" w:rsidRPr="00D66E0C" w:rsidRDefault="004A6FCF" w:rsidP="00293348">
      <w:pPr>
        <w:sectPr w:rsidR="00321DDF" w:rsidRPr="00D66E0C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  <w:r>
        <w:t>Dr. Birgül BENLİ, Istanbul Technical University, Turkey.</w:t>
      </w:r>
      <w:r>
        <w:br/>
        <w:t xml:space="preserve">benli@itu.edu.tr </w:t>
      </w:r>
    </w:p>
    <w:p w:rsidR="00293348" w:rsidRPr="00D66E0C" w:rsidRDefault="00293348" w:rsidP="0059750F">
      <w:pPr>
        <w:sectPr w:rsidR="00293348" w:rsidRPr="00D66E0C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</w:p>
    <w:p w:rsidR="0059750F" w:rsidRPr="00D66E0C" w:rsidRDefault="0059750F" w:rsidP="00D66E0C">
      <w:pPr>
        <w:sectPr w:rsidR="0059750F" w:rsidRPr="00D66E0C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</w:p>
    <w:p w:rsidR="00D66E0C" w:rsidRDefault="00D66E0C" w:rsidP="00240AD2">
      <w:pPr>
        <w:sectPr w:rsidR="00D66E0C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</w:p>
    <w:p w:rsidR="00F8794D" w:rsidRDefault="00F8794D" w:rsidP="00F8794D">
      <w:pPr>
        <w:sectPr w:rsidR="00F8794D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</w:p>
    <w:p w:rsidR="00C17172" w:rsidRDefault="00C17172"/>
    <w:p w:rsidR="00C17172" w:rsidRDefault="00C17172" w:rsidP="00C17172">
      <w:pPr>
        <w:pStyle w:val="AltBalk"/>
        <w:spacing w:after="480"/>
        <w:ind w:left="1440" w:firstLine="720"/>
      </w:pPr>
      <w:r>
        <w:t>Volume 8 / Issue 2</w:t>
      </w:r>
    </w:p>
    <w:p w:rsidR="00C17172" w:rsidRDefault="00C17172" w:rsidP="00C17172">
      <w:pPr>
        <w:pStyle w:val="balk1"/>
        <w:jc w:val="center"/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</w:pPr>
      <w:r>
        <w:rPr>
          <w:iCs/>
          <w:noProof/>
          <w:lang w:val="tr-TR" w:eastAsia="tr-TR"/>
        </w:rPr>
        <mc:AlternateContent>
          <mc:Choice Requires="wps">
            <w:drawing>
              <wp:anchor distT="182880" distB="182880" distL="274320" distR="274320" simplePos="0" relativeHeight="251670528" behindDoc="0" locked="0" layoutInCell="1" allowOverlap="0" wp14:anchorId="3EC10A62" wp14:editId="0EB82407">
                <wp:simplePos x="0" y="0"/>
                <wp:positionH relativeFrom="margin">
                  <wp:posOffset>0</wp:posOffset>
                </wp:positionH>
                <wp:positionV relativeFrom="paragraph">
                  <wp:posOffset>149860</wp:posOffset>
                </wp:positionV>
                <wp:extent cx="1168400" cy="9034780"/>
                <wp:effectExtent l="0" t="0" r="0" b="0"/>
                <wp:wrapSquare wrapText="bothSides"/>
                <wp:docPr id="9" name="Metin Kutusu 9" descr="Vurgulu bir metni ve fotoğrafı düzenlemek için metin kutusu kenar çubuğ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9034780"/>
                        </a:xfrm>
                        <a:prstGeom prst="rect">
                          <a:avLst/>
                        </a:prstGeom>
                        <a:solidFill>
                          <a:srgbClr val="EEF3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02589BEE" wp14:editId="1C62A585">
                                  <wp:extent cx="6280785" cy="9034780"/>
                                  <wp:effectExtent l="0" t="0" r="5715" b="0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pen_jurnal_of_nano Cover Template_Sayfa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263" cy="904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C17172" w:rsidRDefault="00C17172" w:rsidP="00C17172">
                            <w:pPr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ISSN: 2147-4575</w:t>
                            </w:r>
                          </w:p>
                          <w:p w:rsidR="00C17172" w:rsidRDefault="00C17172" w:rsidP="00C17172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10A62" id="Metin Kutusu 9" o:spid="_x0000_s1028" type="#_x0000_t202" alt="Vurgulu bir metni ve fotoğrafı düzenlemek için metin kutusu kenar çubuğu." style="position:absolute;left:0;text-align:left;margin-left:0;margin-top:11.8pt;width:92pt;height:711.4pt;z-index:251670528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" o:allowoverlap="f" fillcolor="#eef3f8" stroked="f" strokeweight=".5pt">
                <v:textbox inset="0,0,0,0">
                  <w:txbxContent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02589BEE" wp14:editId="1C62A585">
                            <wp:extent cx="6280785" cy="9034780"/>
                            <wp:effectExtent l="0" t="0" r="5715" b="0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pen_jurnal_of_nano Cover Template_Sayfa_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263" cy="904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  <w:p w:rsidR="00C17172" w:rsidRDefault="00C17172" w:rsidP="00C17172">
                      <w:pPr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ISSN: 2147-4575</w:t>
                      </w:r>
                    </w:p>
                    <w:p w:rsidR="00C17172" w:rsidRDefault="00C17172" w:rsidP="00C17172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  <w:t>Open Journal of Nano</w:t>
      </w:r>
    </w:p>
    <w:p w:rsidR="00C17172" w:rsidRPr="00C17172" w:rsidRDefault="00C17172" w:rsidP="00C17172">
      <w:pPr>
        <w:pStyle w:val="balk1"/>
        <w:rPr>
          <w:caps w:val="0"/>
          <w:color w:val="2E6279" w:themeColor="accent4" w:themeShade="BF"/>
        </w:rPr>
        <w:sectPr w:rsidR="00C17172" w:rsidRPr="00C17172" w:rsidSect="00C17172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C17172" w:rsidRDefault="00C17172" w:rsidP="00C17172">
      <w:pPr>
        <w:pStyle w:val="balk1"/>
        <w:rPr>
          <w:caps w:val="0"/>
          <w:color w:val="2E6279" w:themeColor="accent4" w:themeShade="BF"/>
        </w:rPr>
      </w:pPr>
      <w:r>
        <w:rPr>
          <w:caps w:val="0"/>
          <w:color w:val="2E6279" w:themeColor="accent4" w:themeShade="BF"/>
        </w:rPr>
        <w:lastRenderedPageBreak/>
        <w:t>Field Editors</w:t>
      </w:r>
    </w:p>
    <w:p w:rsidR="00C17172" w:rsidRPr="00240AD2" w:rsidRDefault="00C17172" w:rsidP="00C17172">
      <w:pPr>
        <w:sectPr w:rsidR="00C17172" w:rsidRPr="00240AD2" w:rsidSect="00240AD2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C17172" w:rsidRDefault="00C17172" w:rsidP="00C17172">
      <w:r>
        <w:lastRenderedPageBreak/>
        <w:t xml:space="preserve">Dr. Mümin Mehmet KOÇ, </w:t>
      </w:r>
      <w:r>
        <w:br/>
        <w:t xml:space="preserve">Kırklareli University, </w:t>
      </w:r>
      <w:r>
        <w:br/>
        <w:t>Kırklareli, Turkey.</w:t>
      </w:r>
      <w:r>
        <w:br/>
      </w:r>
      <w:r w:rsidRPr="004A6FCF">
        <w:t>muminmehmetkoc@klu.edu.tr</w:t>
      </w:r>
    </w:p>
    <w:p w:rsidR="00C17172" w:rsidRDefault="00C17172" w:rsidP="00C17172">
      <w:r>
        <w:t xml:space="preserve">Dr. Raşit Fikret YILMAZ, </w:t>
      </w:r>
      <w:r>
        <w:br/>
        <w:t>National Defence University, Istanbul, Turkey.</w:t>
      </w:r>
      <w:r>
        <w:br/>
      </w:r>
      <w:r w:rsidRPr="004A6FCF">
        <w:t>rasitfikretyilmaz@gmail.com</w:t>
      </w:r>
    </w:p>
    <w:p w:rsidR="00C17172" w:rsidRDefault="00C17172" w:rsidP="00C17172">
      <w:r>
        <w:t xml:space="preserve">Dr. İrem DENİZ, </w:t>
      </w:r>
      <w:r>
        <w:br/>
        <w:t>Manisa Celal Bayar University, Manisa, Turkey.</w:t>
      </w:r>
      <w:r>
        <w:br/>
      </w:r>
      <w:r w:rsidRPr="00D66E0C">
        <w:t>iremdenz@gmail.com</w:t>
      </w:r>
    </w:p>
    <w:p w:rsidR="00C17172" w:rsidRDefault="00C17172" w:rsidP="00C17172">
      <w:r>
        <w:t xml:space="preserve">Dr. Mahmut YILDIZ, </w:t>
      </w:r>
      <w:r>
        <w:br/>
      </w:r>
      <w:r w:rsidRPr="00D66E0C">
        <w:t>Gebze Technical</w:t>
      </w:r>
      <w:r>
        <w:t xml:space="preserve"> University, </w:t>
      </w:r>
      <w:r>
        <w:br/>
        <w:t>Kocaeli, Turkey.</w:t>
      </w:r>
      <w:r>
        <w:br/>
        <w:t>yildizm@gtu.edu.tr</w:t>
      </w:r>
    </w:p>
    <w:p w:rsidR="00C17172" w:rsidRDefault="00C17172" w:rsidP="00C17172">
      <w:r>
        <w:lastRenderedPageBreak/>
        <w:t xml:space="preserve">Dr. Mehmet Berat TAŞKIN, </w:t>
      </w:r>
      <w:r>
        <w:br/>
      </w:r>
      <w:r>
        <w:rPr>
          <w:rStyle w:val="user-subtitle"/>
        </w:rPr>
        <w:t>Leibniz Institute for Polymer Research</w:t>
      </w:r>
      <w:r>
        <w:t xml:space="preserve">, </w:t>
      </w:r>
      <w:r>
        <w:br/>
      </w:r>
      <w:r w:rsidRPr="00D66E0C">
        <w:t>Dresden</w:t>
      </w:r>
      <w:r>
        <w:t>, Germany.</w:t>
      </w:r>
      <w:r>
        <w:br/>
      </w:r>
      <w:r w:rsidRPr="00D66E0C">
        <w:t>berattaskin@gmail.com</w:t>
      </w:r>
    </w:p>
    <w:p w:rsidR="00C17172" w:rsidRDefault="00C17172" w:rsidP="00C17172">
      <w:r>
        <w:t xml:space="preserve">Dr. </w:t>
      </w:r>
      <w:r w:rsidRPr="0059750F">
        <w:t>Maria Taj Muhammad</w:t>
      </w:r>
      <w:r>
        <w:t xml:space="preserve">, </w:t>
      </w:r>
      <w:r>
        <w:br/>
      </w:r>
      <w:r w:rsidRPr="0059750F">
        <w:rPr>
          <w:rStyle w:val="user-subtitle"/>
        </w:rPr>
        <w:t>Jinnah University for Women,</w:t>
      </w:r>
      <w:r>
        <w:t xml:space="preserve"> </w:t>
      </w:r>
      <w:r>
        <w:br/>
        <w:t>Karachi, Pakistan.</w:t>
      </w:r>
      <w:r>
        <w:br/>
      </w:r>
      <w:r w:rsidRPr="0059750F">
        <w:t>maariaataj@gmail.com</w:t>
      </w:r>
    </w:p>
    <w:p w:rsidR="00C17172" w:rsidRDefault="00C17172" w:rsidP="00C17172">
      <w:r>
        <w:t xml:space="preserve">Dr. </w:t>
      </w:r>
      <w:r>
        <w:rPr>
          <w:rStyle w:val="kt-widgettitle"/>
        </w:rPr>
        <w:t>Mohamed Mahmoud NASEF</w:t>
      </w:r>
      <w:r>
        <w:t xml:space="preserve">, </w:t>
      </w:r>
      <w:r>
        <w:br/>
      </w:r>
      <w:r w:rsidRPr="00F47311">
        <w:rPr>
          <w:rStyle w:val="user-subtitle"/>
        </w:rPr>
        <w:t>Universiti Teknologi Malaysia Kuala Lumpur, Kuala Lumpur, Malaysia</w:t>
      </w:r>
      <w:r>
        <w:rPr>
          <w:rStyle w:val="user-subtitle"/>
        </w:rPr>
        <w:t>.</w:t>
      </w:r>
      <w:r>
        <w:br/>
      </w:r>
      <w:r w:rsidRPr="00F47311">
        <w:t>mahmoudeithar@mailcity.com</w:t>
      </w:r>
      <w:r>
        <w:t xml:space="preserve">, </w:t>
      </w:r>
      <w:r w:rsidRPr="00321DDF">
        <w:t>mahmoudeithar@cheme.utm.my</w:t>
      </w:r>
    </w:p>
    <w:p w:rsidR="00C17172" w:rsidRPr="00D66E0C" w:rsidRDefault="00C17172" w:rsidP="00C17172">
      <w:pPr>
        <w:sectPr w:rsidR="00C17172" w:rsidRPr="00D66E0C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  <w:r>
        <w:t xml:space="preserve">Dr. </w:t>
      </w:r>
      <w:r>
        <w:rPr>
          <w:rStyle w:val="kt-widgettitle"/>
        </w:rPr>
        <w:t>Ramzi KHIARI</w:t>
      </w:r>
      <w:r>
        <w:t xml:space="preserve">, </w:t>
      </w:r>
      <w:r>
        <w:br/>
      </w:r>
      <w:r>
        <w:rPr>
          <w:rStyle w:val="user-subtitle"/>
        </w:rPr>
        <w:t>Higher Institute of Technological Studies in Ksar-Hellal</w:t>
      </w:r>
      <w:r w:rsidRPr="00F47311">
        <w:rPr>
          <w:rStyle w:val="user-subtitle"/>
        </w:rPr>
        <w:t xml:space="preserve">, </w:t>
      </w:r>
      <w:r>
        <w:t>Ksar-Hellal</w:t>
      </w:r>
      <w:r w:rsidRPr="00F47311">
        <w:rPr>
          <w:rStyle w:val="user-subtitle"/>
        </w:rPr>
        <w:t xml:space="preserve">, </w:t>
      </w:r>
      <w:r>
        <w:rPr>
          <w:rStyle w:val="user-subtitle"/>
        </w:rPr>
        <w:t>Tunisia.</w:t>
      </w:r>
      <w:r>
        <w:rPr>
          <w:rStyle w:val="user-subtitle"/>
        </w:rPr>
        <w:br/>
      </w:r>
      <w:r w:rsidRPr="00321DDF">
        <w:t>khiari_ramzi2000@yahoo.fr</w:t>
      </w:r>
    </w:p>
    <w:p w:rsidR="00C17172" w:rsidRDefault="00C17172" w:rsidP="00C17172">
      <w:pPr>
        <w:pStyle w:val="balk1"/>
        <w:rPr>
          <w:caps w:val="0"/>
          <w:color w:val="2E6279" w:themeColor="accent4" w:themeShade="BF"/>
        </w:rPr>
      </w:pPr>
      <w:r>
        <w:lastRenderedPageBreak/>
        <w:br/>
      </w:r>
      <w:r w:rsidRPr="00F8794D">
        <w:rPr>
          <w:caps w:val="0"/>
          <w:color w:val="2E6279" w:themeColor="accent4" w:themeShade="BF"/>
        </w:rPr>
        <w:t>Statistics Editor</w:t>
      </w:r>
    </w:p>
    <w:p w:rsidR="00C17172" w:rsidRPr="00240AD2" w:rsidRDefault="00C17172" w:rsidP="00C17172">
      <w:pPr>
        <w:sectPr w:rsidR="00C17172" w:rsidRPr="00240AD2" w:rsidSect="00240AD2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C17172" w:rsidRDefault="00C17172" w:rsidP="00C17172">
      <w:pPr>
        <w:sectPr w:rsidR="00C17172" w:rsidSect="00856C65">
          <w:type w:val="continuous"/>
          <w:pgSz w:w="11907" w:h="16839" w:code="9"/>
          <w:pgMar w:top="0" w:right="708" w:bottom="0" w:left="3261" w:header="720" w:footer="720" w:gutter="0"/>
          <w:pgNumType w:fmt="lowerRoman" w:start="2"/>
          <w:cols w:num="2" w:space="131"/>
          <w:docGrid w:linePitch="360"/>
        </w:sectPr>
      </w:pPr>
      <w:r>
        <w:lastRenderedPageBreak/>
        <w:t>Dr. Özer UYGUN, Sakarya University, Sakarya, Turkey.</w:t>
      </w:r>
      <w:r>
        <w:br/>
        <w:t xml:space="preserve">ouygun@sakarya.edu.tr  </w:t>
      </w:r>
    </w:p>
    <w:p w:rsidR="00C17172" w:rsidRDefault="00C17172" w:rsidP="00C17172">
      <w:pPr>
        <w:pStyle w:val="balk1"/>
        <w:rPr>
          <w:caps w:val="0"/>
          <w:color w:val="2E6279" w:themeColor="accent4" w:themeShade="BF"/>
        </w:rPr>
      </w:pPr>
      <w:r w:rsidRPr="00C17172">
        <w:rPr>
          <w:caps w:val="0"/>
          <w:color w:val="2E6279" w:themeColor="accent4" w:themeShade="BF"/>
        </w:rPr>
        <w:lastRenderedPageBreak/>
        <w:t>Language Editors</w:t>
      </w:r>
    </w:p>
    <w:p w:rsidR="00C17172" w:rsidRPr="00240AD2" w:rsidRDefault="00C17172" w:rsidP="00C17172">
      <w:pPr>
        <w:sectPr w:rsidR="00C17172" w:rsidRPr="00240AD2" w:rsidSect="00B65674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num="2" w:space="720"/>
          <w:docGrid w:linePitch="360"/>
        </w:sectPr>
      </w:pPr>
    </w:p>
    <w:p w:rsidR="00B65674" w:rsidRDefault="00B65674" w:rsidP="00E91C09">
      <w:r>
        <w:lastRenderedPageBreak/>
        <w:t>Dr. Yasin AK</w:t>
      </w:r>
      <w:r>
        <w:t xml:space="preserve">GÜL, </w:t>
      </w:r>
      <w:r>
        <w:br/>
        <w:t>Karabuk University, Turkey.</w:t>
      </w:r>
      <w:r>
        <w:br/>
      </w:r>
      <w:r>
        <w:t>yasinakgul@karabuk.edu.tr</w:t>
      </w:r>
    </w:p>
    <w:p w:rsidR="00B65674" w:rsidRDefault="00B65674" w:rsidP="00B65674">
      <w:r>
        <w:t xml:space="preserve">Dr. Tuğrul ÇETİNKAYA, </w:t>
      </w:r>
      <w:r>
        <w:br/>
      </w:r>
      <w:r>
        <w:t>Sakarya University, Turkey.</w:t>
      </w:r>
      <w:r>
        <w:br/>
        <w:t>tcetinkaya@sakarya.edu.tr</w:t>
      </w:r>
    </w:p>
    <w:p w:rsidR="00E91C09" w:rsidRDefault="00E91C09" w:rsidP="00E91C09">
      <w:r>
        <w:t xml:space="preserve">Dr. Abdülkadir KIZILASLAN, </w:t>
      </w:r>
      <w:r>
        <w:br/>
        <w:t>Sakarya University, Sakarya, Turkey.</w:t>
      </w:r>
      <w:r>
        <w:br/>
      </w:r>
      <w:r w:rsidRPr="00527C62">
        <w:t>akizilaslan@sakarya.edu.tr</w:t>
      </w:r>
    </w:p>
    <w:p w:rsidR="00E91C09" w:rsidRDefault="00E91C09" w:rsidP="00E91C09">
      <w:r>
        <w:lastRenderedPageBreak/>
        <w:t xml:space="preserve">Dr. Mehmet Berat TAŞKIN, </w:t>
      </w:r>
      <w:r>
        <w:br/>
      </w:r>
      <w:r w:rsidRPr="00E91C09">
        <w:t>Leibniz Institute for Polymer Research</w:t>
      </w:r>
      <w:r>
        <w:t xml:space="preserve">, </w:t>
      </w:r>
      <w:r>
        <w:br/>
      </w:r>
      <w:r w:rsidRPr="00D66E0C">
        <w:t>Dresden</w:t>
      </w:r>
      <w:r>
        <w:t>, Germany.</w:t>
      </w:r>
      <w:r>
        <w:br/>
      </w:r>
      <w:r w:rsidRPr="00D66E0C">
        <w:t>berattaskin@gmail.com</w:t>
      </w:r>
      <w:bookmarkStart w:id="0" w:name="_GoBack"/>
      <w:bookmarkEnd w:id="0"/>
    </w:p>
    <w:p w:rsidR="00E91C09" w:rsidRDefault="00E91C09" w:rsidP="00B65674"/>
    <w:p w:rsidR="00E91C09" w:rsidRDefault="00E91C09" w:rsidP="00E91C09">
      <w:r>
        <w:t xml:space="preserve">Dr. </w:t>
      </w:r>
      <w:r w:rsidRPr="0059750F">
        <w:t>Maria Taj Muhammad</w:t>
      </w:r>
      <w:r>
        <w:t xml:space="preserve">, </w:t>
      </w:r>
      <w:r>
        <w:br/>
      </w:r>
      <w:r w:rsidRPr="0059750F">
        <w:rPr>
          <w:rStyle w:val="user-subtitle"/>
        </w:rPr>
        <w:t>Jinnah University for Women,</w:t>
      </w:r>
      <w:r>
        <w:t xml:space="preserve"> </w:t>
      </w:r>
      <w:r>
        <w:br/>
        <w:t>Karachi, Pakistan.</w:t>
      </w:r>
      <w:r>
        <w:br/>
      </w:r>
      <w:r w:rsidRPr="0059750F">
        <w:t>maariaataj@gmail.com</w:t>
      </w:r>
    </w:p>
    <w:p w:rsidR="00E91C09" w:rsidRDefault="00E91C09" w:rsidP="00B65674">
      <w:pPr>
        <w:sectPr w:rsidR="00E91C09" w:rsidSect="00B65674">
          <w:type w:val="continuous"/>
          <w:pgSz w:w="11907" w:h="16839" w:code="9"/>
          <w:pgMar w:top="0" w:right="720" w:bottom="0" w:left="3330" w:header="720" w:footer="720" w:gutter="0"/>
          <w:pgNumType w:fmt="lowerRoman" w:start="2"/>
          <w:cols w:num="2" w:space="27"/>
          <w:docGrid w:linePitch="360"/>
        </w:sectPr>
      </w:pPr>
    </w:p>
    <w:p w:rsidR="00B65674" w:rsidRDefault="00B65674" w:rsidP="00B65674"/>
    <w:p w:rsidR="008B2EF2" w:rsidRDefault="008B2EF2" w:rsidP="00B65674">
      <w:pPr>
        <w:spacing w:after="0"/>
      </w:pPr>
      <w:r>
        <w:br w:type="page"/>
      </w:r>
    </w:p>
    <w:p w:rsidR="008B2EF2" w:rsidRDefault="008B2EF2" w:rsidP="008B2EF2">
      <w:pPr>
        <w:pStyle w:val="AltBalk"/>
        <w:spacing w:after="480"/>
        <w:ind w:left="1440" w:firstLine="720"/>
      </w:pPr>
    </w:p>
    <w:p w:rsidR="008B2EF2" w:rsidRDefault="008B2EF2" w:rsidP="008B2EF2">
      <w:pPr>
        <w:pStyle w:val="AltBalk"/>
        <w:spacing w:after="480"/>
        <w:ind w:left="1440" w:firstLine="720"/>
      </w:pPr>
      <w:r>
        <w:t xml:space="preserve">Volume </w:t>
      </w:r>
      <w:r w:rsidR="00C17172">
        <w:t>8</w:t>
      </w:r>
      <w:r>
        <w:t xml:space="preserve"> / Issue </w:t>
      </w:r>
      <w:r w:rsidR="006C52CA">
        <w:t>2</w:t>
      </w:r>
    </w:p>
    <w:p w:rsidR="008B2EF2" w:rsidRDefault="008B2EF2" w:rsidP="008B2EF2">
      <w:pPr>
        <w:pStyle w:val="balk1"/>
        <w:jc w:val="center"/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</w:pPr>
      <w:r>
        <w:rPr>
          <w:iCs/>
          <w:noProof/>
          <w:lang w:val="tr-TR" w:eastAsia="tr-TR"/>
        </w:rPr>
        <mc:AlternateContent>
          <mc:Choice Requires="wps">
            <w:drawing>
              <wp:anchor distT="182880" distB="182880" distL="274320" distR="274320" simplePos="0" relativeHeight="251668480" behindDoc="0" locked="0" layoutInCell="1" allowOverlap="0" wp14:anchorId="685B568E" wp14:editId="13147887">
                <wp:simplePos x="0" y="0"/>
                <wp:positionH relativeFrom="margin">
                  <wp:posOffset>0</wp:posOffset>
                </wp:positionH>
                <wp:positionV relativeFrom="paragraph">
                  <wp:posOffset>149860</wp:posOffset>
                </wp:positionV>
                <wp:extent cx="1168400" cy="9034780"/>
                <wp:effectExtent l="0" t="0" r="0" b="0"/>
                <wp:wrapSquare wrapText="bothSides"/>
                <wp:docPr id="4" name="Metin Kutusu 4" descr="Vurgulu bir metni ve fotoğrafı düzenlemek için metin kutusu kenar çubuğ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9034780"/>
                        </a:xfrm>
                        <a:prstGeom prst="rect">
                          <a:avLst/>
                        </a:prstGeom>
                        <a:solidFill>
                          <a:srgbClr val="EEF3F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noProof/>
                                <w:lang w:val="tr-TR" w:eastAsia="tr-TR"/>
                              </w:rPr>
                              <w:drawing>
                                <wp:inline distT="0" distB="0" distL="0" distR="0" wp14:anchorId="28FF93EC" wp14:editId="6FDA7F8D">
                                  <wp:extent cx="6280785" cy="9034780"/>
                                  <wp:effectExtent l="0" t="0" r="5715" b="0"/>
                                  <wp:docPr id="7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pen_jurnal_of_nano Cover Template_Sayfa_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263" cy="904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  <w:p w:rsidR="008B2EF2" w:rsidRDefault="008B2EF2" w:rsidP="008B2EF2">
                            <w:pPr>
                              <w:rPr>
                                <w:color w:val="000000" w:themeColor="text1"/>
                                <w:lang w:val="tr-TR"/>
                              </w:rPr>
                            </w:pPr>
                            <w:r>
                              <w:rPr>
                                <w:color w:val="000000" w:themeColor="text1"/>
                                <w:lang w:val="tr-TR"/>
                              </w:rPr>
                              <w:t>ISSN: 2147-4575</w:t>
                            </w:r>
                          </w:p>
                          <w:p w:rsidR="008B2EF2" w:rsidRDefault="008B2EF2" w:rsidP="008B2EF2">
                            <w:pPr>
                              <w:rPr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568E" id="Metin Kutusu 4" o:spid="_x0000_s1029" type="#_x0000_t202" alt="Vurgulu bir metni ve fotoğrafı düzenlemek için metin kutusu kenar çubuğu." style="position:absolute;left:0;text-align:left;margin-left:0;margin-top:11.8pt;width:92pt;height:711.4pt;z-index:251668480;visibility:visible;mso-wrap-style:square;mso-width-percent:0;mso-height-percent:0;mso-wrap-distance-left:21.6pt;mso-wrap-distance-top:14.4pt;mso-wrap-distance-right:21.6pt;mso-wrap-distance-bottom:14.4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" o:allowoverlap="f" fillcolor="#eef3f8" stroked="f" strokeweight=".5pt">
                <v:textbox inset="0,0,0,0">
                  <w:txbxContent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  <w:r>
                        <w:rPr>
                          <w:noProof/>
                          <w:lang w:val="tr-TR" w:eastAsia="tr-TR"/>
                        </w:rPr>
                        <w:drawing>
                          <wp:inline distT="0" distB="0" distL="0" distR="0" wp14:anchorId="28FF93EC" wp14:editId="6FDA7F8D">
                            <wp:extent cx="6280785" cy="9034780"/>
                            <wp:effectExtent l="0" t="0" r="5715" b="0"/>
                            <wp:docPr id="7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pen_jurnal_of_nano Cover Template_Sayfa_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263" cy="904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  <w:p w:rsidR="008B2EF2" w:rsidRDefault="008B2EF2" w:rsidP="008B2EF2">
                      <w:pPr>
                        <w:rPr>
                          <w:color w:val="000000" w:themeColor="text1"/>
                          <w:lang w:val="tr-TR"/>
                        </w:rPr>
                      </w:pPr>
                      <w:r>
                        <w:rPr>
                          <w:color w:val="000000" w:themeColor="text1"/>
                          <w:lang w:val="tr-TR"/>
                        </w:rPr>
                        <w:t>ISSN: 2147-4575</w:t>
                      </w:r>
                    </w:p>
                    <w:p w:rsidR="008B2EF2" w:rsidRDefault="008B2EF2" w:rsidP="008B2EF2">
                      <w:pPr>
                        <w:rPr>
                          <w:lang w:val="tr-T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HAnsi" w:hAnsiTheme="minorHAnsi"/>
          <w:b w:val="0"/>
          <w:iCs/>
          <w:caps w:val="0"/>
          <w:color w:val="2E6279" w:themeColor="accent4" w:themeShade="BF"/>
          <w:sz w:val="28"/>
          <w:szCs w:val="28"/>
        </w:rPr>
        <w:t>Open Journal of Nano</w:t>
      </w:r>
    </w:p>
    <w:p w:rsidR="00A34AFE" w:rsidRDefault="00A34AFE" w:rsidP="00A34AFE">
      <w:pPr>
        <w:pStyle w:val="balk1"/>
        <w:rPr>
          <w:caps w:val="0"/>
          <w:color w:val="2E6279" w:themeColor="accent4" w:themeShade="BF"/>
        </w:rPr>
      </w:pPr>
      <w:r w:rsidRPr="00F8794D">
        <w:rPr>
          <w:caps w:val="0"/>
          <w:color w:val="2E6279" w:themeColor="accent4" w:themeShade="BF"/>
        </w:rPr>
        <w:t>Editorial Assistants</w:t>
      </w:r>
    </w:p>
    <w:p w:rsidR="00A34AFE" w:rsidRPr="00240AD2" w:rsidRDefault="00A34AFE" w:rsidP="00A34AFE">
      <w:pPr>
        <w:sectPr w:rsidR="00A34AFE" w:rsidRPr="00240AD2" w:rsidSect="00F8794D">
          <w:type w:val="continuous"/>
          <w:pgSz w:w="11907" w:h="16839" w:code="9"/>
          <w:pgMar w:top="0" w:right="720" w:bottom="0" w:left="720" w:header="720" w:footer="720" w:gutter="0"/>
          <w:pgNumType w:fmt="lowerRoman" w:start="2"/>
          <w:cols w:space="720"/>
          <w:docGrid w:linePitch="360"/>
        </w:sectPr>
      </w:pPr>
    </w:p>
    <w:p w:rsidR="00A34AFE" w:rsidRDefault="00A34AFE" w:rsidP="00A34AFE">
      <w:r>
        <w:lastRenderedPageBreak/>
        <w:t>Mücahid SARI, Sakarya University of Applied Sciences, Sakarya, Turkey.</w:t>
      </w:r>
      <w:r>
        <w:br/>
      </w:r>
      <w:r w:rsidRPr="00B73B0C">
        <w:t>https://dergipark.org.tr/en/pub/@mucahidsari</w:t>
      </w:r>
      <w:r>
        <w:t xml:space="preserve"> </w:t>
      </w:r>
    </w:p>
    <w:p w:rsidR="00A34AFE" w:rsidRDefault="00A34AFE" w:rsidP="00A34AFE">
      <w:r>
        <w:t xml:space="preserve">Engin Deniz PARLAR, Sakarya University of Applied Sciences, Sakarya, Turkey. </w:t>
      </w:r>
      <w:r w:rsidRPr="00A34AFE">
        <w:t>denizparlar-97@hotmail.com</w:t>
      </w:r>
    </w:p>
    <w:p w:rsidR="00A34AFE" w:rsidRDefault="00A34AFE" w:rsidP="00A34AFE">
      <w:pPr>
        <w:spacing w:after="0"/>
      </w:pPr>
      <w:r>
        <w:t xml:space="preserve">Nadir ATMACA, </w:t>
      </w:r>
      <w:r>
        <w:rPr>
          <w:rStyle w:val="jlqj4b"/>
          <w:lang w:val="en"/>
        </w:rPr>
        <w:t>The Istanbul Metropolitan Municipality</w:t>
      </w:r>
      <w:r>
        <w:t>, Istanbul, Turkey.</w:t>
      </w:r>
      <w:r>
        <w:br/>
        <w:t>nadiratmaca@gmail.com</w:t>
      </w:r>
      <w:r>
        <w:br/>
      </w:r>
    </w:p>
    <w:p w:rsidR="00A34AFE" w:rsidRDefault="00A34AFE" w:rsidP="00A34AFE">
      <w:pPr>
        <w:spacing w:after="0"/>
      </w:pPr>
      <w:r>
        <w:t>Halid ÖZGÜR, FreshForty Media, Turkey</w:t>
      </w:r>
    </w:p>
    <w:p w:rsidR="00A34AFE" w:rsidRDefault="00A34AFE" w:rsidP="00A34AFE">
      <w:pPr>
        <w:spacing w:after="0"/>
      </w:pPr>
      <w:r>
        <w:t>halid@freshforty.media</w:t>
      </w:r>
      <w:r>
        <w:br/>
      </w:r>
    </w:p>
    <w:p w:rsidR="00A34AFE" w:rsidRDefault="00A34AFE" w:rsidP="00A34AFE">
      <w:pPr>
        <w:spacing w:after="0"/>
      </w:pPr>
      <w:r>
        <w:t>Enis AKSOY, Areya illüstrasyon, Sakarya, Turkey</w:t>
      </w:r>
    </w:p>
    <w:p w:rsidR="00A34AFE" w:rsidRDefault="00A34AFE" w:rsidP="00A34AFE">
      <w:pPr>
        <w:spacing w:after="0"/>
      </w:pPr>
      <w:r>
        <w:t>enisaksoy@gmail.com</w:t>
      </w:r>
    </w:p>
    <w:p w:rsidR="00C4392D" w:rsidRDefault="00C4392D">
      <w:pPr>
        <w:jc w:val="center"/>
        <w:rPr>
          <w:noProof/>
          <w:color w:val="2E6279" w:themeColor="accent4" w:themeShade="BF"/>
          <w:sz w:val="36"/>
          <w:szCs w:val="36"/>
          <w:lang w:eastAsia="tr-TR"/>
        </w:rPr>
      </w:pPr>
    </w:p>
    <w:sectPr w:rsidR="00C4392D">
      <w:type w:val="continuous"/>
      <w:pgSz w:w="11907" w:h="16839" w:code="9"/>
      <w:pgMar w:top="0" w:right="720" w:bottom="0" w:left="720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99B" w:rsidRDefault="006D699B">
      <w:pPr>
        <w:spacing w:after="0" w:line="240" w:lineRule="auto"/>
      </w:pPr>
      <w:r>
        <w:separator/>
      </w:r>
    </w:p>
  </w:endnote>
  <w:endnote w:type="continuationSeparator" w:id="0">
    <w:p w:rsidR="006D699B" w:rsidRDefault="006D6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99B" w:rsidRDefault="006D699B">
      <w:pPr>
        <w:spacing w:after="0" w:line="240" w:lineRule="auto"/>
      </w:pPr>
      <w:r>
        <w:separator/>
      </w:r>
    </w:p>
  </w:footnote>
  <w:footnote w:type="continuationSeparator" w:id="0">
    <w:p w:rsidR="006D699B" w:rsidRDefault="006D6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68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AxNzM3MTW1NLUws7RU0lEKTi0uzszPAykwqgUAiAUfVSwAAAA="/>
  </w:docVars>
  <w:rsids>
    <w:rsidRoot w:val="00C4392D"/>
    <w:rsid w:val="001003D8"/>
    <w:rsid w:val="00240AD2"/>
    <w:rsid w:val="00270AE7"/>
    <w:rsid w:val="00293348"/>
    <w:rsid w:val="002A0238"/>
    <w:rsid w:val="00321DDF"/>
    <w:rsid w:val="00403B62"/>
    <w:rsid w:val="00403E28"/>
    <w:rsid w:val="004472A5"/>
    <w:rsid w:val="004A6FCF"/>
    <w:rsid w:val="004E09BC"/>
    <w:rsid w:val="004F6F48"/>
    <w:rsid w:val="00527C62"/>
    <w:rsid w:val="005323D1"/>
    <w:rsid w:val="0059750F"/>
    <w:rsid w:val="006C52CA"/>
    <w:rsid w:val="006D699B"/>
    <w:rsid w:val="00856C65"/>
    <w:rsid w:val="00881102"/>
    <w:rsid w:val="008B2EF2"/>
    <w:rsid w:val="00987757"/>
    <w:rsid w:val="00A34AFE"/>
    <w:rsid w:val="00A57A61"/>
    <w:rsid w:val="00A82471"/>
    <w:rsid w:val="00AD020A"/>
    <w:rsid w:val="00B65674"/>
    <w:rsid w:val="00B73B0C"/>
    <w:rsid w:val="00BB04AB"/>
    <w:rsid w:val="00C02EF5"/>
    <w:rsid w:val="00C17172"/>
    <w:rsid w:val="00C4392D"/>
    <w:rsid w:val="00C87812"/>
    <w:rsid w:val="00C93566"/>
    <w:rsid w:val="00D66E0C"/>
    <w:rsid w:val="00D9590E"/>
    <w:rsid w:val="00DE0238"/>
    <w:rsid w:val="00E91C09"/>
    <w:rsid w:val="00F47311"/>
    <w:rsid w:val="00F8794D"/>
    <w:rsid w:val="00FC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4ACE79"/>
  <w15:docId w15:val="{54CA62EE-1B14-4DBB-8593-45708FFB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C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k1">
    <w:name w:val="başlık 1"/>
    <w:basedOn w:val="Normal"/>
    <w:next w:val="Normal"/>
    <w:link w:val="Balk1Karakteri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alk2">
    <w:name w:val="başlık 2"/>
    <w:basedOn w:val="Normal"/>
    <w:next w:val="Normal"/>
    <w:link w:val="Balk2Karakteri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balk3">
    <w:name w:val="başlık 3"/>
    <w:basedOn w:val="Normal"/>
    <w:next w:val="Normal"/>
    <w:link w:val="Balk3Karakteri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balk4">
    <w:name w:val="başlık 4"/>
    <w:basedOn w:val="Normal"/>
    <w:next w:val="Normal"/>
    <w:link w:val="Balk4Karakteri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customStyle="1" w:styleId="YerTutucuMetin">
    <w:name w:val="Yer Tutucu Metin"/>
    <w:basedOn w:val="VarsaylanParagrafYazTipi"/>
    <w:uiPriority w:val="99"/>
    <w:semiHidden/>
    <w:rPr>
      <w:color w:val="808080"/>
    </w:rPr>
  </w:style>
  <w:style w:type="paragraph" w:customStyle="1" w:styleId="Balk">
    <w:name w:val="Başlık"/>
    <w:basedOn w:val="Normal"/>
    <w:link w:val="BalkKarakteri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BalkKarakteri">
    <w:name w:val="Başlık Karakteri"/>
    <w:basedOn w:val="VarsaylanParagrafYazTipi"/>
    <w:link w:val="Balk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customStyle="1" w:styleId="AltBalk">
    <w:name w:val="Alt Başlık"/>
    <w:basedOn w:val="Normal"/>
    <w:next w:val="Normal"/>
    <w:link w:val="AltBalkKarakteri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ltBalkKarakteri">
    <w:name w:val="Alt Başlık Karakteri"/>
    <w:basedOn w:val="VarsaylanParagrafYazTipi"/>
    <w:link w:val="AltBalk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loKlavuzu">
    <w:name w:val="Table Grid"/>
    <w:basedOn w:val="NormalTablo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Karakteri">
    <w:name w:val="Başlık 1 Karakteri"/>
    <w:basedOn w:val="VarsaylanParagrafYazTipi"/>
    <w:link w:val="balk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BlokBal">
    <w:name w:val="Blok Başlığı"/>
    <w:basedOn w:val="Normal"/>
    <w:next w:val="BlokMetni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klamayazs">
    <w:name w:val="açıklama yazısı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BlokMetni">
    <w:name w:val="Blok Metni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Balk2Karakteri">
    <w:name w:val="Başlık 2 Karakteri"/>
    <w:basedOn w:val="VarsaylanParagrafYazTipi"/>
    <w:link w:val="balk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Balk3Karakteri">
    <w:name w:val="Başlık 3 Karakteri"/>
    <w:basedOn w:val="VarsaylanParagrafYazTipi"/>
    <w:link w:val="balk3"/>
    <w:uiPriority w:val="3"/>
    <w:rPr>
      <w:b/>
      <w:bCs/>
    </w:rPr>
  </w:style>
  <w:style w:type="paragraph" w:customStyle="1" w:styleId="Alnt1">
    <w:name w:val="Alıntı1"/>
    <w:basedOn w:val="Normal"/>
    <w:next w:val="Normal"/>
    <w:link w:val="AlntKarakteri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lntKarakteri">
    <w:name w:val="Alıntı Karakteri"/>
    <w:basedOn w:val="VarsaylanParagrafYazTipi"/>
    <w:link w:val="Alnt1"/>
    <w:uiPriority w:val="3"/>
    <w:rPr>
      <w:i/>
      <w:iCs/>
      <w:color w:val="404040" w:themeColor="text1" w:themeTint="BF"/>
      <w:sz w:val="28"/>
    </w:rPr>
  </w:style>
  <w:style w:type="character" w:customStyle="1" w:styleId="Balk4Karakteri">
    <w:name w:val="Başlık 4 Karakteri"/>
    <w:basedOn w:val="VarsaylanParagrafYazTipi"/>
    <w:link w:val="balk4"/>
    <w:uiPriority w:val="3"/>
    <w:semiHidden/>
    <w:rPr>
      <w:rFonts w:asciiTheme="majorHAnsi" w:eastAsiaTheme="majorEastAsia" w:hAnsiTheme="majorHAnsi" w:cstheme="majorBidi"/>
    </w:rPr>
  </w:style>
  <w:style w:type="paragraph" w:styleId="AralkYok">
    <w:name w:val="No Spacing"/>
    <w:uiPriority w:val="99"/>
    <w:qFormat/>
    <w:pPr>
      <w:spacing w:after="0" w:line="240" w:lineRule="auto"/>
    </w:pPr>
  </w:style>
  <w:style w:type="paragraph" w:customStyle="1" w:styleId="KiiBilgisi">
    <w:name w:val="Kişi Bilgisi"/>
    <w:basedOn w:val="Normal"/>
    <w:uiPriority w:val="4"/>
    <w:qFormat/>
    <w:pPr>
      <w:spacing w:after="0"/>
    </w:pPr>
  </w:style>
  <w:style w:type="character" w:styleId="Gl">
    <w:name w:val="Strong"/>
    <w:basedOn w:val="VarsaylanParagrafYazTipi"/>
    <w:uiPriority w:val="22"/>
    <w:unhideWhenUsed/>
    <w:qFormat/>
    <w:rPr>
      <w:b/>
      <w:bCs/>
      <w:color w:val="5A5A5A" w:themeColor="text1" w:themeTint="A5"/>
    </w:rPr>
  </w:style>
  <w:style w:type="paragraph" w:customStyle="1" w:styleId="KiiBal">
    <w:name w:val="Kişi Başlığı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Kurulu">
    <w:name w:val="Kuruluş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Pr>
      <w:rFonts w:ascii="Segoe UI" w:hAnsi="Segoe UI" w:cs="Segoe UI"/>
      <w:sz w:val="18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character" w:styleId="Kpr">
    <w:name w:val="Hyperlink"/>
    <w:basedOn w:val="VarsaylanParagrafYazTipi"/>
    <w:uiPriority w:val="99"/>
    <w:unhideWhenUsed/>
    <w:rPr>
      <w:color w:val="3E84A3" w:themeColor="hyperlink"/>
      <w:u w:val="single"/>
    </w:rPr>
  </w:style>
  <w:style w:type="table" w:customStyle="1" w:styleId="KlavuzuTablo4-Vurgu41">
    <w:name w:val="Kılavuzu Tablo 4 - Vurgu 41"/>
    <w:basedOn w:val="NormalTablo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3B8D0" w:themeColor="accent4" w:themeTint="99"/>
        <w:left w:val="single" w:sz="4" w:space="0" w:color="83B8D0" w:themeColor="accent4" w:themeTint="99"/>
        <w:bottom w:val="single" w:sz="4" w:space="0" w:color="83B8D0" w:themeColor="accent4" w:themeTint="99"/>
        <w:right w:val="single" w:sz="4" w:space="0" w:color="83B8D0" w:themeColor="accent4" w:themeTint="99"/>
        <w:insideH w:val="single" w:sz="4" w:space="0" w:color="83B8D0" w:themeColor="accent4" w:themeTint="99"/>
        <w:insideV w:val="single" w:sz="4" w:space="0" w:color="83B8D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4A3" w:themeColor="accent4"/>
          <w:left w:val="single" w:sz="4" w:space="0" w:color="3E84A3" w:themeColor="accent4"/>
          <w:bottom w:val="single" w:sz="4" w:space="0" w:color="3E84A3" w:themeColor="accent4"/>
          <w:right w:val="single" w:sz="4" w:space="0" w:color="3E84A3" w:themeColor="accent4"/>
          <w:insideH w:val="nil"/>
          <w:insideV w:val="nil"/>
        </w:tcBorders>
        <w:shd w:val="clear" w:color="auto" w:fill="3E84A3" w:themeFill="accent4"/>
      </w:tcPr>
    </w:tblStylePr>
    <w:tblStylePr w:type="lastRow">
      <w:rPr>
        <w:b/>
        <w:bCs/>
      </w:rPr>
      <w:tblPr/>
      <w:tcPr>
        <w:tcBorders>
          <w:top w:val="double" w:sz="4" w:space="0" w:color="3E84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F" w:themeFill="accent4" w:themeFillTint="33"/>
      </w:tcPr>
    </w:tblStylePr>
    <w:tblStylePr w:type="band1Horz">
      <w:tblPr/>
      <w:tcPr>
        <w:shd w:val="clear" w:color="auto" w:fill="D5E7EF" w:themeFill="accent4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</w:style>
  <w:style w:type="paragraph" w:styleId="AltBilgi">
    <w:name w:val="footer"/>
    <w:basedOn w:val="Normal"/>
    <w:link w:val="AltBilgi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</w:style>
  <w:style w:type="character" w:customStyle="1" w:styleId="jlqj4b">
    <w:name w:val="jlqj4b"/>
    <w:basedOn w:val="VarsaylanParagrafYazTipi"/>
  </w:style>
  <w:style w:type="character" w:customStyle="1" w:styleId="rynqvb">
    <w:name w:val="rynqvb"/>
    <w:basedOn w:val="VarsaylanParagrafYazTipi"/>
    <w:rsid w:val="004A6FCF"/>
  </w:style>
  <w:style w:type="character" w:customStyle="1" w:styleId="user-subtitle">
    <w:name w:val="user-subtitle"/>
    <w:basedOn w:val="VarsaylanParagrafYazTipi"/>
    <w:rsid w:val="00D66E0C"/>
  </w:style>
  <w:style w:type="character" w:customStyle="1" w:styleId="kt-widgettitle">
    <w:name w:val="kt-widget__title"/>
    <w:basedOn w:val="VarsaylanParagrafYazTipi"/>
    <w:rsid w:val="00F473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5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3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91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0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tali_PC\AppData\Roaming\Microsoft\&#350;ablonlar\B&#252;lten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Bülten.dotx</Template>
  <TotalTime>60</TotalTime>
  <Pages>4</Pages>
  <Words>561</Words>
  <Characters>3202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Academic Platform</Company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mustafacan</dc:creator>
  <cp:lastModifiedBy>mustafacan</cp:lastModifiedBy>
  <cp:revision>8</cp:revision>
  <cp:lastPrinted>2023-01-19T10:12:00Z</cp:lastPrinted>
  <dcterms:created xsi:type="dcterms:W3CDTF">2023-01-19T10:19:00Z</dcterms:created>
  <dcterms:modified xsi:type="dcterms:W3CDTF">2023-11-28T07:04:00Z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