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ED3E44" w14:textId="5E164DFA" w:rsidR="00764DF0" w:rsidRDefault="004E5F19" w:rsidP="004E5F19">
      <w:pPr>
        <w:pStyle w:val="Els-Title"/>
      </w:pPr>
      <w:r>
        <w:t>TÜRKÇE BAŞLIK (TİMES NEW ROMAN, BÜYÜK HARF, KALIN, 12 PUNTO, ORTALI)</w:t>
      </w:r>
    </w:p>
    <w:p w14:paraId="587AB1BC" w14:textId="0673B7C4" w:rsidR="007C270A" w:rsidRPr="004E5F19" w:rsidRDefault="004E5F19" w:rsidP="004E5F19">
      <w:pPr>
        <w:pStyle w:val="Els-Title"/>
      </w:pPr>
      <w:r w:rsidRPr="004E5F19">
        <w:rPr>
          <w:i/>
        </w:rPr>
        <w:t>İNGİLİZCE</w:t>
      </w:r>
      <w:r w:rsidRPr="004E5F19">
        <w:t xml:space="preserve"> </w:t>
      </w:r>
      <w:r w:rsidRPr="004E5F19">
        <w:rPr>
          <w:i/>
        </w:rPr>
        <w:t>BAŞLIK</w:t>
      </w:r>
      <w:r>
        <w:rPr>
          <w:i/>
        </w:rPr>
        <w:t>(</w:t>
      </w:r>
      <w:r w:rsidRPr="004E5F19">
        <w:rPr>
          <w:i/>
        </w:rPr>
        <w:t xml:space="preserve">TİMES NEW ROMAN, BÜYÜK HARF, </w:t>
      </w:r>
      <w:r>
        <w:rPr>
          <w:i/>
        </w:rPr>
        <w:t>İTALİK,</w:t>
      </w:r>
      <w:r w:rsidRPr="004E5F19">
        <w:rPr>
          <w:i/>
        </w:rPr>
        <w:t>KALIN, 12 PUNTO, ORTALI</w:t>
      </w:r>
      <w:r>
        <w:t>)</w:t>
      </w:r>
    </w:p>
    <w:p w14:paraId="76015D06" w14:textId="6548E557" w:rsidR="00AD6F25" w:rsidRPr="00547EFF" w:rsidRDefault="004E5F19" w:rsidP="00764DF0">
      <w:pPr>
        <w:pStyle w:val="Els-Author"/>
        <w:rPr>
          <w:lang w:val="tr-TR" w:eastAsia="zh-CN"/>
        </w:rPr>
      </w:pPr>
      <w:r>
        <w:rPr>
          <w:lang w:val="tr-TR"/>
        </w:rPr>
        <w:t>1.Yazar Adı SOYADI</w:t>
      </w:r>
      <w:r w:rsidR="00190A64" w:rsidRPr="00547EFF">
        <w:rPr>
          <w:lang w:val="tr-TR"/>
        </w:rPr>
        <w:t xml:space="preserve"> </w:t>
      </w:r>
      <w:r w:rsidR="00190A64" w:rsidRPr="00547EFF">
        <w:rPr>
          <w:vertAlign w:val="superscript"/>
          <w:lang w:val="tr-TR"/>
        </w:rPr>
        <w:t>a</w:t>
      </w:r>
      <w:r w:rsidR="000C1409" w:rsidRPr="00547EFF">
        <w:rPr>
          <w:lang w:val="tr-TR"/>
        </w:rPr>
        <w:t>*</w:t>
      </w:r>
      <w:r>
        <w:rPr>
          <w:lang w:val="tr-TR"/>
        </w:rPr>
        <w:t>, 2. Yazar Adı SOYADI (Times New Roman 12 Punto, Kalın, Sola yaslı, İtalik) (Sorumlu Yazar * ile işaretlenecektir)</w:t>
      </w:r>
    </w:p>
    <w:tbl>
      <w:tblPr>
        <w:tblStyle w:val="TabloKlavuzu"/>
        <w:tblpPr w:leftFromText="180" w:rightFromText="180" w:vertAnchor="text" w:horzAnchor="margin" w:tblpY="788"/>
        <w:tblW w:w="10126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6"/>
        <w:gridCol w:w="647"/>
        <w:gridCol w:w="6763"/>
      </w:tblGrid>
      <w:tr w:rsidR="00544BEF" w:rsidRPr="00547EFF" w14:paraId="1A888D4B" w14:textId="77777777" w:rsidTr="00F72DBC">
        <w:trPr>
          <w:trHeight w:val="2716"/>
        </w:trPr>
        <w:tc>
          <w:tcPr>
            <w:tcW w:w="2716" w:type="dxa"/>
            <w:tcBorders>
              <w:bottom w:val="nil"/>
            </w:tcBorders>
          </w:tcPr>
          <w:p w14:paraId="2D5AA651" w14:textId="77777777" w:rsidR="008D2117" w:rsidRPr="000C4A5D" w:rsidRDefault="008D2117" w:rsidP="00F72DBC">
            <w:pPr>
              <w:pStyle w:val="Els-Abstract-head"/>
              <w:spacing w:before="120" w:after="120"/>
              <w:ind w:firstLine="720"/>
              <w:rPr>
                <w:smallCaps/>
                <w:sz w:val="20"/>
                <w:lang w:val="tr-TR"/>
              </w:rPr>
            </w:pPr>
          </w:p>
          <w:p w14:paraId="09AB4413" w14:textId="77777777" w:rsidR="00544BEF" w:rsidRPr="000C4A5D" w:rsidRDefault="0094332A" w:rsidP="00F72DBC">
            <w:pPr>
              <w:pStyle w:val="Els-Abstract-head"/>
              <w:spacing w:before="120" w:after="120"/>
              <w:rPr>
                <w:smallCaps/>
                <w:sz w:val="20"/>
                <w:lang w:val="tr-TR"/>
              </w:rPr>
            </w:pPr>
            <w:r w:rsidRPr="000C4A5D">
              <w:rPr>
                <w:smallCaps/>
                <w:sz w:val="20"/>
                <w:lang w:val="tr-TR"/>
              </w:rPr>
              <w:t>MAKALE Bİ</w:t>
            </w:r>
            <w:r w:rsidR="00544BEF" w:rsidRPr="000C4A5D">
              <w:rPr>
                <w:smallCaps/>
                <w:sz w:val="20"/>
                <w:lang w:val="tr-TR"/>
              </w:rPr>
              <w:t>L</w:t>
            </w:r>
            <w:r w:rsidRPr="000C4A5D">
              <w:rPr>
                <w:smallCaps/>
                <w:sz w:val="20"/>
                <w:lang w:val="tr-TR"/>
              </w:rPr>
              <w:t>GİLER</w:t>
            </w:r>
            <w:r w:rsidR="00544BEF" w:rsidRPr="000C4A5D">
              <w:rPr>
                <w:smallCaps/>
                <w:sz w:val="20"/>
                <w:lang w:val="tr-TR"/>
              </w:rPr>
              <w:t>İ</w:t>
            </w:r>
          </w:p>
          <w:p w14:paraId="0A5F4DCB" w14:textId="77777777" w:rsidR="00544BEF" w:rsidRPr="000C4A5D" w:rsidRDefault="00544BEF" w:rsidP="00F72DBC">
            <w:pPr>
              <w:pStyle w:val="Els-history-head"/>
              <w:pBdr>
                <w:bottom w:val="single" w:sz="4" w:space="1" w:color="auto"/>
              </w:pBdr>
              <w:rPr>
                <w:sz w:val="20"/>
                <w:lang w:val="tr-TR"/>
              </w:rPr>
            </w:pPr>
            <w:r w:rsidRPr="000C4A5D">
              <w:rPr>
                <w:sz w:val="20"/>
                <w:lang w:val="tr-TR"/>
              </w:rPr>
              <w:t xml:space="preserve">Makale Tarihçesi: </w:t>
            </w:r>
          </w:p>
          <w:p w14:paraId="053823C4" w14:textId="6E7F8080" w:rsidR="00544BEF" w:rsidRPr="000C4A5D" w:rsidRDefault="008F191D" w:rsidP="00F72DBC">
            <w:pPr>
              <w:pStyle w:val="Els-history"/>
              <w:pBdr>
                <w:bottom w:val="single" w:sz="4" w:space="1" w:color="auto"/>
              </w:pBdr>
              <w:rPr>
                <w:sz w:val="20"/>
                <w:lang w:val="tr-TR"/>
              </w:rPr>
            </w:pPr>
            <w:r w:rsidRPr="000C4A5D">
              <w:rPr>
                <w:i/>
                <w:sz w:val="20"/>
                <w:lang w:val="tr-TR"/>
              </w:rPr>
              <w:t>Gönderilme Tarihi</w:t>
            </w:r>
            <w:r w:rsidRPr="000C4A5D">
              <w:rPr>
                <w:sz w:val="20"/>
                <w:lang w:val="tr-TR"/>
              </w:rPr>
              <w:t xml:space="preserve"> </w:t>
            </w:r>
            <w:r w:rsidR="004E5F19">
              <w:rPr>
                <w:sz w:val="20"/>
                <w:lang w:val="tr-TR"/>
              </w:rPr>
              <w:t>xx.xx</w:t>
            </w:r>
            <w:r w:rsidR="00E60886" w:rsidRPr="000C4A5D">
              <w:rPr>
                <w:sz w:val="20"/>
                <w:lang w:val="tr-TR"/>
              </w:rPr>
              <w:t>.20</w:t>
            </w:r>
            <w:r w:rsidR="00EB2DDC" w:rsidRPr="000C4A5D">
              <w:rPr>
                <w:sz w:val="20"/>
                <w:lang w:val="tr-TR"/>
              </w:rPr>
              <w:t>2</w:t>
            </w:r>
            <w:r w:rsidR="004E5F19">
              <w:rPr>
                <w:sz w:val="20"/>
                <w:lang w:val="tr-TR"/>
              </w:rPr>
              <w:t>x</w:t>
            </w:r>
          </w:p>
          <w:p w14:paraId="55C0C076" w14:textId="698218CB" w:rsidR="00544BEF" w:rsidRPr="000C4A5D" w:rsidRDefault="00B438F5" w:rsidP="00F72DBC">
            <w:pPr>
              <w:pStyle w:val="Els-history"/>
              <w:pBdr>
                <w:bottom w:val="single" w:sz="4" w:space="1" w:color="auto"/>
              </w:pBdr>
              <w:rPr>
                <w:sz w:val="20"/>
                <w:lang w:val="tr-TR"/>
              </w:rPr>
            </w:pPr>
            <w:r w:rsidRPr="000C4A5D">
              <w:rPr>
                <w:i/>
                <w:sz w:val="20"/>
                <w:lang w:val="tr-TR"/>
              </w:rPr>
              <w:t>Düzenleme</w:t>
            </w:r>
            <w:r w:rsidR="008F191D" w:rsidRPr="000C4A5D">
              <w:rPr>
                <w:sz w:val="20"/>
                <w:lang w:val="tr-TR"/>
              </w:rPr>
              <w:t xml:space="preserve"> </w:t>
            </w:r>
            <w:r w:rsidR="004E5F19">
              <w:rPr>
                <w:sz w:val="20"/>
                <w:lang w:val="tr-TR"/>
              </w:rPr>
              <w:t xml:space="preserve"> xx.xx</w:t>
            </w:r>
            <w:r w:rsidR="004E5F19" w:rsidRPr="000C4A5D">
              <w:rPr>
                <w:sz w:val="20"/>
                <w:lang w:val="tr-TR"/>
              </w:rPr>
              <w:t>.202</w:t>
            </w:r>
            <w:r w:rsidR="004E5F19">
              <w:rPr>
                <w:sz w:val="20"/>
                <w:lang w:val="tr-TR"/>
              </w:rPr>
              <w:t>x</w:t>
            </w:r>
          </w:p>
          <w:p w14:paraId="5EA459CA" w14:textId="32A9F655" w:rsidR="00544BEF" w:rsidRPr="000C4A5D" w:rsidRDefault="008F191D" w:rsidP="00F72DBC">
            <w:pPr>
              <w:pStyle w:val="Els-history"/>
              <w:pBdr>
                <w:bottom w:val="single" w:sz="4" w:space="1" w:color="auto"/>
              </w:pBdr>
              <w:rPr>
                <w:sz w:val="20"/>
                <w:lang w:val="tr-TR"/>
              </w:rPr>
            </w:pPr>
            <w:r w:rsidRPr="000C4A5D">
              <w:rPr>
                <w:i/>
                <w:sz w:val="20"/>
                <w:lang w:val="tr-TR"/>
              </w:rPr>
              <w:t>Kabul Tarihi</w:t>
            </w:r>
            <w:r w:rsidRPr="000C4A5D">
              <w:rPr>
                <w:sz w:val="20"/>
                <w:lang w:val="tr-TR"/>
              </w:rPr>
              <w:t xml:space="preserve">  </w:t>
            </w:r>
            <w:r w:rsidR="004E5F19">
              <w:rPr>
                <w:sz w:val="20"/>
                <w:lang w:val="tr-TR"/>
              </w:rPr>
              <w:t xml:space="preserve"> xx.xx</w:t>
            </w:r>
            <w:r w:rsidR="004E5F19" w:rsidRPr="000C4A5D">
              <w:rPr>
                <w:sz w:val="20"/>
                <w:lang w:val="tr-TR"/>
              </w:rPr>
              <w:t>.202</w:t>
            </w:r>
            <w:r w:rsidR="004E5F19">
              <w:rPr>
                <w:sz w:val="20"/>
                <w:lang w:val="tr-TR"/>
              </w:rPr>
              <w:t>x</w:t>
            </w:r>
          </w:p>
          <w:p w14:paraId="62157BF0" w14:textId="3AE14C05" w:rsidR="000C4A5D" w:rsidRPr="000C4A5D" w:rsidRDefault="00544BEF" w:rsidP="00F72DBC">
            <w:pPr>
              <w:pStyle w:val="Els-keywords"/>
              <w:pBdr>
                <w:top w:val="none" w:sz="0" w:space="0" w:color="auto"/>
              </w:pBdr>
              <w:rPr>
                <w:sz w:val="20"/>
              </w:rPr>
            </w:pPr>
            <w:r w:rsidRPr="000C4A5D">
              <w:rPr>
                <w:i/>
                <w:sz w:val="20"/>
              </w:rPr>
              <w:t>Anahtar Kelimeler:</w:t>
            </w:r>
            <w:r w:rsidR="00764DF0" w:rsidRPr="000C4A5D">
              <w:rPr>
                <w:sz w:val="20"/>
              </w:rPr>
              <w:t xml:space="preserve">  </w:t>
            </w:r>
            <w:r w:rsidR="007C270A" w:rsidRPr="000C4A5D">
              <w:rPr>
                <w:sz w:val="20"/>
              </w:rPr>
              <w:t xml:space="preserve"> </w:t>
            </w:r>
            <w:r w:rsidR="000C4A5D" w:rsidRPr="000C4A5D">
              <w:rPr>
                <w:sz w:val="20"/>
              </w:rPr>
              <w:t xml:space="preserve"> </w:t>
            </w:r>
            <w:r w:rsidR="000C4A5D">
              <w:t xml:space="preserve"> </w:t>
            </w:r>
            <w:r w:rsidR="004E5F19">
              <w:rPr>
                <w:sz w:val="20"/>
              </w:rPr>
              <w:t>Times New roman 10 punto</w:t>
            </w:r>
          </w:p>
          <w:p w14:paraId="6D40930E" w14:textId="0CB74B98" w:rsidR="00544BEF" w:rsidRPr="000C4A5D" w:rsidRDefault="00544BEF" w:rsidP="00F72DBC">
            <w:pPr>
              <w:pStyle w:val="Els-keywords"/>
              <w:pBdr>
                <w:top w:val="none" w:sz="0" w:space="0" w:color="auto"/>
              </w:pBdr>
              <w:rPr>
                <w:sz w:val="20"/>
              </w:rPr>
            </w:pPr>
            <w:r w:rsidRPr="000C4A5D">
              <w:rPr>
                <w:i/>
                <w:sz w:val="20"/>
              </w:rPr>
              <w:t>Jel Kodları:</w:t>
            </w:r>
            <w:r w:rsidR="00764DF0" w:rsidRPr="000C4A5D">
              <w:rPr>
                <w:sz w:val="20"/>
              </w:rPr>
              <w:t xml:space="preserve"> </w:t>
            </w:r>
            <w:r w:rsidR="000C4A5D" w:rsidRPr="00E66AD6">
              <w:rPr>
                <w:rFonts w:eastAsia="Times New Roman"/>
                <w:bCs/>
                <w:sz w:val="20"/>
              </w:rPr>
              <w:t xml:space="preserve"> </w:t>
            </w:r>
            <w:r w:rsidR="004E5F19">
              <w:t xml:space="preserve"> </w:t>
            </w:r>
            <w:r w:rsidR="004E5F19" w:rsidRPr="004E5F19">
              <w:rPr>
                <w:rFonts w:eastAsia="Times New Roman"/>
                <w:bCs/>
                <w:sz w:val="20"/>
              </w:rPr>
              <w:t>Times New roman 10 punto</w:t>
            </w:r>
          </w:p>
          <w:p w14:paraId="4E144D99" w14:textId="37936782" w:rsidR="001C72D4" w:rsidRPr="000C4A5D" w:rsidRDefault="003C4ED0" w:rsidP="001C72D4">
            <w:pPr>
              <w:pStyle w:val="Els-Abstract-head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 w:after="120"/>
              <w:rPr>
                <w:smallCaps/>
                <w:sz w:val="20"/>
                <w:lang w:val="tr-TR"/>
              </w:rPr>
            </w:pPr>
            <w:r>
              <w:rPr>
                <w:smallCaps/>
                <w:sz w:val="20"/>
                <w:lang w:val="tr-TR"/>
              </w:rPr>
              <w:t>MAKALE TÜRÜ</w:t>
            </w:r>
          </w:p>
          <w:p w14:paraId="7BF1C73C" w14:textId="77777777" w:rsidR="001C72D4" w:rsidRPr="000C4A5D" w:rsidRDefault="001C72D4" w:rsidP="001C72D4">
            <w:pPr>
              <w:pStyle w:val="Els-Abstract-head"/>
              <w:spacing w:before="120" w:after="120"/>
              <w:rPr>
                <w:smallCaps/>
                <w:sz w:val="20"/>
                <w:lang w:val="tr-TR"/>
              </w:rPr>
            </w:pPr>
            <w:r w:rsidRPr="000C4A5D">
              <w:rPr>
                <w:smallCaps/>
                <w:sz w:val="20"/>
                <w:lang w:val="tr-TR"/>
              </w:rPr>
              <w:t>Benzerlik/</w:t>
            </w:r>
            <w:r w:rsidRPr="000C4A5D">
              <w:rPr>
                <w:sz w:val="20"/>
              </w:rPr>
              <w:t xml:space="preserve"> </w:t>
            </w:r>
            <w:r w:rsidRPr="000C4A5D">
              <w:rPr>
                <w:smallCaps/>
                <w:sz w:val="20"/>
                <w:lang w:val="tr-TR"/>
              </w:rPr>
              <w:t>plagıarısm</w:t>
            </w:r>
          </w:p>
          <w:p w14:paraId="05755524" w14:textId="71C41922" w:rsidR="001C72D4" w:rsidRPr="000C4A5D" w:rsidRDefault="001C72D4" w:rsidP="00706DAD">
            <w:pPr>
              <w:rPr>
                <w:sz w:val="20"/>
                <w:lang w:val="en-US"/>
              </w:rPr>
            </w:pPr>
            <w:r w:rsidRPr="000C4A5D">
              <w:rPr>
                <w:sz w:val="20"/>
              </w:rPr>
              <w:t>Ithenticate</w:t>
            </w:r>
            <w:r w:rsidR="004E5F19">
              <w:rPr>
                <w:sz w:val="20"/>
              </w:rPr>
              <w:t>: %x (en fazla 2</w:t>
            </w:r>
            <w:r w:rsidR="00706DAD">
              <w:rPr>
                <w:sz w:val="20"/>
              </w:rPr>
              <w:t>5</w:t>
            </w:r>
            <w:bookmarkStart w:id="0" w:name="_GoBack"/>
            <w:bookmarkEnd w:id="0"/>
            <w:r w:rsidR="004E5F19">
              <w:rPr>
                <w:sz w:val="20"/>
              </w:rPr>
              <w:t>)</w:t>
            </w:r>
          </w:p>
        </w:tc>
        <w:tc>
          <w:tcPr>
            <w:tcW w:w="647" w:type="dxa"/>
            <w:tcBorders>
              <w:bottom w:val="nil"/>
            </w:tcBorders>
          </w:tcPr>
          <w:p w14:paraId="015001CD" w14:textId="77777777" w:rsidR="00544BEF" w:rsidRPr="00547EFF" w:rsidRDefault="00544BEF" w:rsidP="00F72DBC"/>
        </w:tc>
        <w:tc>
          <w:tcPr>
            <w:tcW w:w="6763" w:type="dxa"/>
            <w:tcBorders>
              <w:bottom w:val="single" w:sz="4" w:space="0" w:color="auto"/>
            </w:tcBorders>
          </w:tcPr>
          <w:p w14:paraId="7561C007" w14:textId="77777777" w:rsidR="00544BEF" w:rsidRPr="00547EFF" w:rsidRDefault="00440906" w:rsidP="00F72DBC">
            <w:pPr>
              <w:pStyle w:val="Els-Abstract-head"/>
              <w:spacing w:before="220"/>
              <w:rPr>
                <w:smallCaps/>
                <w:sz w:val="22"/>
                <w:szCs w:val="22"/>
                <w:lang w:val="tr-TR"/>
              </w:rPr>
            </w:pPr>
            <w:r w:rsidRPr="00547EFF">
              <w:rPr>
                <w:smallCaps/>
                <w:sz w:val="22"/>
                <w:szCs w:val="22"/>
                <w:lang w:val="tr-TR"/>
              </w:rPr>
              <w:t>ÖZE</w:t>
            </w:r>
            <w:r w:rsidR="00544BEF" w:rsidRPr="00547EFF">
              <w:rPr>
                <w:smallCaps/>
                <w:sz w:val="22"/>
                <w:szCs w:val="22"/>
                <w:lang w:val="tr-TR"/>
              </w:rPr>
              <w:t>T</w:t>
            </w:r>
          </w:p>
          <w:p w14:paraId="4210D357" w14:textId="430044DD" w:rsidR="00544BEF" w:rsidRPr="00547EFF" w:rsidRDefault="004E5F19" w:rsidP="004E5F19">
            <w:pPr>
              <w:pStyle w:val="Els-Abstract-Copyright"/>
              <w:jc w:val="both"/>
              <w:rPr>
                <w:sz w:val="20"/>
                <w:lang w:val="tr-TR"/>
              </w:rPr>
            </w:pPr>
            <w:r>
              <w:rPr>
                <w:i/>
                <w:sz w:val="20"/>
              </w:rPr>
              <w:t>Times new roman, 10 punto, iki yana yaslı. En fazla 150 kelime olacak.</w:t>
            </w:r>
          </w:p>
        </w:tc>
      </w:tr>
      <w:tr w:rsidR="00544BEF" w:rsidRPr="00547EFF" w14:paraId="3DF51712" w14:textId="77777777" w:rsidTr="00F72DB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16"/>
        </w:trPr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</w:tcPr>
          <w:p w14:paraId="03A1442D" w14:textId="77777777" w:rsidR="008D2117" w:rsidRPr="00547EFF" w:rsidRDefault="008D2117" w:rsidP="00F72DBC">
            <w:pPr>
              <w:pStyle w:val="Els-Abstract-head"/>
              <w:pBdr>
                <w:bottom w:val="single" w:sz="4" w:space="1" w:color="auto"/>
              </w:pBdr>
              <w:spacing w:before="120" w:after="120"/>
              <w:rPr>
                <w:smallCaps/>
                <w:sz w:val="22"/>
                <w:szCs w:val="22"/>
                <w:lang w:val="tr-TR"/>
              </w:rPr>
            </w:pPr>
          </w:p>
          <w:p w14:paraId="5CC1223A" w14:textId="77777777" w:rsidR="00544BEF" w:rsidRPr="00547EFF" w:rsidRDefault="0094332A" w:rsidP="00F72DBC">
            <w:pPr>
              <w:pStyle w:val="Els-Abstract-head"/>
              <w:pBdr>
                <w:bottom w:val="single" w:sz="4" w:space="1" w:color="auto"/>
              </w:pBdr>
              <w:spacing w:before="120" w:after="120"/>
              <w:rPr>
                <w:smallCaps/>
                <w:sz w:val="22"/>
                <w:szCs w:val="22"/>
                <w:lang w:val="tr-TR"/>
              </w:rPr>
            </w:pPr>
            <w:r w:rsidRPr="00547EFF">
              <w:rPr>
                <w:smallCaps/>
                <w:sz w:val="22"/>
                <w:szCs w:val="22"/>
                <w:lang w:val="tr-TR"/>
              </w:rPr>
              <w:t>ARTICLE INF</w:t>
            </w:r>
            <w:r w:rsidR="00544BEF" w:rsidRPr="00547EFF">
              <w:rPr>
                <w:smallCaps/>
                <w:sz w:val="22"/>
                <w:szCs w:val="22"/>
                <w:lang w:val="tr-TR"/>
              </w:rPr>
              <w:t>O</w:t>
            </w:r>
          </w:p>
          <w:p w14:paraId="784AE787" w14:textId="77777777" w:rsidR="00544BEF" w:rsidRPr="000C4A5D" w:rsidRDefault="00544BEF" w:rsidP="00F72DBC">
            <w:pPr>
              <w:pStyle w:val="Els-history-head"/>
              <w:pBdr>
                <w:top w:val="none" w:sz="0" w:space="0" w:color="auto"/>
                <w:bottom w:val="single" w:sz="4" w:space="1" w:color="auto"/>
              </w:pBdr>
              <w:rPr>
                <w:sz w:val="20"/>
                <w:lang w:val="tr-TR"/>
              </w:rPr>
            </w:pPr>
            <w:r w:rsidRPr="000C4A5D">
              <w:rPr>
                <w:sz w:val="20"/>
                <w:lang w:val="tr-TR"/>
              </w:rPr>
              <w:t xml:space="preserve">Article history: </w:t>
            </w:r>
          </w:p>
          <w:p w14:paraId="6CA12BCA" w14:textId="0EFB89B8" w:rsidR="00544BEF" w:rsidRPr="000C4A5D" w:rsidRDefault="008F191D" w:rsidP="00F72DBC">
            <w:pPr>
              <w:pStyle w:val="Els-history"/>
              <w:pBdr>
                <w:top w:val="none" w:sz="0" w:space="0" w:color="auto"/>
                <w:bottom w:val="single" w:sz="4" w:space="1" w:color="auto"/>
              </w:pBdr>
              <w:rPr>
                <w:i/>
                <w:sz w:val="20"/>
                <w:lang w:val="tr-TR"/>
              </w:rPr>
            </w:pPr>
            <w:r w:rsidRPr="000C4A5D">
              <w:rPr>
                <w:i/>
                <w:sz w:val="20"/>
                <w:lang w:val="tr-TR"/>
              </w:rPr>
              <w:t>Received</w:t>
            </w:r>
            <w:r w:rsidRPr="000C4A5D">
              <w:rPr>
                <w:sz w:val="20"/>
                <w:lang w:val="tr-TR"/>
              </w:rPr>
              <w:t xml:space="preserve"> </w:t>
            </w:r>
            <w:r w:rsidR="00EB2DDC" w:rsidRPr="000C4A5D">
              <w:rPr>
                <w:sz w:val="20"/>
                <w:lang w:val="tr-TR"/>
              </w:rPr>
              <w:t xml:space="preserve"> </w:t>
            </w:r>
            <w:r w:rsidR="004E5F19">
              <w:rPr>
                <w:sz w:val="20"/>
                <w:lang w:val="tr-TR"/>
              </w:rPr>
              <w:t xml:space="preserve"> xx.xx</w:t>
            </w:r>
            <w:r w:rsidR="004E5F19" w:rsidRPr="000C4A5D">
              <w:rPr>
                <w:sz w:val="20"/>
                <w:lang w:val="tr-TR"/>
              </w:rPr>
              <w:t>.202</w:t>
            </w:r>
            <w:r w:rsidR="004E5F19">
              <w:rPr>
                <w:sz w:val="20"/>
                <w:lang w:val="tr-TR"/>
              </w:rPr>
              <w:t>x</w:t>
            </w:r>
          </w:p>
          <w:p w14:paraId="7E19C70F" w14:textId="5D4F8239" w:rsidR="00544BEF" w:rsidRPr="000C4A5D" w:rsidRDefault="00AF6286" w:rsidP="00F72DBC">
            <w:pPr>
              <w:pStyle w:val="Els-history"/>
              <w:pBdr>
                <w:top w:val="none" w:sz="0" w:space="0" w:color="auto"/>
                <w:bottom w:val="single" w:sz="4" w:space="1" w:color="auto"/>
              </w:pBdr>
              <w:rPr>
                <w:sz w:val="20"/>
                <w:lang w:val="tr-TR"/>
              </w:rPr>
            </w:pPr>
            <w:r w:rsidRPr="000C4A5D">
              <w:rPr>
                <w:i/>
                <w:sz w:val="20"/>
                <w:lang w:val="tr-TR"/>
              </w:rPr>
              <w:t>Revised</w:t>
            </w:r>
            <w:r w:rsidR="007C270A" w:rsidRPr="000C4A5D">
              <w:rPr>
                <w:i/>
                <w:sz w:val="20"/>
                <w:lang w:val="tr-TR"/>
              </w:rPr>
              <w:t xml:space="preserve"> </w:t>
            </w:r>
            <w:r w:rsidR="004E5F19">
              <w:rPr>
                <w:sz w:val="20"/>
                <w:lang w:val="tr-TR"/>
              </w:rPr>
              <w:t xml:space="preserve"> xx.xx</w:t>
            </w:r>
            <w:r w:rsidR="004E5F19" w:rsidRPr="000C4A5D">
              <w:rPr>
                <w:sz w:val="20"/>
                <w:lang w:val="tr-TR"/>
              </w:rPr>
              <w:t>.202</w:t>
            </w:r>
            <w:r w:rsidR="004E5F19">
              <w:rPr>
                <w:sz w:val="20"/>
                <w:lang w:val="tr-TR"/>
              </w:rPr>
              <w:t>x</w:t>
            </w:r>
          </w:p>
          <w:p w14:paraId="3DF69332" w14:textId="06C1773A" w:rsidR="00544BEF" w:rsidRPr="000C4A5D" w:rsidRDefault="008F191D" w:rsidP="00F72DBC">
            <w:pPr>
              <w:pStyle w:val="Els-history"/>
              <w:pBdr>
                <w:top w:val="none" w:sz="0" w:space="0" w:color="auto"/>
                <w:bottom w:val="single" w:sz="4" w:space="1" w:color="auto"/>
              </w:pBdr>
              <w:rPr>
                <w:sz w:val="20"/>
                <w:lang w:val="tr-TR"/>
              </w:rPr>
            </w:pPr>
            <w:r w:rsidRPr="000C4A5D">
              <w:rPr>
                <w:i/>
                <w:sz w:val="20"/>
                <w:lang w:val="tr-TR"/>
              </w:rPr>
              <w:t>Accepted</w:t>
            </w:r>
            <w:r w:rsidRPr="000C4A5D">
              <w:rPr>
                <w:sz w:val="20"/>
                <w:lang w:val="tr-TR"/>
              </w:rPr>
              <w:t xml:space="preserve"> </w:t>
            </w:r>
            <w:r w:rsidR="004E5F19">
              <w:rPr>
                <w:sz w:val="20"/>
                <w:lang w:val="tr-TR"/>
              </w:rPr>
              <w:t xml:space="preserve"> xx.xx</w:t>
            </w:r>
            <w:r w:rsidR="004E5F19" w:rsidRPr="000C4A5D">
              <w:rPr>
                <w:sz w:val="20"/>
                <w:lang w:val="tr-TR"/>
              </w:rPr>
              <w:t>.202</w:t>
            </w:r>
            <w:r w:rsidR="004E5F19">
              <w:rPr>
                <w:sz w:val="20"/>
                <w:lang w:val="tr-TR"/>
              </w:rPr>
              <w:t>x</w:t>
            </w:r>
          </w:p>
          <w:p w14:paraId="3779ABAC" w14:textId="5102A306" w:rsidR="00544BEF" w:rsidRPr="000C4A5D" w:rsidRDefault="00544BEF" w:rsidP="00F72DBC">
            <w:pPr>
              <w:pStyle w:val="Els-keywords"/>
              <w:pBdr>
                <w:top w:val="none" w:sz="0" w:space="0" w:color="auto"/>
              </w:pBdr>
              <w:rPr>
                <w:sz w:val="20"/>
              </w:rPr>
            </w:pPr>
            <w:r w:rsidRPr="000C4A5D">
              <w:rPr>
                <w:i/>
                <w:sz w:val="20"/>
                <w:lang w:val="tr-TR"/>
              </w:rPr>
              <w:t>Keywords:</w:t>
            </w:r>
            <w:r w:rsidR="000C4A5D" w:rsidRPr="000C4A5D">
              <w:rPr>
                <w:sz w:val="20"/>
              </w:rPr>
              <w:t xml:space="preserve"> </w:t>
            </w:r>
            <w:r w:rsidR="004E5F19">
              <w:rPr>
                <w:sz w:val="20"/>
              </w:rPr>
              <w:t xml:space="preserve"> Times New roman 10 punto</w:t>
            </w:r>
          </w:p>
          <w:p w14:paraId="51BBBC67" w14:textId="3B670107" w:rsidR="00544BEF" w:rsidRPr="00547EFF" w:rsidRDefault="00544BEF" w:rsidP="00F72DBC">
            <w:r w:rsidRPr="000C4A5D">
              <w:rPr>
                <w:i/>
                <w:noProof/>
                <w:sz w:val="20"/>
                <w:lang w:val="en-US"/>
              </w:rPr>
              <w:t>Jel Codes:</w:t>
            </w:r>
            <w:r w:rsidR="00764DF0" w:rsidRPr="000C4A5D">
              <w:rPr>
                <w:noProof/>
                <w:sz w:val="20"/>
                <w:lang w:val="en-US"/>
              </w:rPr>
              <w:t xml:space="preserve">  </w:t>
            </w:r>
            <w:r w:rsidR="007C270A" w:rsidRPr="000C4A5D">
              <w:rPr>
                <w:sz w:val="20"/>
              </w:rPr>
              <w:t xml:space="preserve"> </w:t>
            </w:r>
            <w:r w:rsidR="000C4A5D" w:rsidRPr="00E66AD6">
              <w:rPr>
                <w:rFonts w:eastAsia="Times New Roman"/>
                <w:bCs/>
                <w:sz w:val="20"/>
              </w:rPr>
              <w:t xml:space="preserve"> </w:t>
            </w:r>
            <w:r w:rsidR="004E5F19">
              <w:rPr>
                <w:sz w:val="20"/>
              </w:rPr>
              <w:t xml:space="preserve"> Times New roman 10 punto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14:paraId="2A3789DF" w14:textId="77777777" w:rsidR="00544BEF" w:rsidRPr="00547EFF" w:rsidRDefault="00544BEF" w:rsidP="00F72DBC"/>
        </w:tc>
        <w:tc>
          <w:tcPr>
            <w:tcW w:w="6763" w:type="dxa"/>
            <w:tcBorders>
              <w:top w:val="single" w:sz="4" w:space="0" w:color="auto"/>
              <w:left w:val="nil"/>
              <w:right w:val="nil"/>
            </w:tcBorders>
          </w:tcPr>
          <w:p w14:paraId="2FB0EA4F" w14:textId="77777777" w:rsidR="00544BEF" w:rsidRPr="00DA3071" w:rsidRDefault="00440906" w:rsidP="00F72DBC">
            <w:pPr>
              <w:pStyle w:val="Els-Abstract-head"/>
              <w:spacing w:before="220"/>
              <w:rPr>
                <w:smallCaps/>
                <w:sz w:val="22"/>
                <w:szCs w:val="22"/>
              </w:rPr>
            </w:pPr>
            <w:r w:rsidRPr="00DA3071">
              <w:rPr>
                <w:smallCaps/>
                <w:sz w:val="22"/>
                <w:szCs w:val="22"/>
              </w:rPr>
              <w:t>ABSTRAC</w:t>
            </w:r>
            <w:r w:rsidR="00544BEF" w:rsidRPr="00DA3071">
              <w:rPr>
                <w:smallCaps/>
                <w:sz w:val="22"/>
                <w:szCs w:val="22"/>
              </w:rPr>
              <w:t>T</w:t>
            </w:r>
          </w:p>
          <w:p w14:paraId="31199851" w14:textId="73E62EF9" w:rsidR="00544BEF" w:rsidRPr="000C4A5D" w:rsidRDefault="004E5F19" w:rsidP="000C4A5D">
            <w:pPr>
              <w:pStyle w:val="AralkYok"/>
              <w:rPr>
                <w:rFonts w:cs="Times New Roman"/>
                <w:i/>
                <w:iCs/>
                <w:szCs w:val="20"/>
              </w:rPr>
            </w:pPr>
            <w:r>
              <w:rPr>
                <w:i/>
              </w:rPr>
              <w:t>Times new roman, 10 punto, iki yana yaslı. En fazla 150 kelime olacak</w:t>
            </w:r>
          </w:p>
        </w:tc>
      </w:tr>
    </w:tbl>
    <w:p w14:paraId="7E82D77D" w14:textId="74257348" w:rsidR="00BB4680" w:rsidRDefault="00E60886" w:rsidP="00BB4680">
      <w:pPr>
        <w:pStyle w:val="Els-body-text"/>
        <w:rPr>
          <w:i/>
          <w:noProof/>
          <w:sz w:val="22"/>
          <w:szCs w:val="22"/>
          <w:lang w:val="tr-TR"/>
        </w:rPr>
      </w:pPr>
      <w:r w:rsidRPr="00EB2DDC">
        <w:rPr>
          <w:i/>
          <w:noProof/>
          <w:sz w:val="22"/>
          <w:szCs w:val="22"/>
          <w:lang w:val="tr-TR"/>
        </w:rPr>
        <w:t>a*</w:t>
      </w:r>
      <w:r w:rsidR="00BB4680" w:rsidRPr="00EB2DDC">
        <w:rPr>
          <w:i/>
          <w:noProof/>
          <w:sz w:val="22"/>
          <w:szCs w:val="22"/>
          <w:lang w:val="tr-TR"/>
        </w:rPr>
        <w:t xml:space="preserve"> </w:t>
      </w:r>
      <w:r w:rsidRPr="00EB2DDC">
        <w:rPr>
          <w:i/>
          <w:noProof/>
          <w:sz w:val="22"/>
          <w:szCs w:val="22"/>
          <w:lang w:val="tr-TR"/>
        </w:rPr>
        <w:t>Sorumlu Yazar,</w:t>
      </w:r>
      <w:r w:rsidR="00657E75">
        <w:rPr>
          <w:i/>
          <w:noProof/>
          <w:sz w:val="22"/>
          <w:szCs w:val="22"/>
          <w:lang w:val="tr-TR"/>
        </w:rPr>
        <w:t xml:space="preserve"> </w:t>
      </w:r>
      <w:r w:rsidR="004E5F19">
        <w:rPr>
          <w:i/>
          <w:noProof/>
          <w:sz w:val="22"/>
          <w:szCs w:val="22"/>
          <w:lang w:val="tr-TR"/>
        </w:rPr>
        <w:t>Unvan</w:t>
      </w:r>
      <w:r w:rsidR="00BB4680" w:rsidRPr="00EB2DDC">
        <w:rPr>
          <w:i/>
          <w:noProof/>
          <w:sz w:val="22"/>
          <w:szCs w:val="22"/>
          <w:lang w:val="tr-TR"/>
        </w:rPr>
        <w:t xml:space="preserve">., </w:t>
      </w:r>
      <w:r w:rsidR="004E5F19">
        <w:rPr>
          <w:i/>
          <w:noProof/>
          <w:sz w:val="22"/>
          <w:szCs w:val="22"/>
          <w:lang w:val="tr-TR"/>
        </w:rPr>
        <w:t xml:space="preserve">Kurum, </w:t>
      </w:r>
      <w:r w:rsidR="004E5F19">
        <w:rPr>
          <w:noProof/>
          <w:sz w:val="22"/>
          <w:szCs w:val="22"/>
          <w:lang w:val="tr-TR"/>
        </w:rPr>
        <w:t>e- mail ,</w:t>
      </w:r>
      <w:r w:rsidR="004E5F19" w:rsidRPr="00DB5045">
        <w:rPr>
          <w:noProof/>
          <w:sz w:val="22"/>
          <w:szCs w:val="22"/>
          <w:lang w:val="tr-TR"/>
        </w:rPr>
        <w:t xml:space="preserve"> </w:t>
      </w:r>
      <w:r w:rsidRPr="00DB5045">
        <w:rPr>
          <w:noProof/>
          <w:sz w:val="22"/>
          <w:szCs w:val="22"/>
          <w:lang w:val="tr-TR"/>
        </w:rPr>
        <w:t xml:space="preserve">, </w:t>
      </w:r>
      <w:r w:rsidRPr="00DB5045">
        <w:rPr>
          <w:i/>
          <w:noProof/>
          <w:sz w:val="22"/>
          <w:szCs w:val="22"/>
          <w:lang w:val="tr-TR"/>
        </w:rPr>
        <w:t>ORCID:</w:t>
      </w:r>
      <w:r w:rsidRPr="00DB5045">
        <w:rPr>
          <w:sz w:val="22"/>
          <w:szCs w:val="22"/>
        </w:rPr>
        <w:t xml:space="preserve"> </w:t>
      </w:r>
      <w:r w:rsidR="004E5F19">
        <w:rPr>
          <w:i/>
          <w:noProof/>
          <w:sz w:val="22"/>
          <w:szCs w:val="22"/>
          <w:lang w:val="tr-TR"/>
        </w:rPr>
        <w:t>XXXX</w:t>
      </w:r>
      <w:r w:rsidR="00EB2DDC" w:rsidRPr="00DB5045">
        <w:rPr>
          <w:i/>
          <w:noProof/>
          <w:sz w:val="22"/>
          <w:szCs w:val="22"/>
          <w:lang w:val="tr-TR"/>
        </w:rPr>
        <w:t>-</w:t>
      </w:r>
      <w:r w:rsidR="004E5F19">
        <w:rPr>
          <w:i/>
          <w:noProof/>
          <w:sz w:val="22"/>
          <w:szCs w:val="22"/>
          <w:lang w:val="tr-TR"/>
        </w:rPr>
        <w:t>XXXX</w:t>
      </w:r>
      <w:r w:rsidR="00EB2DDC" w:rsidRPr="00DB5045">
        <w:rPr>
          <w:i/>
          <w:noProof/>
          <w:sz w:val="22"/>
          <w:szCs w:val="22"/>
          <w:lang w:val="tr-TR"/>
        </w:rPr>
        <w:t>-</w:t>
      </w:r>
      <w:r w:rsidR="004E5F19">
        <w:rPr>
          <w:i/>
          <w:noProof/>
          <w:sz w:val="22"/>
          <w:szCs w:val="22"/>
          <w:lang w:val="tr-TR"/>
        </w:rPr>
        <w:t>XXXX</w:t>
      </w:r>
      <w:r w:rsidR="00EB2DDC" w:rsidRPr="00DB5045">
        <w:rPr>
          <w:i/>
          <w:noProof/>
          <w:sz w:val="22"/>
          <w:szCs w:val="22"/>
          <w:lang w:val="tr-TR"/>
        </w:rPr>
        <w:t>-</w:t>
      </w:r>
      <w:r w:rsidR="004E5F19">
        <w:rPr>
          <w:i/>
          <w:noProof/>
          <w:sz w:val="22"/>
          <w:szCs w:val="22"/>
          <w:lang w:val="tr-TR"/>
        </w:rPr>
        <w:t>XXXX</w:t>
      </w:r>
      <w:r w:rsidR="001C72D4" w:rsidRPr="00DB5045">
        <w:rPr>
          <w:i/>
          <w:noProof/>
          <w:sz w:val="22"/>
          <w:szCs w:val="22"/>
          <w:lang w:val="tr-TR"/>
        </w:rPr>
        <w:t>.</w:t>
      </w:r>
      <w:r w:rsidR="004E5F19">
        <w:rPr>
          <w:i/>
          <w:noProof/>
          <w:sz w:val="22"/>
          <w:szCs w:val="22"/>
          <w:lang w:val="tr-TR"/>
        </w:rPr>
        <w:t xml:space="preserve"> (Times new roman 11 punto, sola yaslı, mail adresi dışında kalan bilgiler italik,)</w:t>
      </w:r>
    </w:p>
    <w:p w14:paraId="56E519CF" w14:textId="463920B3" w:rsidR="004E5F19" w:rsidRPr="00EB2DDC" w:rsidRDefault="004E5F19" w:rsidP="00BB4680">
      <w:pPr>
        <w:pStyle w:val="Els-body-text"/>
        <w:rPr>
          <w:i/>
          <w:noProof/>
          <w:sz w:val="22"/>
          <w:szCs w:val="22"/>
          <w:lang w:val="tr-TR"/>
        </w:rPr>
      </w:pPr>
      <w:r>
        <w:rPr>
          <w:i/>
          <w:noProof/>
          <w:sz w:val="22"/>
          <w:szCs w:val="22"/>
          <w:lang w:val="tr-TR"/>
        </w:rPr>
        <w:t>b Unvan</w:t>
      </w:r>
      <w:r w:rsidRPr="00EB2DDC">
        <w:rPr>
          <w:i/>
          <w:noProof/>
          <w:sz w:val="22"/>
          <w:szCs w:val="22"/>
          <w:lang w:val="tr-TR"/>
        </w:rPr>
        <w:t xml:space="preserve">., </w:t>
      </w:r>
      <w:r>
        <w:rPr>
          <w:i/>
          <w:noProof/>
          <w:sz w:val="22"/>
          <w:szCs w:val="22"/>
          <w:lang w:val="tr-TR"/>
        </w:rPr>
        <w:t xml:space="preserve">Kurum, </w:t>
      </w:r>
      <w:r>
        <w:rPr>
          <w:noProof/>
          <w:sz w:val="22"/>
          <w:szCs w:val="22"/>
          <w:lang w:val="tr-TR"/>
        </w:rPr>
        <w:t>e- mail ,</w:t>
      </w:r>
      <w:r w:rsidRPr="00DB5045">
        <w:rPr>
          <w:noProof/>
          <w:sz w:val="22"/>
          <w:szCs w:val="22"/>
          <w:lang w:val="tr-TR"/>
        </w:rPr>
        <w:t xml:space="preserve"> , </w:t>
      </w:r>
      <w:r w:rsidRPr="00DB5045">
        <w:rPr>
          <w:i/>
          <w:noProof/>
          <w:sz w:val="22"/>
          <w:szCs w:val="22"/>
          <w:lang w:val="tr-TR"/>
        </w:rPr>
        <w:t>ORCID:</w:t>
      </w:r>
      <w:r w:rsidRPr="00DB5045">
        <w:rPr>
          <w:sz w:val="22"/>
          <w:szCs w:val="22"/>
        </w:rPr>
        <w:t xml:space="preserve"> </w:t>
      </w:r>
      <w:r>
        <w:rPr>
          <w:i/>
          <w:noProof/>
          <w:sz w:val="22"/>
          <w:szCs w:val="22"/>
          <w:lang w:val="tr-TR"/>
        </w:rPr>
        <w:t>XXXX</w:t>
      </w:r>
      <w:r w:rsidRPr="00DB5045">
        <w:rPr>
          <w:i/>
          <w:noProof/>
          <w:sz w:val="22"/>
          <w:szCs w:val="22"/>
          <w:lang w:val="tr-TR"/>
        </w:rPr>
        <w:t>-</w:t>
      </w:r>
      <w:r>
        <w:rPr>
          <w:i/>
          <w:noProof/>
          <w:sz w:val="22"/>
          <w:szCs w:val="22"/>
          <w:lang w:val="tr-TR"/>
        </w:rPr>
        <w:t>XXXX</w:t>
      </w:r>
      <w:r w:rsidRPr="00DB5045">
        <w:rPr>
          <w:i/>
          <w:noProof/>
          <w:sz w:val="22"/>
          <w:szCs w:val="22"/>
          <w:lang w:val="tr-TR"/>
        </w:rPr>
        <w:t>-</w:t>
      </w:r>
      <w:r>
        <w:rPr>
          <w:i/>
          <w:noProof/>
          <w:sz w:val="22"/>
          <w:szCs w:val="22"/>
          <w:lang w:val="tr-TR"/>
        </w:rPr>
        <w:t>XXXX</w:t>
      </w:r>
      <w:r w:rsidRPr="00DB5045">
        <w:rPr>
          <w:i/>
          <w:noProof/>
          <w:sz w:val="22"/>
          <w:szCs w:val="22"/>
          <w:lang w:val="tr-TR"/>
        </w:rPr>
        <w:t>-</w:t>
      </w:r>
      <w:r>
        <w:rPr>
          <w:i/>
          <w:noProof/>
          <w:sz w:val="22"/>
          <w:szCs w:val="22"/>
          <w:lang w:val="tr-TR"/>
        </w:rPr>
        <w:t>XXXX</w:t>
      </w:r>
      <w:r w:rsidRPr="00DB5045">
        <w:rPr>
          <w:i/>
          <w:noProof/>
          <w:sz w:val="22"/>
          <w:szCs w:val="22"/>
          <w:lang w:val="tr-TR"/>
        </w:rPr>
        <w:t>.</w:t>
      </w:r>
    </w:p>
    <w:p w14:paraId="7C91E153" w14:textId="58DC1739" w:rsidR="000F7347" w:rsidRPr="00547EFF" w:rsidRDefault="00A2647E" w:rsidP="00A2647E">
      <w:pPr>
        <w:pStyle w:val="Els-body-text"/>
        <w:tabs>
          <w:tab w:val="left" w:pos="5430"/>
        </w:tabs>
        <w:ind w:firstLine="0"/>
        <w:rPr>
          <w:lang w:val="tr-TR"/>
        </w:rPr>
      </w:pPr>
      <w:r>
        <w:rPr>
          <w:lang w:val="tr-TR"/>
        </w:rPr>
        <w:tab/>
      </w:r>
    </w:p>
    <w:p w14:paraId="037E245E" w14:textId="77777777" w:rsidR="000F7347" w:rsidRPr="00547EFF" w:rsidRDefault="000F7347" w:rsidP="009E58BD">
      <w:pPr>
        <w:pStyle w:val="Els-body-text"/>
        <w:rPr>
          <w:lang w:val="tr-TR"/>
        </w:rPr>
      </w:pPr>
    </w:p>
    <w:p w14:paraId="1945DD54" w14:textId="77777777" w:rsidR="00764DF0" w:rsidRPr="00547EFF" w:rsidRDefault="00764DF0" w:rsidP="009E58BD">
      <w:pPr>
        <w:pStyle w:val="Els-body-text"/>
        <w:rPr>
          <w:lang w:val="tr-TR"/>
        </w:rPr>
      </w:pPr>
    </w:p>
    <w:p w14:paraId="28489551" w14:textId="77777777" w:rsidR="00764DF0" w:rsidRPr="00547EFF" w:rsidRDefault="00764DF0" w:rsidP="009E58BD">
      <w:pPr>
        <w:pStyle w:val="Els-body-text"/>
        <w:rPr>
          <w:lang w:val="tr-TR"/>
        </w:rPr>
        <w:sectPr w:rsidR="00764DF0" w:rsidRPr="00547EFF" w:rsidSect="009330E1">
          <w:headerReference w:type="even" r:id="rId9"/>
          <w:headerReference w:type="default" r:id="rId10"/>
          <w:headerReference w:type="first" r:id="rId11"/>
          <w:footerReference w:type="first" r:id="rId12"/>
          <w:footnotePr>
            <w:numFmt w:val="chicago"/>
          </w:footnotePr>
          <w:type w:val="continuous"/>
          <w:pgSz w:w="11907" w:h="15876" w:code="161"/>
          <w:pgMar w:top="77" w:right="947" w:bottom="879" w:left="1038" w:header="714" w:footer="879" w:gutter="0"/>
          <w:cols w:space="720"/>
          <w:titlePg/>
          <w:docGrid w:linePitch="360"/>
        </w:sectPr>
      </w:pPr>
    </w:p>
    <w:p w14:paraId="039507F1" w14:textId="1C7A1A02" w:rsidR="00AD6F25" w:rsidRPr="00D862E8" w:rsidRDefault="005E1FD7" w:rsidP="004B449F">
      <w:pPr>
        <w:pStyle w:val="Els-1storder-head"/>
        <w:spacing w:before="240" w:after="240" w:line="240" w:lineRule="auto"/>
        <w:rPr>
          <w:sz w:val="22"/>
          <w:szCs w:val="22"/>
          <w:lang w:val="tr-TR"/>
        </w:rPr>
      </w:pPr>
      <w:r w:rsidRPr="00D862E8">
        <w:rPr>
          <w:sz w:val="22"/>
          <w:szCs w:val="22"/>
          <w:lang w:val="tr-TR"/>
        </w:rPr>
        <w:lastRenderedPageBreak/>
        <w:t xml:space="preserve">1. </w:t>
      </w:r>
      <w:r w:rsidR="00151D29" w:rsidRPr="00D862E8">
        <w:rPr>
          <w:sz w:val="22"/>
          <w:szCs w:val="22"/>
          <w:lang w:val="tr-TR"/>
        </w:rPr>
        <w:t xml:space="preserve">GİRİŞ </w:t>
      </w:r>
      <w:r w:rsidR="00D862E8">
        <w:rPr>
          <w:sz w:val="22"/>
          <w:szCs w:val="22"/>
          <w:lang w:val="tr-TR"/>
        </w:rPr>
        <w:t>(ANA BAŞLIK 11 PUNTO BÜYÜK HARF SOLA YASLI KALIN)</w:t>
      </w:r>
    </w:p>
    <w:p w14:paraId="03BC2F36" w14:textId="039A59B4" w:rsidR="000C4A5D" w:rsidRDefault="0047103D" w:rsidP="000C79C1">
      <w:pPr>
        <w:pStyle w:val="Els-NoIndent"/>
      </w:pPr>
      <w:r w:rsidRPr="0047103D">
        <w:t xml:space="preserve">Metin içi yazılar Times New Roman 11 punto iki yana yaslı şekilde hazırlanacak. </w:t>
      </w:r>
      <w:r>
        <w:t>İlk satırda 1,20 cm içerden başlanacak. Satır aralığı tek olacak şekilde yazılacaktır</w:t>
      </w:r>
      <w:r w:rsidR="00F61B94">
        <w:t>.</w:t>
      </w:r>
      <w:r w:rsidR="00F61B94" w:rsidRPr="00F61B94">
        <w:t xml:space="preserve"> </w:t>
      </w:r>
      <w:r w:rsidR="00F61B94">
        <w:t>Metin içi</w:t>
      </w:r>
      <w:r w:rsidR="00F61B94">
        <w:rPr>
          <w:spacing w:val="1"/>
        </w:rPr>
        <w:t xml:space="preserve"> </w:t>
      </w:r>
      <w:r w:rsidR="00F61B94">
        <w:t>kaynak</w:t>
      </w:r>
      <w:r w:rsidR="00F61B94">
        <w:rPr>
          <w:spacing w:val="-3"/>
        </w:rPr>
        <w:t xml:space="preserve"> </w:t>
      </w:r>
      <w:r w:rsidR="00F61B94">
        <w:t>gösterme</w:t>
      </w:r>
      <w:r w:rsidR="00F61B94">
        <w:rPr>
          <w:spacing w:val="5"/>
        </w:rPr>
        <w:t xml:space="preserve"> </w:t>
      </w:r>
      <w:r w:rsidR="00F61B94">
        <w:t>APA</w:t>
      </w:r>
      <w:r w:rsidR="00F61B94">
        <w:rPr>
          <w:spacing w:val="-3"/>
        </w:rPr>
        <w:t xml:space="preserve"> </w:t>
      </w:r>
      <w:r w:rsidR="00F61B94">
        <w:t>6.</w:t>
      </w:r>
      <w:r w:rsidR="00F61B94">
        <w:rPr>
          <w:spacing w:val="2"/>
        </w:rPr>
        <w:t xml:space="preserve"> </w:t>
      </w:r>
      <w:r w:rsidR="00F61B94">
        <w:t>Baskıya</w:t>
      </w:r>
      <w:r w:rsidR="00F61B94">
        <w:rPr>
          <w:spacing w:val="-1"/>
        </w:rPr>
        <w:t xml:space="preserve"> </w:t>
      </w:r>
      <w:r w:rsidR="00F61B94">
        <w:t>uygun</w:t>
      </w:r>
      <w:r w:rsidR="00F61B94">
        <w:rPr>
          <w:spacing w:val="-2"/>
        </w:rPr>
        <w:t xml:space="preserve"> </w:t>
      </w:r>
      <w:r w:rsidR="00F61B94">
        <w:t>şekilde</w:t>
      </w:r>
      <w:r w:rsidR="00F61B94">
        <w:rPr>
          <w:spacing w:val="-1"/>
        </w:rPr>
        <w:t xml:space="preserve"> </w:t>
      </w:r>
      <w:r w:rsidR="00F61B94">
        <w:t>yapılacaktır.</w:t>
      </w:r>
      <w:r w:rsidR="00F61B94">
        <w:rPr>
          <w:spacing w:val="5"/>
        </w:rPr>
        <w:t xml:space="preserve"> </w:t>
      </w:r>
      <w:r w:rsidR="00F61B94">
        <w:t>Örneğin:</w:t>
      </w:r>
    </w:p>
    <w:p w14:paraId="148E6AB6" w14:textId="77777777" w:rsidR="00F61B94" w:rsidRDefault="00F61B94" w:rsidP="00F61B94">
      <w:pPr>
        <w:ind w:firstLine="680"/>
      </w:pPr>
      <w:r>
        <w:rPr>
          <w:sz w:val="22"/>
        </w:rPr>
        <w:t>Tek</w:t>
      </w:r>
      <w:r>
        <w:rPr>
          <w:spacing w:val="-5"/>
          <w:sz w:val="22"/>
        </w:rPr>
        <w:t xml:space="preserve"> </w:t>
      </w:r>
      <w:r>
        <w:rPr>
          <w:sz w:val="22"/>
        </w:rPr>
        <w:t>yazarlı</w:t>
      </w:r>
      <w:r>
        <w:rPr>
          <w:spacing w:val="-4"/>
          <w:sz w:val="22"/>
        </w:rPr>
        <w:t xml:space="preserve"> </w:t>
      </w:r>
      <w:r>
        <w:rPr>
          <w:sz w:val="22"/>
        </w:rPr>
        <w:t>yayınlarda</w:t>
      </w:r>
      <w:r>
        <w:rPr>
          <w:spacing w:val="-3"/>
          <w:sz w:val="22"/>
        </w:rPr>
        <w:t xml:space="preserve"> </w:t>
      </w:r>
      <w:r>
        <w:rPr>
          <w:sz w:val="22"/>
        </w:rPr>
        <w:t>atıf:</w:t>
      </w:r>
      <w:r>
        <w:rPr>
          <w:spacing w:val="-4"/>
          <w:sz w:val="22"/>
        </w:rPr>
        <w:t xml:space="preserve"> </w:t>
      </w:r>
      <w:r>
        <w:rPr>
          <w:sz w:val="22"/>
        </w:rPr>
        <w:t>(Zeren,</w:t>
      </w:r>
      <w:r>
        <w:rPr>
          <w:spacing w:val="-2"/>
          <w:sz w:val="22"/>
        </w:rPr>
        <w:t xml:space="preserve"> </w:t>
      </w:r>
      <w:r>
        <w:rPr>
          <w:sz w:val="22"/>
        </w:rPr>
        <w:t>2013:</w:t>
      </w:r>
      <w:r>
        <w:rPr>
          <w:spacing w:val="-7"/>
          <w:sz w:val="22"/>
        </w:rPr>
        <w:t xml:space="preserve"> </w:t>
      </w:r>
      <w:r>
        <w:rPr>
          <w:sz w:val="22"/>
        </w:rPr>
        <w:t>102).</w:t>
      </w:r>
    </w:p>
    <w:p w14:paraId="36A08675" w14:textId="77777777" w:rsidR="00F61B94" w:rsidRDefault="00F61B94" w:rsidP="00F61B94">
      <w:pPr>
        <w:spacing w:before="119"/>
        <w:ind w:firstLine="680"/>
      </w:pPr>
      <w:r>
        <w:rPr>
          <w:sz w:val="22"/>
        </w:rPr>
        <w:t>İki</w:t>
      </w:r>
      <w:r>
        <w:rPr>
          <w:spacing w:val="-4"/>
          <w:sz w:val="22"/>
        </w:rPr>
        <w:t xml:space="preserve"> </w:t>
      </w:r>
      <w:r>
        <w:rPr>
          <w:sz w:val="22"/>
        </w:rPr>
        <w:t>yazarlı yayınlarda</w:t>
      </w:r>
      <w:r>
        <w:rPr>
          <w:spacing w:val="-4"/>
          <w:sz w:val="22"/>
        </w:rPr>
        <w:t xml:space="preserve"> </w:t>
      </w:r>
      <w:r>
        <w:rPr>
          <w:sz w:val="22"/>
        </w:rPr>
        <w:t>atıf:</w:t>
      </w:r>
      <w:r>
        <w:rPr>
          <w:spacing w:val="-4"/>
          <w:sz w:val="22"/>
        </w:rPr>
        <w:t xml:space="preserve"> </w:t>
      </w:r>
      <w:r>
        <w:rPr>
          <w:sz w:val="22"/>
        </w:rPr>
        <w:t>(Demirci</w:t>
      </w:r>
      <w:r>
        <w:rPr>
          <w:spacing w:val="-4"/>
          <w:sz w:val="22"/>
        </w:rPr>
        <w:t xml:space="preserve"> </w:t>
      </w:r>
      <w:r>
        <w:rPr>
          <w:sz w:val="22"/>
        </w:rPr>
        <w:t>ve</w:t>
      </w:r>
      <w:r>
        <w:rPr>
          <w:spacing w:val="-4"/>
          <w:sz w:val="22"/>
        </w:rPr>
        <w:t xml:space="preserve"> </w:t>
      </w:r>
      <w:r>
        <w:rPr>
          <w:sz w:val="22"/>
        </w:rPr>
        <w:t>Zeren,</w:t>
      </w:r>
      <w:r>
        <w:rPr>
          <w:spacing w:val="-2"/>
          <w:sz w:val="22"/>
        </w:rPr>
        <w:t xml:space="preserve"> </w:t>
      </w:r>
      <w:r>
        <w:rPr>
          <w:sz w:val="22"/>
        </w:rPr>
        <w:t>2016:</w:t>
      </w:r>
      <w:r>
        <w:rPr>
          <w:spacing w:val="-4"/>
          <w:sz w:val="22"/>
        </w:rPr>
        <w:t xml:space="preserve"> </w:t>
      </w:r>
      <w:r>
        <w:rPr>
          <w:sz w:val="22"/>
        </w:rPr>
        <w:t>34).</w:t>
      </w:r>
    </w:p>
    <w:p w14:paraId="6ABF2D9F" w14:textId="413535C3" w:rsidR="00F61B94" w:rsidRDefault="00F61B94" w:rsidP="00F61B94">
      <w:pPr>
        <w:spacing w:before="119" w:line="710" w:lineRule="auto"/>
        <w:ind w:left="680" w:right="3855"/>
        <w:rPr>
          <w:sz w:val="22"/>
        </w:rPr>
      </w:pPr>
      <w:r>
        <w:rPr>
          <w:sz w:val="22"/>
        </w:rPr>
        <w:t>Üç</w:t>
      </w:r>
      <w:r>
        <w:rPr>
          <w:spacing w:val="-4"/>
          <w:sz w:val="22"/>
        </w:rPr>
        <w:t xml:space="preserve"> </w:t>
      </w:r>
      <w:r>
        <w:rPr>
          <w:sz w:val="22"/>
        </w:rPr>
        <w:t>ve</w:t>
      </w:r>
      <w:r>
        <w:rPr>
          <w:spacing w:val="-4"/>
          <w:sz w:val="22"/>
        </w:rPr>
        <w:t xml:space="preserve"> </w:t>
      </w:r>
      <w:r>
        <w:rPr>
          <w:sz w:val="22"/>
        </w:rPr>
        <w:t>daha</w:t>
      </w:r>
      <w:r>
        <w:rPr>
          <w:spacing w:val="1"/>
          <w:sz w:val="22"/>
        </w:rPr>
        <w:t xml:space="preserve"> </w:t>
      </w:r>
      <w:r>
        <w:rPr>
          <w:sz w:val="22"/>
        </w:rPr>
        <w:t>çok</w:t>
      </w:r>
      <w:r>
        <w:rPr>
          <w:spacing w:val="-5"/>
          <w:sz w:val="22"/>
        </w:rPr>
        <w:t xml:space="preserve"> </w:t>
      </w:r>
      <w:r>
        <w:rPr>
          <w:sz w:val="22"/>
        </w:rPr>
        <w:t>yazarlı</w:t>
      </w:r>
      <w:r>
        <w:rPr>
          <w:spacing w:val="-3"/>
          <w:sz w:val="22"/>
        </w:rPr>
        <w:t xml:space="preserve"> </w:t>
      </w:r>
      <w:r>
        <w:rPr>
          <w:sz w:val="22"/>
        </w:rPr>
        <w:t>yayınlarda</w:t>
      </w:r>
      <w:r>
        <w:rPr>
          <w:spacing w:val="-4"/>
          <w:sz w:val="22"/>
        </w:rPr>
        <w:t xml:space="preserve"> </w:t>
      </w:r>
      <w:r>
        <w:rPr>
          <w:sz w:val="22"/>
        </w:rPr>
        <w:t>atıf:</w:t>
      </w:r>
      <w:r>
        <w:rPr>
          <w:spacing w:val="-3"/>
          <w:sz w:val="22"/>
        </w:rPr>
        <w:t xml:space="preserve"> </w:t>
      </w:r>
      <w:r>
        <w:rPr>
          <w:sz w:val="22"/>
        </w:rPr>
        <w:t>(Zeren</w:t>
      </w:r>
      <w:r>
        <w:rPr>
          <w:spacing w:val="-1"/>
          <w:sz w:val="22"/>
        </w:rPr>
        <w:t xml:space="preserve"> </w:t>
      </w:r>
      <w:r>
        <w:rPr>
          <w:sz w:val="22"/>
        </w:rPr>
        <w:t>vd.,</w:t>
      </w:r>
      <w:r>
        <w:rPr>
          <w:spacing w:val="-2"/>
          <w:sz w:val="22"/>
        </w:rPr>
        <w:t xml:space="preserve"> </w:t>
      </w:r>
      <w:r>
        <w:rPr>
          <w:sz w:val="22"/>
        </w:rPr>
        <w:t>2007:</w:t>
      </w:r>
      <w:r>
        <w:rPr>
          <w:spacing w:val="-3"/>
          <w:sz w:val="22"/>
        </w:rPr>
        <w:t xml:space="preserve"> </w:t>
      </w:r>
      <w:r>
        <w:rPr>
          <w:sz w:val="22"/>
        </w:rPr>
        <w:t>77).</w:t>
      </w:r>
      <w:r>
        <w:rPr>
          <w:spacing w:val="-52"/>
          <w:sz w:val="22"/>
        </w:rPr>
        <w:t xml:space="preserve"> </w:t>
      </w:r>
      <w:r>
        <w:rPr>
          <w:sz w:val="22"/>
        </w:rPr>
        <w:t>Alt</w:t>
      </w:r>
      <w:r>
        <w:rPr>
          <w:spacing w:val="-2"/>
          <w:sz w:val="22"/>
        </w:rPr>
        <w:t xml:space="preserve"> </w:t>
      </w:r>
      <w:r>
        <w:rPr>
          <w:sz w:val="22"/>
        </w:rPr>
        <w:t>başlıklar</w:t>
      </w:r>
      <w:r>
        <w:rPr>
          <w:spacing w:val="2"/>
          <w:sz w:val="22"/>
        </w:rPr>
        <w:t xml:space="preserve"> </w:t>
      </w:r>
      <w:r>
        <w:rPr>
          <w:sz w:val="22"/>
        </w:rPr>
        <w:t>aşağıdaki</w:t>
      </w:r>
      <w:r>
        <w:rPr>
          <w:spacing w:val="-1"/>
          <w:sz w:val="22"/>
        </w:rPr>
        <w:t xml:space="preserve"> </w:t>
      </w:r>
      <w:r>
        <w:rPr>
          <w:sz w:val="22"/>
        </w:rPr>
        <w:t>gibi</w:t>
      </w:r>
      <w:r>
        <w:rPr>
          <w:spacing w:val="-2"/>
          <w:sz w:val="22"/>
        </w:rPr>
        <w:t xml:space="preserve"> </w:t>
      </w:r>
      <w:r>
        <w:rPr>
          <w:sz w:val="22"/>
        </w:rPr>
        <w:t>yapılacaktır.</w:t>
      </w:r>
    </w:p>
    <w:p w14:paraId="315C47FE" w14:textId="0AE04FDB" w:rsidR="00F61B94" w:rsidRDefault="00F61B94" w:rsidP="00F61B94">
      <w:pPr>
        <w:pStyle w:val="Balk1"/>
        <w:keepNext w:val="0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89"/>
        </w:tabs>
        <w:autoSpaceDE w:val="0"/>
        <w:autoSpaceDN w:val="0"/>
        <w:spacing w:line="252" w:lineRule="exact"/>
        <w:ind w:left="502" w:hanging="361"/>
        <w:rPr>
          <w:sz w:val="22"/>
        </w:rPr>
      </w:pPr>
      <w:r w:rsidRPr="00F61B94">
        <w:rPr>
          <w:sz w:val="22"/>
        </w:rPr>
        <w:t>İkinci</w:t>
      </w:r>
      <w:r w:rsidRPr="00F61B94">
        <w:rPr>
          <w:spacing w:val="-2"/>
          <w:sz w:val="22"/>
        </w:rPr>
        <w:t xml:space="preserve"> </w:t>
      </w:r>
      <w:r w:rsidRPr="00F61B94">
        <w:rPr>
          <w:sz w:val="22"/>
        </w:rPr>
        <w:t>Düzey</w:t>
      </w:r>
      <w:r w:rsidRPr="00F61B94">
        <w:rPr>
          <w:spacing w:val="-3"/>
          <w:sz w:val="22"/>
        </w:rPr>
        <w:t xml:space="preserve"> </w:t>
      </w:r>
      <w:r w:rsidRPr="00F61B94">
        <w:rPr>
          <w:sz w:val="22"/>
        </w:rPr>
        <w:t>Alt</w:t>
      </w:r>
      <w:r w:rsidRPr="00F61B94">
        <w:rPr>
          <w:spacing w:val="-3"/>
          <w:sz w:val="22"/>
        </w:rPr>
        <w:t xml:space="preserve"> </w:t>
      </w:r>
      <w:r w:rsidRPr="00F61B94">
        <w:rPr>
          <w:sz w:val="22"/>
        </w:rPr>
        <w:t>Başlık</w:t>
      </w:r>
      <w:r w:rsidRPr="00F61B94">
        <w:rPr>
          <w:spacing w:val="-3"/>
          <w:sz w:val="22"/>
        </w:rPr>
        <w:t xml:space="preserve"> </w:t>
      </w:r>
      <w:r w:rsidRPr="00F61B94">
        <w:rPr>
          <w:sz w:val="22"/>
        </w:rPr>
        <w:t>(</w:t>
      </w:r>
      <w:r w:rsidRPr="00F61B94">
        <w:rPr>
          <w:spacing w:val="-3"/>
          <w:sz w:val="22"/>
        </w:rPr>
        <w:t xml:space="preserve"> </w:t>
      </w:r>
      <w:r w:rsidRPr="00F61B94">
        <w:rPr>
          <w:sz w:val="22"/>
        </w:rPr>
        <w:t>Times</w:t>
      </w:r>
      <w:r w:rsidRPr="00F61B94">
        <w:rPr>
          <w:spacing w:val="-2"/>
          <w:sz w:val="22"/>
        </w:rPr>
        <w:t xml:space="preserve"> </w:t>
      </w:r>
      <w:r w:rsidRPr="00F61B94">
        <w:rPr>
          <w:sz w:val="22"/>
        </w:rPr>
        <w:t>New</w:t>
      </w:r>
      <w:r w:rsidRPr="00F61B94">
        <w:rPr>
          <w:spacing w:val="-8"/>
          <w:sz w:val="22"/>
        </w:rPr>
        <w:t xml:space="preserve"> </w:t>
      </w:r>
      <w:r w:rsidRPr="00F61B94">
        <w:rPr>
          <w:sz w:val="22"/>
        </w:rPr>
        <w:t>Roman</w:t>
      </w:r>
      <w:r w:rsidRPr="00F61B94">
        <w:rPr>
          <w:spacing w:val="2"/>
          <w:sz w:val="22"/>
        </w:rPr>
        <w:t xml:space="preserve"> </w:t>
      </w:r>
      <w:r w:rsidRPr="00F61B94">
        <w:rPr>
          <w:sz w:val="22"/>
        </w:rPr>
        <w:t>11</w:t>
      </w:r>
      <w:r w:rsidRPr="00F61B94">
        <w:rPr>
          <w:spacing w:val="1"/>
          <w:sz w:val="22"/>
        </w:rPr>
        <w:t xml:space="preserve"> </w:t>
      </w:r>
      <w:r w:rsidRPr="00F61B94">
        <w:rPr>
          <w:sz w:val="22"/>
        </w:rPr>
        <w:t>punto</w:t>
      </w:r>
      <w:r w:rsidRPr="00F61B94">
        <w:rPr>
          <w:spacing w:val="-3"/>
          <w:sz w:val="22"/>
        </w:rPr>
        <w:t>, koyu</w:t>
      </w:r>
      <w:r w:rsidRPr="00F61B94">
        <w:rPr>
          <w:sz w:val="22"/>
        </w:rPr>
        <w:t>,</w:t>
      </w:r>
      <w:r w:rsidRPr="00F61B94">
        <w:rPr>
          <w:spacing w:val="-1"/>
          <w:sz w:val="22"/>
        </w:rPr>
        <w:t xml:space="preserve"> </w:t>
      </w:r>
      <w:r w:rsidRPr="00F61B94">
        <w:rPr>
          <w:sz w:val="22"/>
        </w:rPr>
        <w:t>sola</w:t>
      </w:r>
      <w:r w:rsidRPr="00F61B94">
        <w:rPr>
          <w:spacing w:val="2"/>
          <w:sz w:val="22"/>
        </w:rPr>
        <w:t xml:space="preserve"> </w:t>
      </w:r>
      <w:r w:rsidRPr="00F61B94">
        <w:rPr>
          <w:sz w:val="22"/>
        </w:rPr>
        <w:t>yaslı)</w:t>
      </w:r>
    </w:p>
    <w:p w14:paraId="5A644DC3" w14:textId="08403C35" w:rsidR="00F61B94" w:rsidRPr="00F61B94" w:rsidRDefault="00F61B94" w:rsidP="00F61B94">
      <w:pPr>
        <w:rPr>
          <w:sz w:val="22"/>
        </w:rPr>
      </w:pPr>
    </w:p>
    <w:p w14:paraId="2857AD58" w14:textId="2A1872A7" w:rsidR="00F61B94" w:rsidRDefault="00F61B94" w:rsidP="00F61B94">
      <w:pPr>
        <w:numPr>
          <w:ilvl w:val="2"/>
          <w:numId w:val="6"/>
        </w:numPr>
        <w:rPr>
          <w:b/>
          <w:i/>
          <w:sz w:val="22"/>
        </w:rPr>
      </w:pPr>
      <w:r w:rsidRPr="00F61B94">
        <w:rPr>
          <w:b/>
          <w:i/>
          <w:sz w:val="22"/>
        </w:rPr>
        <w:t>Üçüncü ve Dördüncü Düzey Alt Başlıklar (Times New Roman 11 Punto, koyu, italik, sola yaslı)</w:t>
      </w:r>
    </w:p>
    <w:p w14:paraId="06F326FF" w14:textId="269F066A" w:rsidR="00F61B94" w:rsidRDefault="00F61B94" w:rsidP="00F61B94">
      <w:pPr>
        <w:ind w:left="142"/>
        <w:rPr>
          <w:b/>
          <w:i/>
          <w:sz w:val="22"/>
        </w:rPr>
      </w:pPr>
    </w:p>
    <w:p w14:paraId="3DC5E1A8" w14:textId="671D5E24" w:rsidR="00F61B94" w:rsidRDefault="00F61B94" w:rsidP="00F61B94">
      <w:pPr>
        <w:ind w:left="142"/>
        <w:rPr>
          <w:b/>
          <w:i/>
          <w:sz w:val="22"/>
        </w:rPr>
      </w:pPr>
    </w:p>
    <w:p w14:paraId="33F401BD" w14:textId="61C9F778" w:rsidR="00F61B94" w:rsidRPr="00D862E8" w:rsidRDefault="00F61B94" w:rsidP="00F61B94">
      <w:pPr>
        <w:pStyle w:val="Els-1storder-head"/>
        <w:spacing w:before="240" w:after="240" w:line="240" w:lineRule="auto"/>
        <w:rPr>
          <w:sz w:val="22"/>
          <w:szCs w:val="22"/>
          <w:lang w:val="tr-TR"/>
        </w:rPr>
      </w:pPr>
      <w:r w:rsidRPr="00F61B94">
        <w:rPr>
          <w:sz w:val="22"/>
          <w:szCs w:val="22"/>
          <w:lang w:val="tr-TR"/>
        </w:rPr>
        <w:t>2.</w:t>
      </w:r>
      <w:r>
        <w:rPr>
          <w:sz w:val="22"/>
          <w:szCs w:val="22"/>
          <w:lang w:val="tr-TR"/>
        </w:rPr>
        <w:t xml:space="preserve"> </w:t>
      </w:r>
      <w:r w:rsidRPr="00F61B94">
        <w:rPr>
          <w:sz w:val="22"/>
          <w:szCs w:val="22"/>
          <w:lang w:val="tr-TR"/>
        </w:rPr>
        <w:t>TABLO VE ŞEKİLLER (HER ANA BAŞLIK ÖNCESİ SİYAH ÇİZGİ OLACAK , 11 PUNTO BÜYÜK HARF SOLA YASLI KALIN)</w:t>
      </w:r>
    </w:p>
    <w:p w14:paraId="44F721EF" w14:textId="62F3B472" w:rsidR="00E44D20" w:rsidRDefault="00E44D20" w:rsidP="00E44D20">
      <w:pPr>
        <w:pStyle w:val="Els-NoIndent"/>
      </w:pPr>
      <w:r w:rsidRPr="00E44D20">
        <w:t>Tablolar aşağıdaki örnekteki gibi hazırlanmalıdır. Tablo ile ilgili tüm içerikler 10 punto Times new roman olarak yazılmalı. Tek satır aralığı kullanılmalı.</w:t>
      </w:r>
    </w:p>
    <w:p w14:paraId="3A5E5521" w14:textId="77777777" w:rsidR="00E44D20" w:rsidRPr="00E44D20" w:rsidRDefault="00E44D20" w:rsidP="00E44D20">
      <w:pPr>
        <w:pStyle w:val="Els-NoIndent"/>
      </w:pPr>
    </w:p>
    <w:p w14:paraId="5167178E" w14:textId="02C0275A" w:rsidR="00E44D20" w:rsidRPr="00E44D20" w:rsidRDefault="00E44D20" w:rsidP="00E44D20">
      <w:pPr>
        <w:jc w:val="center"/>
        <w:rPr>
          <w:sz w:val="20"/>
        </w:rPr>
      </w:pPr>
      <w:r>
        <w:rPr>
          <w:b/>
          <w:sz w:val="20"/>
        </w:rPr>
        <w:t>Tablo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X. </w:t>
      </w:r>
      <w:r>
        <w:rPr>
          <w:sz w:val="20"/>
        </w:rPr>
        <w:t>Tablo</w:t>
      </w:r>
      <w:r>
        <w:rPr>
          <w:spacing w:val="3"/>
          <w:sz w:val="20"/>
        </w:rPr>
        <w:t xml:space="preserve"> </w:t>
      </w:r>
      <w:r>
        <w:rPr>
          <w:sz w:val="20"/>
        </w:rPr>
        <w:t>Adı</w:t>
      </w:r>
      <w:r>
        <w:rPr>
          <w:spacing w:val="-9"/>
          <w:sz w:val="20"/>
        </w:rPr>
        <w:t xml:space="preserve"> </w:t>
      </w:r>
      <w:r>
        <w:rPr>
          <w:sz w:val="20"/>
        </w:rPr>
        <w:t>(Tablonun</w:t>
      </w:r>
      <w:r>
        <w:rPr>
          <w:spacing w:val="-5"/>
          <w:sz w:val="20"/>
        </w:rPr>
        <w:t xml:space="preserve"> </w:t>
      </w:r>
      <w:r>
        <w:rPr>
          <w:sz w:val="20"/>
        </w:rPr>
        <w:t>üstünde</w:t>
      </w:r>
      <w:r>
        <w:rPr>
          <w:spacing w:val="-1"/>
          <w:sz w:val="20"/>
        </w:rPr>
        <w:t xml:space="preserve"> </w:t>
      </w:r>
      <w:r>
        <w:rPr>
          <w:sz w:val="20"/>
        </w:rPr>
        <w:t>Tablo</w:t>
      </w:r>
      <w:r>
        <w:rPr>
          <w:spacing w:val="2"/>
          <w:sz w:val="20"/>
        </w:rPr>
        <w:t xml:space="preserve"> </w:t>
      </w:r>
      <w:r>
        <w:rPr>
          <w:sz w:val="20"/>
        </w:rPr>
        <w:t>X</w:t>
      </w:r>
      <w:r>
        <w:rPr>
          <w:spacing w:val="-2"/>
          <w:sz w:val="20"/>
        </w:rPr>
        <w:t xml:space="preserve"> </w:t>
      </w:r>
      <w:r>
        <w:rPr>
          <w:sz w:val="20"/>
        </w:rPr>
        <w:t>kısmı</w:t>
      </w:r>
      <w:r>
        <w:rPr>
          <w:spacing w:val="-5"/>
          <w:sz w:val="20"/>
        </w:rPr>
        <w:t xml:space="preserve"> </w:t>
      </w:r>
      <w:r>
        <w:rPr>
          <w:sz w:val="20"/>
        </w:rPr>
        <w:t>koyu, tablo</w:t>
      </w:r>
      <w:r>
        <w:rPr>
          <w:spacing w:val="2"/>
          <w:sz w:val="20"/>
        </w:rPr>
        <w:t xml:space="preserve"> </w:t>
      </w:r>
      <w:r>
        <w:rPr>
          <w:sz w:val="20"/>
        </w:rPr>
        <w:t>ismi</w:t>
      </w:r>
      <w:r>
        <w:rPr>
          <w:spacing w:val="-1"/>
          <w:sz w:val="20"/>
        </w:rPr>
        <w:t xml:space="preserve"> </w:t>
      </w:r>
      <w:r>
        <w:rPr>
          <w:sz w:val="20"/>
        </w:rPr>
        <w:t>normal,</w:t>
      </w:r>
      <w:r>
        <w:rPr>
          <w:spacing w:val="4"/>
          <w:sz w:val="20"/>
        </w:rPr>
        <w:t xml:space="preserve"> </w:t>
      </w:r>
      <w:r>
        <w:rPr>
          <w:sz w:val="20"/>
        </w:rPr>
        <w:t>Times</w:t>
      </w:r>
      <w:r>
        <w:rPr>
          <w:spacing w:val="-3"/>
          <w:sz w:val="20"/>
        </w:rPr>
        <w:t xml:space="preserve"> </w:t>
      </w:r>
      <w:r>
        <w:rPr>
          <w:sz w:val="20"/>
        </w:rPr>
        <w:t>New</w:t>
      </w:r>
      <w:r>
        <w:rPr>
          <w:spacing w:val="-2"/>
          <w:sz w:val="20"/>
        </w:rPr>
        <w:t xml:space="preserve"> </w:t>
      </w:r>
      <w:r>
        <w:rPr>
          <w:sz w:val="20"/>
        </w:rPr>
        <w:t>Roman</w:t>
      </w:r>
      <w:r>
        <w:rPr>
          <w:spacing w:val="-6"/>
          <w:sz w:val="20"/>
        </w:rPr>
        <w:t xml:space="preserve"> </w:t>
      </w:r>
      <w:r>
        <w:rPr>
          <w:sz w:val="20"/>
        </w:rPr>
        <w:t>10</w:t>
      </w:r>
      <w:r>
        <w:rPr>
          <w:spacing w:val="-1"/>
          <w:sz w:val="20"/>
        </w:rPr>
        <w:t xml:space="preserve"> </w:t>
      </w:r>
      <w:r>
        <w:rPr>
          <w:sz w:val="20"/>
        </w:rPr>
        <w:t>Punto,</w:t>
      </w:r>
      <w:r>
        <w:rPr>
          <w:spacing w:val="-7"/>
          <w:sz w:val="20"/>
        </w:rPr>
        <w:t xml:space="preserve"> </w:t>
      </w:r>
      <w:r>
        <w:rPr>
          <w:sz w:val="20"/>
        </w:rPr>
        <w:t>ortalı)</w:t>
      </w:r>
    </w:p>
    <w:tbl>
      <w:tblPr>
        <w:tblStyle w:val="TableNormal"/>
        <w:tblW w:w="9940" w:type="dxa"/>
        <w:tblLayout w:type="fixed"/>
        <w:tblLook w:val="01E0" w:firstRow="1" w:lastRow="1" w:firstColumn="1" w:lastColumn="1" w:noHBand="0" w:noVBand="0"/>
      </w:tblPr>
      <w:tblGrid>
        <w:gridCol w:w="1258"/>
        <w:gridCol w:w="1703"/>
        <w:gridCol w:w="1329"/>
        <w:gridCol w:w="2459"/>
        <w:gridCol w:w="1593"/>
        <w:gridCol w:w="1598"/>
      </w:tblGrid>
      <w:tr w:rsidR="00E44D20" w14:paraId="37BC4C06" w14:textId="77777777" w:rsidTr="00E44D20">
        <w:trPr>
          <w:trHeight w:val="743"/>
        </w:trPr>
        <w:tc>
          <w:tcPr>
            <w:tcW w:w="1258" w:type="dxa"/>
            <w:tcBorders>
              <w:top w:val="single" w:sz="4" w:space="0" w:color="000000"/>
              <w:bottom w:val="single" w:sz="4" w:space="0" w:color="000000"/>
            </w:tcBorders>
          </w:tcPr>
          <w:p w14:paraId="7AFF8B8F" w14:textId="77777777" w:rsidR="00E44D20" w:rsidRDefault="00E44D20" w:rsidP="00C75E4E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bottom w:val="single" w:sz="4" w:space="0" w:color="000000"/>
            </w:tcBorders>
          </w:tcPr>
          <w:p w14:paraId="3899D925" w14:textId="77777777" w:rsidR="00E44D20" w:rsidRDefault="00E44D20" w:rsidP="00C75E4E">
            <w:pPr>
              <w:pStyle w:val="TableParagraph"/>
              <w:spacing w:before="120" w:line="276" w:lineRule="auto"/>
              <w:ind w:left="90" w:right="220" w:firstLine="104"/>
              <w:rPr>
                <w:b/>
                <w:sz w:val="20"/>
              </w:rPr>
            </w:pPr>
            <w:r>
              <w:rPr>
                <w:b/>
                <w:sz w:val="20"/>
              </w:rPr>
              <w:t>Number 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Observations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14:paraId="012C4560" w14:textId="77777777" w:rsidR="00E44D20" w:rsidRDefault="00E44D20" w:rsidP="00C75E4E">
            <w:pPr>
              <w:pStyle w:val="TableParagraph"/>
              <w:spacing w:before="10"/>
              <w:rPr>
                <w:sz w:val="21"/>
              </w:rPr>
            </w:pPr>
          </w:p>
          <w:p w14:paraId="1A6E1AB1" w14:textId="77777777" w:rsidR="00E44D20" w:rsidRDefault="00E44D20" w:rsidP="00C75E4E">
            <w:pPr>
              <w:pStyle w:val="TableParagraph"/>
              <w:ind w:left="217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Average</w:t>
            </w:r>
          </w:p>
        </w:tc>
        <w:tc>
          <w:tcPr>
            <w:tcW w:w="2459" w:type="dxa"/>
            <w:tcBorders>
              <w:top w:val="single" w:sz="4" w:space="0" w:color="000000"/>
              <w:bottom w:val="single" w:sz="4" w:space="0" w:color="000000"/>
            </w:tcBorders>
          </w:tcPr>
          <w:p w14:paraId="0D02AF3A" w14:textId="77777777" w:rsidR="00E44D20" w:rsidRDefault="00E44D20" w:rsidP="00C75E4E">
            <w:pPr>
              <w:pStyle w:val="TableParagraph"/>
              <w:spacing w:before="10"/>
              <w:rPr>
                <w:sz w:val="21"/>
              </w:rPr>
            </w:pPr>
          </w:p>
          <w:p w14:paraId="3B090885" w14:textId="77777777" w:rsidR="00E44D20" w:rsidRDefault="00E44D20" w:rsidP="00C75E4E">
            <w:pPr>
              <w:pStyle w:val="TableParagraph"/>
              <w:ind w:left="173" w:right="2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Standard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Deviation</w:t>
            </w:r>
          </w:p>
        </w:tc>
        <w:tc>
          <w:tcPr>
            <w:tcW w:w="1593" w:type="dxa"/>
            <w:tcBorders>
              <w:top w:val="single" w:sz="4" w:space="0" w:color="000000"/>
              <w:bottom w:val="single" w:sz="4" w:space="0" w:color="000000"/>
            </w:tcBorders>
          </w:tcPr>
          <w:p w14:paraId="64989A3D" w14:textId="77777777" w:rsidR="00E44D20" w:rsidRDefault="00E44D20" w:rsidP="00C75E4E">
            <w:pPr>
              <w:pStyle w:val="TableParagraph"/>
              <w:spacing w:before="10"/>
              <w:rPr>
                <w:sz w:val="21"/>
              </w:rPr>
            </w:pPr>
          </w:p>
          <w:p w14:paraId="4D61F611" w14:textId="77777777" w:rsidR="00E44D20" w:rsidRDefault="00E44D20" w:rsidP="00C75E4E">
            <w:pPr>
              <w:pStyle w:val="TableParagraph"/>
              <w:ind w:left="225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Minimum</w:t>
            </w:r>
          </w:p>
        </w:tc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</w:tcPr>
          <w:p w14:paraId="4229D732" w14:textId="77777777" w:rsidR="00E44D20" w:rsidRDefault="00E44D20" w:rsidP="00C75E4E">
            <w:pPr>
              <w:pStyle w:val="TableParagraph"/>
              <w:spacing w:before="10"/>
              <w:rPr>
                <w:sz w:val="21"/>
              </w:rPr>
            </w:pPr>
          </w:p>
          <w:p w14:paraId="5A317E04" w14:textId="77777777" w:rsidR="00E44D20" w:rsidRDefault="00E44D20" w:rsidP="00C75E4E">
            <w:pPr>
              <w:pStyle w:val="TableParagraph"/>
              <w:ind w:left="239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Maximum</w:t>
            </w:r>
          </w:p>
        </w:tc>
      </w:tr>
      <w:tr w:rsidR="00E44D20" w14:paraId="6CBCEEA1" w14:textId="77777777" w:rsidTr="00E44D20">
        <w:trPr>
          <w:trHeight w:val="470"/>
        </w:trPr>
        <w:tc>
          <w:tcPr>
            <w:tcW w:w="1258" w:type="dxa"/>
            <w:tcBorders>
              <w:top w:val="single" w:sz="4" w:space="0" w:color="000000"/>
            </w:tcBorders>
          </w:tcPr>
          <w:p w14:paraId="4DBD6396" w14:textId="77777777" w:rsidR="00E44D20" w:rsidRDefault="00E44D20" w:rsidP="00C75E4E">
            <w:pPr>
              <w:pStyle w:val="TableParagraph"/>
              <w:spacing w:before="120"/>
              <w:ind w:left="247" w:right="4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UI</w:t>
            </w:r>
          </w:p>
        </w:tc>
        <w:tc>
          <w:tcPr>
            <w:tcW w:w="1703" w:type="dxa"/>
            <w:tcBorders>
              <w:top w:val="single" w:sz="4" w:space="0" w:color="000000"/>
            </w:tcBorders>
          </w:tcPr>
          <w:p w14:paraId="75A2506C" w14:textId="77777777" w:rsidR="00E44D20" w:rsidRDefault="00E44D20" w:rsidP="00C75E4E">
            <w:pPr>
              <w:pStyle w:val="TableParagraph"/>
              <w:spacing w:before="120"/>
              <w:ind w:left="458"/>
              <w:rPr>
                <w:sz w:val="20"/>
              </w:rPr>
            </w:pPr>
            <w:r>
              <w:rPr>
                <w:sz w:val="20"/>
              </w:rPr>
              <w:t>5080</w:t>
            </w:r>
          </w:p>
        </w:tc>
        <w:tc>
          <w:tcPr>
            <w:tcW w:w="1329" w:type="dxa"/>
            <w:tcBorders>
              <w:top w:val="single" w:sz="4" w:space="0" w:color="000000"/>
            </w:tcBorders>
          </w:tcPr>
          <w:p w14:paraId="6EF444C1" w14:textId="77777777" w:rsidR="00E44D20" w:rsidRDefault="00E44D20" w:rsidP="00C75E4E">
            <w:pPr>
              <w:pStyle w:val="TableParagraph"/>
              <w:spacing w:before="120"/>
              <w:ind w:left="217" w:right="171"/>
              <w:jc w:val="center"/>
              <w:rPr>
                <w:sz w:val="20"/>
              </w:rPr>
            </w:pPr>
            <w:r>
              <w:rPr>
                <w:sz w:val="20"/>
              </w:rPr>
              <w:t>1.34</w:t>
            </w:r>
          </w:p>
        </w:tc>
        <w:tc>
          <w:tcPr>
            <w:tcW w:w="2459" w:type="dxa"/>
            <w:tcBorders>
              <w:top w:val="single" w:sz="4" w:space="0" w:color="000000"/>
            </w:tcBorders>
          </w:tcPr>
          <w:p w14:paraId="2BFE9454" w14:textId="77777777" w:rsidR="00E44D20" w:rsidRDefault="00E44D20" w:rsidP="00C75E4E">
            <w:pPr>
              <w:pStyle w:val="TableParagraph"/>
              <w:spacing w:before="120"/>
              <w:ind w:left="172" w:right="228"/>
              <w:jc w:val="center"/>
              <w:rPr>
                <w:sz w:val="20"/>
              </w:rPr>
            </w:pPr>
            <w:r>
              <w:rPr>
                <w:sz w:val="20"/>
              </w:rPr>
              <w:t>0.79</w:t>
            </w:r>
          </w:p>
        </w:tc>
        <w:tc>
          <w:tcPr>
            <w:tcW w:w="1593" w:type="dxa"/>
            <w:tcBorders>
              <w:top w:val="single" w:sz="4" w:space="0" w:color="000000"/>
            </w:tcBorders>
          </w:tcPr>
          <w:p w14:paraId="608D29DD" w14:textId="77777777" w:rsidR="00E44D20" w:rsidRDefault="00E44D20" w:rsidP="00C75E4E">
            <w:pPr>
              <w:pStyle w:val="TableParagraph"/>
              <w:spacing w:before="120"/>
              <w:ind w:righ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98" w:type="dxa"/>
            <w:tcBorders>
              <w:top w:val="single" w:sz="4" w:space="0" w:color="000000"/>
            </w:tcBorders>
          </w:tcPr>
          <w:p w14:paraId="228BEAD7" w14:textId="77777777" w:rsidR="00E44D20" w:rsidRDefault="00E44D20" w:rsidP="00C75E4E">
            <w:pPr>
              <w:pStyle w:val="TableParagraph"/>
              <w:spacing w:before="120"/>
              <w:ind w:left="236" w:right="205"/>
              <w:jc w:val="center"/>
              <w:rPr>
                <w:sz w:val="20"/>
              </w:rPr>
            </w:pPr>
            <w:r>
              <w:rPr>
                <w:sz w:val="20"/>
              </w:rPr>
              <w:t>19.24</w:t>
            </w:r>
          </w:p>
        </w:tc>
      </w:tr>
      <w:tr w:rsidR="00E44D20" w14:paraId="551C1A8D" w14:textId="77777777" w:rsidTr="00E44D20">
        <w:trPr>
          <w:trHeight w:val="468"/>
        </w:trPr>
        <w:tc>
          <w:tcPr>
            <w:tcW w:w="1258" w:type="dxa"/>
          </w:tcPr>
          <w:p w14:paraId="271B7CFE" w14:textId="77777777" w:rsidR="00E44D20" w:rsidRDefault="00E44D20" w:rsidP="00C75E4E">
            <w:pPr>
              <w:pStyle w:val="TableParagraph"/>
              <w:spacing w:before="118"/>
              <w:ind w:left="353" w:right="5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PI</w:t>
            </w:r>
          </w:p>
        </w:tc>
        <w:tc>
          <w:tcPr>
            <w:tcW w:w="1703" w:type="dxa"/>
          </w:tcPr>
          <w:p w14:paraId="6496E254" w14:textId="77777777" w:rsidR="00E44D20" w:rsidRDefault="00E44D20" w:rsidP="00C75E4E">
            <w:pPr>
              <w:pStyle w:val="TableParagraph"/>
              <w:spacing w:before="117"/>
              <w:ind w:left="458"/>
              <w:rPr>
                <w:sz w:val="20"/>
              </w:rPr>
            </w:pPr>
            <w:r>
              <w:rPr>
                <w:sz w:val="20"/>
              </w:rPr>
              <w:t>5080</w:t>
            </w:r>
          </w:p>
        </w:tc>
        <w:tc>
          <w:tcPr>
            <w:tcW w:w="1329" w:type="dxa"/>
          </w:tcPr>
          <w:p w14:paraId="0B75AA5A" w14:textId="77777777" w:rsidR="00E44D20" w:rsidRDefault="00E44D20" w:rsidP="00C75E4E">
            <w:pPr>
              <w:pStyle w:val="TableParagraph"/>
              <w:spacing w:before="117"/>
              <w:ind w:left="217" w:right="171"/>
              <w:jc w:val="center"/>
              <w:rPr>
                <w:sz w:val="20"/>
              </w:rPr>
            </w:pPr>
            <w:r>
              <w:rPr>
                <w:sz w:val="20"/>
              </w:rPr>
              <w:t>1.58</w:t>
            </w:r>
          </w:p>
        </w:tc>
        <w:tc>
          <w:tcPr>
            <w:tcW w:w="2459" w:type="dxa"/>
          </w:tcPr>
          <w:p w14:paraId="3C14FF82" w14:textId="77777777" w:rsidR="00E44D20" w:rsidRDefault="00E44D20" w:rsidP="00C75E4E">
            <w:pPr>
              <w:pStyle w:val="TableParagraph"/>
              <w:spacing w:before="117"/>
              <w:ind w:left="172" w:right="228"/>
              <w:jc w:val="center"/>
              <w:rPr>
                <w:sz w:val="20"/>
              </w:rPr>
            </w:pPr>
            <w:r>
              <w:rPr>
                <w:sz w:val="20"/>
              </w:rPr>
              <w:t>2.72</w:t>
            </w:r>
          </w:p>
        </w:tc>
        <w:tc>
          <w:tcPr>
            <w:tcW w:w="1593" w:type="dxa"/>
          </w:tcPr>
          <w:p w14:paraId="0C9AFCA4" w14:textId="77777777" w:rsidR="00E44D20" w:rsidRDefault="00E44D20" w:rsidP="00C75E4E">
            <w:pPr>
              <w:pStyle w:val="TableParagraph"/>
              <w:spacing w:before="117"/>
              <w:ind w:righ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98" w:type="dxa"/>
          </w:tcPr>
          <w:p w14:paraId="30DACDF6" w14:textId="77777777" w:rsidR="00E44D20" w:rsidRDefault="00E44D20" w:rsidP="00C75E4E">
            <w:pPr>
              <w:pStyle w:val="TableParagraph"/>
              <w:spacing w:before="117"/>
              <w:ind w:left="236" w:right="205"/>
              <w:jc w:val="center"/>
              <w:rPr>
                <w:sz w:val="20"/>
              </w:rPr>
            </w:pPr>
            <w:r>
              <w:rPr>
                <w:sz w:val="20"/>
              </w:rPr>
              <w:t>65.40</w:t>
            </w:r>
          </w:p>
        </w:tc>
      </w:tr>
      <w:tr w:rsidR="00E44D20" w14:paraId="663A962D" w14:textId="77777777" w:rsidTr="00E44D20">
        <w:trPr>
          <w:trHeight w:val="468"/>
        </w:trPr>
        <w:tc>
          <w:tcPr>
            <w:tcW w:w="1258" w:type="dxa"/>
          </w:tcPr>
          <w:p w14:paraId="3233784D" w14:textId="77777777" w:rsidR="00E44D20" w:rsidRDefault="00E44D20" w:rsidP="00C75E4E">
            <w:pPr>
              <w:pStyle w:val="TableParagraph"/>
              <w:spacing w:before="118"/>
              <w:ind w:left="245" w:right="4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EI</w:t>
            </w:r>
          </w:p>
        </w:tc>
        <w:tc>
          <w:tcPr>
            <w:tcW w:w="1703" w:type="dxa"/>
          </w:tcPr>
          <w:p w14:paraId="7B9AFD15" w14:textId="77777777" w:rsidR="00E44D20" w:rsidRDefault="00E44D20" w:rsidP="00C75E4E">
            <w:pPr>
              <w:pStyle w:val="TableParagraph"/>
              <w:spacing w:before="117"/>
              <w:ind w:left="458"/>
              <w:rPr>
                <w:sz w:val="20"/>
              </w:rPr>
            </w:pPr>
            <w:r>
              <w:rPr>
                <w:sz w:val="20"/>
              </w:rPr>
              <w:t>5080</w:t>
            </w:r>
          </w:p>
        </w:tc>
        <w:tc>
          <w:tcPr>
            <w:tcW w:w="1329" w:type="dxa"/>
          </w:tcPr>
          <w:p w14:paraId="03EC0A0A" w14:textId="77777777" w:rsidR="00E44D20" w:rsidRDefault="00E44D20" w:rsidP="00C75E4E">
            <w:pPr>
              <w:pStyle w:val="TableParagraph"/>
              <w:spacing w:before="117"/>
              <w:ind w:left="217" w:right="171"/>
              <w:jc w:val="center"/>
              <w:rPr>
                <w:sz w:val="20"/>
              </w:rPr>
            </w:pPr>
            <w:r>
              <w:rPr>
                <w:sz w:val="20"/>
              </w:rPr>
              <w:t>2.78</w:t>
            </w:r>
          </w:p>
        </w:tc>
        <w:tc>
          <w:tcPr>
            <w:tcW w:w="2459" w:type="dxa"/>
          </w:tcPr>
          <w:p w14:paraId="1149DB68" w14:textId="77777777" w:rsidR="00E44D20" w:rsidRDefault="00E44D20" w:rsidP="00C75E4E">
            <w:pPr>
              <w:pStyle w:val="TableParagraph"/>
              <w:spacing w:before="117"/>
              <w:ind w:left="168" w:right="228"/>
              <w:jc w:val="center"/>
              <w:rPr>
                <w:sz w:val="20"/>
              </w:rPr>
            </w:pPr>
            <w:r>
              <w:rPr>
                <w:sz w:val="20"/>
              </w:rPr>
              <w:t>11.07</w:t>
            </w:r>
          </w:p>
        </w:tc>
        <w:tc>
          <w:tcPr>
            <w:tcW w:w="1593" w:type="dxa"/>
          </w:tcPr>
          <w:p w14:paraId="5972D9FB" w14:textId="77777777" w:rsidR="00E44D20" w:rsidRDefault="00E44D20" w:rsidP="00C75E4E">
            <w:pPr>
              <w:pStyle w:val="TableParagraph"/>
              <w:spacing w:before="117"/>
              <w:ind w:righ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98" w:type="dxa"/>
          </w:tcPr>
          <w:p w14:paraId="26214AAD" w14:textId="77777777" w:rsidR="00E44D20" w:rsidRDefault="00E44D20" w:rsidP="00C75E4E">
            <w:pPr>
              <w:pStyle w:val="TableParagraph"/>
              <w:spacing w:before="117"/>
              <w:ind w:left="239" w:right="204"/>
              <w:jc w:val="center"/>
              <w:rPr>
                <w:sz w:val="20"/>
              </w:rPr>
            </w:pPr>
            <w:r>
              <w:rPr>
                <w:sz w:val="20"/>
              </w:rPr>
              <w:t>641.58</w:t>
            </w:r>
          </w:p>
        </w:tc>
      </w:tr>
      <w:tr w:rsidR="00E44D20" w14:paraId="7FF02A92" w14:textId="77777777" w:rsidTr="00E44D20">
        <w:trPr>
          <w:trHeight w:val="467"/>
        </w:trPr>
        <w:tc>
          <w:tcPr>
            <w:tcW w:w="1258" w:type="dxa"/>
          </w:tcPr>
          <w:p w14:paraId="70A0398D" w14:textId="77777777" w:rsidR="00E44D20" w:rsidRDefault="00E44D20" w:rsidP="00C75E4E">
            <w:pPr>
              <w:pStyle w:val="TableParagraph"/>
              <w:spacing w:before="117"/>
              <w:ind w:left="248" w:right="43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CCC</w:t>
            </w:r>
          </w:p>
        </w:tc>
        <w:tc>
          <w:tcPr>
            <w:tcW w:w="1703" w:type="dxa"/>
          </w:tcPr>
          <w:p w14:paraId="4DCCC411" w14:textId="77777777" w:rsidR="00E44D20" w:rsidRDefault="00E44D20" w:rsidP="00C75E4E">
            <w:pPr>
              <w:pStyle w:val="TableParagraph"/>
              <w:spacing w:before="117"/>
              <w:ind w:left="458"/>
              <w:rPr>
                <w:sz w:val="20"/>
              </w:rPr>
            </w:pPr>
            <w:r>
              <w:rPr>
                <w:sz w:val="20"/>
              </w:rPr>
              <w:t>5080</w:t>
            </w:r>
          </w:p>
        </w:tc>
        <w:tc>
          <w:tcPr>
            <w:tcW w:w="1329" w:type="dxa"/>
          </w:tcPr>
          <w:p w14:paraId="438AA51B" w14:textId="77777777" w:rsidR="00E44D20" w:rsidRDefault="00E44D20" w:rsidP="00C75E4E">
            <w:pPr>
              <w:pStyle w:val="TableParagraph"/>
              <w:spacing w:before="117"/>
              <w:ind w:left="217" w:right="167"/>
              <w:jc w:val="center"/>
              <w:rPr>
                <w:sz w:val="20"/>
              </w:rPr>
            </w:pPr>
            <w:r>
              <w:rPr>
                <w:sz w:val="20"/>
              </w:rPr>
              <w:t>79.12</w:t>
            </w:r>
          </w:p>
        </w:tc>
        <w:tc>
          <w:tcPr>
            <w:tcW w:w="2459" w:type="dxa"/>
          </w:tcPr>
          <w:p w14:paraId="38ECC9FC" w14:textId="77777777" w:rsidR="00E44D20" w:rsidRDefault="00E44D20" w:rsidP="00C75E4E">
            <w:pPr>
              <w:pStyle w:val="TableParagraph"/>
              <w:spacing w:before="117"/>
              <w:ind w:left="168" w:right="228"/>
              <w:jc w:val="center"/>
              <w:rPr>
                <w:sz w:val="20"/>
              </w:rPr>
            </w:pPr>
            <w:r>
              <w:rPr>
                <w:sz w:val="20"/>
              </w:rPr>
              <w:t>89.76</w:t>
            </w:r>
          </w:p>
        </w:tc>
        <w:tc>
          <w:tcPr>
            <w:tcW w:w="1593" w:type="dxa"/>
          </w:tcPr>
          <w:p w14:paraId="6F0DA5D4" w14:textId="77777777" w:rsidR="00E44D20" w:rsidRDefault="00E44D20" w:rsidP="00C75E4E">
            <w:pPr>
              <w:pStyle w:val="TableParagraph"/>
              <w:spacing w:before="117"/>
              <w:ind w:left="225" w:right="248"/>
              <w:jc w:val="center"/>
              <w:rPr>
                <w:sz w:val="20"/>
              </w:rPr>
            </w:pPr>
            <w:r>
              <w:rPr>
                <w:sz w:val="20"/>
              </w:rPr>
              <w:t>-562.88</w:t>
            </w:r>
          </w:p>
        </w:tc>
        <w:tc>
          <w:tcPr>
            <w:tcW w:w="1598" w:type="dxa"/>
          </w:tcPr>
          <w:p w14:paraId="799FBBAF" w14:textId="77777777" w:rsidR="00E44D20" w:rsidRDefault="00E44D20" w:rsidP="00C75E4E">
            <w:pPr>
              <w:pStyle w:val="TableParagraph"/>
              <w:spacing w:before="117"/>
              <w:ind w:left="236" w:right="205"/>
              <w:jc w:val="center"/>
              <w:rPr>
                <w:sz w:val="20"/>
              </w:rPr>
            </w:pPr>
            <w:r>
              <w:rPr>
                <w:sz w:val="20"/>
              </w:rPr>
              <w:t>2587.81</w:t>
            </w:r>
          </w:p>
        </w:tc>
      </w:tr>
      <w:tr w:rsidR="00E44D20" w14:paraId="04AC27F3" w14:textId="77777777" w:rsidTr="00E44D20">
        <w:trPr>
          <w:trHeight w:val="467"/>
        </w:trPr>
        <w:tc>
          <w:tcPr>
            <w:tcW w:w="1258" w:type="dxa"/>
            <w:tcBorders>
              <w:bottom w:val="single" w:sz="4" w:space="0" w:color="000000"/>
            </w:tcBorders>
          </w:tcPr>
          <w:p w14:paraId="3B9E28F0" w14:textId="77777777" w:rsidR="00E44D20" w:rsidRDefault="00E44D20" w:rsidP="00C75E4E">
            <w:pPr>
              <w:pStyle w:val="TableParagraph"/>
              <w:spacing w:before="117"/>
              <w:ind w:left="248" w:right="4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ROA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 w14:paraId="3D954971" w14:textId="77777777" w:rsidR="00E44D20" w:rsidRDefault="00E44D20" w:rsidP="00C75E4E">
            <w:pPr>
              <w:pStyle w:val="TableParagraph"/>
              <w:spacing w:before="117"/>
              <w:ind w:left="458"/>
              <w:rPr>
                <w:sz w:val="20"/>
              </w:rPr>
            </w:pPr>
            <w:r>
              <w:rPr>
                <w:sz w:val="20"/>
              </w:rPr>
              <w:t>5080</w:t>
            </w: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 w14:paraId="232F4E1E" w14:textId="77777777" w:rsidR="00E44D20" w:rsidRDefault="00E44D20" w:rsidP="00C75E4E">
            <w:pPr>
              <w:pStyle w:val="TableParagraph"/>
              <w:spacing w:before="117"/>
              <w:ind w:left="217" w:right="171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2459" w:type="dxa"/>
            <w:tcBorders>
              <w:bottom w:val="single" w:sz="4" w:space="0" w:color="000000"/>
            </w:tcBorders>
          </w:tcPr>
          <w:p w14:paraId="68D4951C" w14:textId="77777777" w:rsidR="00E44D20" w:rsidRDefault="00E44D20" w:rsidP="00C75E4E">
            <w:pPr>
              <w:pStyle w:val="TableParagraph"/>
              <w:spacing w:before="117"/>
              <w:ind w:left="172" w:right="228"/>
              <w:jc w:val="center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1593" w:type="dxa"/>
            <w:tcBorders>
              <w:bottom w:val="single" w:sz="4" w:space="0" w:color="000000"/>
            </w:tcBorders>
          </w:tcPr>
          <w:p w14:paraId="3E694690" w14:textId="77777777" w:rsidR="00E44D20" w:rsidRDefault="00E44D20" w:rsidP="00C75E4E">
            <w:pPr>
              <w:pStyle w:val="TableParagraph"/>
              <w:spacing w:before="117"/>
              <w:ind w:left="225" w:right="248"/>
              <w:jc w:val="center"/>
              <w:rPr>
                <w:sz w:val="20"/>
              </w:rPr>
            </w:pPr>
            <w:r>
              <w:rPr>
                <w:sz w:val="20"/>
              </w:rPr>
              <w:t>-1.10</w:t>
            </w: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 w14:paraId="67C4D1A9" w14:textId="77777777" w:rsidR="00E44D20" w:rsidRDefault="00E44D20" w:rsidP="00C75E4E">
            <w:pPr>
              <w:pStyle w:val="TableParagraph"/>
              <w:spacing w:before="117"/>
              <w:ind w:left="239" w:right="204"/>
              <w:jc w:val="center"/>
              <w:rPr>
                <w:sz w:val="20"/>
              </w:rPr>
            </w:pPr>
            <w:r>
              <w:rPr>
                <w:sz w:val="20"/>
              </w:rPr>
              <w:t>6.80</w:t>
            </w:r>
          </w:p>
        </w:tc>
      </w:tr>
    </w:tbl>
    <w:p w14:paraId="5B8549CD" w14:textId="77777777" w:rsidR="00E44D20" w:rsidRDefault="00E44D20" w:rsidP="00E44D20">
      <w:pPr>
        <w:spacing w:before="113"/>
        <w:jc w:val="center"/>
        <w:rPr>
          <w:sz w:val="20"/>
        </w:rPr>
      </w:pPr>
      <w:r>
        <w:rPr>
          <w:b/>
          <w:sz w:val="20"/>
        </w:rPr>
        <w:t xml:space="preserve">Kaynak: </w:t>
      </w:r>
      <w:r>
        <w:rPr>
          <w:sz w:val="20"/>
        </w:rPr>
        <w:t>Kaynak</w:t>
      </w:r>
      <w:r>
        <w:rPr>
          <w:spacing w:val="1"/>
          <w:sz w:val="20"/>
        </w:rPr>
        <w:t xml:space="preserve"> </w:t>
      </w:r>
      <w:r>
        <w:rPr>
          <w:sz w:val="20"/>
        </w:rPr>
        <w:t>yazısı</w:t>
      </w:r>
      <w:r>
        <w:rPr>
          <w:spacing w:val="-6"/>
          <w:sz w:val="20"/>
        </w:rPr>
        <w:t xml:space="preserve"> </w:t>
      </w:r>
      <w:r>
        <w:rPr>
          <w:sz w:val="20"/>
        </w:rPr>
        <w:t>koyu,</w:t>
      </w:r>
      <w:r>
        <w:rPr>
          <w:spacing w:val="2"/>
          <w:sz w:val="20"/>
        </w:rPr>
        <w:t xml:space="preserve"> </w:t>
      </w:r>
      <w:r>
        <w:rPr>
          <w:sz w:val="20"/>
        </w:rPr>
        <w:t>Kaynak</w:t>
      </w:r>
      <w:r>
        <w:rPr>
          <w:spacing w:val="-3"/>
          <w:sz w:val="20"/>
        </w:rPr>
        <w:t xml:space="preserve"> </w:t>
      </w:r>
      <w:r>
        <w:rPr>
          <w:sz w:val="20"/>
        </w:rPr>
        <w:t>gösterilen</w:t>
      </w:r>
      <w:r>
        <w:rPr>
          <w:spacing w:val="-3"/>
          <w:sz w:val="20"/>
        </w:rPr>
        <w:t xml:space="preserve"> </w:t>
      </w:r>
      <w:r>
        <w:rPr>
          <w:sz w:val="20"/>
        </w:rPr>
        <w:t>yer normal,</w:t>
      </w:r>
      <w:r>
        <w:rPr>
          <w:spacing w:val="2"/>
          <w:sz w:val="20"/>
        </w:rPr>
        <w:t xml:space="preserve"> </w:t>
      </w:r>
      <w:r>
        <w:rPr>
          <w:sz w:val="20"/>
        </w:rPr>
        <w:t>Times</w:t>
      </w:r>
      <w:r>
        <w:rPr>
          <w:spacing w:val="-3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roman</w:t>
      </w:r>
      <w:r>
        <w:rPr>
          <w:spacing w:val="-6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Punto</w:t>
      </w:r>
      <w:r>
        <w:rPr>
          <w:spacing w:val="-2"/>
          <w:sz w:val="20"/>
        </w:rPr>
        <w:t xml:space="preserve"> </w:t>
      </w:r>
      <w:r>
        <w:rPr>
          <w:sz w:val="20"/>
        </w:rPr>
        <w:t>sola</w:t>
      </w:r>
      <w:r>
        <w:rPr>
          <w:spacing w:val="1"/>
          <w:sz w:val="20"/>
        </w:rPr>
        <w:t xml:space="preserve"> </w:t>
      </w:r>
      <w:r>
        <w:rPr>
          <w:sz w:val="20"/>
        </w:rPr>
        <w:t>yaslı</w:t>
      </w:r>
    </w:p>
    <w:p w14:paraId="23527DEB" w14:textId="77777777" w:rsidR="00F61B94" w:rsidRPr="00F61B94" w:rsidRDefault="00F61B94" w:rsidP="00F61B94"/>
    <w:p w14:paraId="6A66F57A" w14:textId="1672AEA6" w:rsidR="000C79C1" w:rsidRDefault="000C79C1" w:rsidP="000C79C1">
      <w:pPr>
        <w:pStyle w:val="Els-NoIndent"/>
      </w:pPr>
    </w:p>
    <w:p w14:paraId="48A2D266" w14:textId="1C1FB167" w:rsidR="00E44D20" w:rsidRDefault="00E44D20" w:rsidP="000C79C1">
      <w:pPr>
        <w:pStyle w:val="Els-NoIndent"/>
      </w:pPr>
    </w:p>
    <w:p w14:paraId="06E58E8B" w14:textId="1BF79CBF" w:rsidR="00E44D20" w:rsidRDefault="00E44D20" w:rsidP="000C79C1">
      <w:pPr>
        <w:pStyle w:val="Els-NoIndent"/>
      </w:pPr>
    </w:p>
    <w:p w14:paraId="054504C9" w14:textId="182AD937" w:rsidR="00E44D20" w:rsidRDefault="00E44D20" w:rsidP="000C79C1">
      <w:pPr>
        <w:pStyle w:val="Els-NoIndent"/>
      </w:pPr>
    </w:p>
    <w:p w14:paraId="3EDBC808" w14:textId="7D7A185A" w:rsidR="00E44D20" w:rsidRDefault="00E44D20" w:rsidP="000C79C1">
      <w:pPr>
        <w:pStyle w:val="Els-NoIndent"/>
      </w:pPr>
    </w:p>
    <w:p w14:paraId="50053CFD" w14:textId="0DAF9ADB" w:rsidR="00E44D20" w:rsidRDefault="00E44D20" w:rsidP="000C79C1">
      <w:pPr>
        <w:pStyle w:val="Els-NoIndent"/>
      </w:pPr>
    </w:p>
    <w:p w14:paraId="24D470BE" w14:textId="77777777" w:rsidR="00E44D20" w:rsidRDefault="00E44D20" w:rsidP="000C79C1">
      <w:pPr>
        <w:pStyle w:val="Els-NoIndent"/>
      </w:pPr>
    </w:p>
    <w:p w14:paraId="5E3EDBA1" w14:textId="6D08D045" w:rsidR="000C79C1" w:rsidRDefault="000C79C1" w:rsidP="000C79C1">
      <w:pPr>
        <w:pStyle w:val="Els-NoIndent"/>
        <w:rPr>
          <w:sz w:val="18"/>
          <w:szCs w:val="18"/>
          <w:shd w:val="clear" w:color="auto" w:fill="FFFFFF"/>
        </w:rPr>
      </w:pPr>
    </w:p>
    <w:p w14:paraId="624F31FB" w14:textId="77777777" w:rsidR="00E44D20" w:rsidRDefault="00E44D20" w:rsidP="00E44D20">
      <w:pPr>
        <w:spacing w:before="87" w:line="242" w:lineRule="auto"/>
        <w:rPr>
          <w:b/>
          <w:sz w:val="20"/>
        </w:rPr>
      </w:pPr>
    </w:p>
    <w:p w14:paraId="177F5621" w14:textId="28419FB5" w:rsidR="00E44D20" w:rsidRDefault="00E44D20" w:rsidP="00E44D20">
      <w:pPr>
        <w:spacing w:before="87" w:line="242" w:lineRule="auto"/>
        <w:rPr>
          <w:b/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78989973" wp14:editId="540528D5">
                <wp:extent cx="6229350" cy="1866900"/>
                <wp:effectExtent l="0" t="0" r="19050" b="19050"/>
                <wp:docPr id="13" name="Gr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1866900"/>
                          <a:chOff x="0" y="0"/>
                          <a:chExt cx="8700" cy="2940"/>
                        </a:xfrm>
                      </wpg:grpSpPr>
                      <wps:wsp>
                        <wps:cNvPr id="14" name="AutoShape 3"/>
                        <wps:cNvSpPr>
                          <a:spLocks/>
                        </wps:cNvSpPr>
                        <wps:spPr bwMode="auto">
                          <a:xfrm>
                            <a:off x="395" y="823"/>
                            <a:ext cx="2854" cy="892"/>
                          </a:xfrm>
                          <a:custGeom>
                            <a:avLst/>
                            <a:gdLst>
                              <a:gd name="T0" fmla="+- 0 396 396"/>
                              <a:gd name="T1" fmla="*/ T0 w 2854"/>
                              <a:gd name="T2" fmla="+- 0 1715 823"/>
                              <a:gd name="T3" fmla="*/ 1715 h 892"/>
                              <a:gd name="T4" fmla="+- 0 781 396"/>
                              <a:gd name="T5" fmla="*/ T4 w 2854"/>
                              <a:gd name="T6" fmla="+- 0 1715 823"/>
                              <a:gd name="T7" fmla="*/ 1715 h 892"/>
                              <a:gd name="T8" fmla="+- 0 1133 396"/>
                              <a:gd name="T9" fmla="*/ T8 w 2854"/>
                              <a:gd name="T10" fmla="+- 0 1715 823"/>
                              <a:gd name="T11" fmla="*/ 1715 h 892"/>
                              <a:gd name="T12" fmla="+- 0 1229 396"/>
                              <a:gd name="T13" fmla="*/ T12 w 2854"/>
                              <a:gd name="T14" fmla="+- 0 1715 823"/>
                              <a:gd name="T15" fmla="*/ 1715 h 892"/>
                              <a:gd name="T16" fmla="+- 0 396 396"/>
                              <a:gd name="T17" fmla="*/ T16 w 2854"/>
                              <a:gd name="T18" fmla="+- 0 1415 823"/>
                              <a:gd name="T19" fmla="*/ 1415 h 892"/>
                              <a:gd name="T20" fmla="+- 0 781 396"/>
                              <a:gd name="T21" fmla="*/ T20 w 2854"/>
                              <a:gd name="T22" fmla="+- 0 1415 823"/>
                              <a:gd name="T23" fmla="*/ 1415 h 892"/>
                              <a:gd name="T24" fmla="+- 0 1133 396"/>
                              <a:gd name="T25" fmla="*/ T24 w 2854"/>
                              <a:gd name="T26" fmla="+- 0 1415 823"/>
                              <a:gd name="T27" fmla="*/ 1415 h 892"/>
                              <a:gd name="T28" fmla="+- 0 1229 396"/>
                              <a:gd name="T29" fmla="*/ T28 w 2854"/>
                              <a:gd name="T30" fmla="+- 0 1415 823"/>
                              <a:gd name="T31" fmla="*/ 1415 h 892"/>
                              <a:gd name="T32" fmla="+- 0 396 396"/>
                              <a:gd name="T33" fmla="*/ T32 w 2854"/>
                              <a:gd name="T34" fmla="+- 0 1119 823"/>
                              <a:gd name="T35" fmla="*/ 1119 h 892"/>
                              <a:gd name="T36" fmla="+- 0 781 396"/>
                              <a:gd name="T37" fmla="*/ T36 w 2854"/>
                              <a:gd name="T38" fmla="+- 0 1119 823"/>
                              <a:gd name="T39" fmla="*/ 1119 h 892"/>
                              <a:gd name="T40" fmla="+- 0 1133 396"/>
                              <a:gd name="T41" fmla="*/ T40 w 2854"/>
                              <a:gd name="T42" fmla="+- 0 1119 823"/>
                              <a:gd name="T43" fmla="*/ 1119 h 892"/>
                              <a:gd name="T44" fmla="+- 0 3249 396"/>
                              <a:gd name="T45" fmla="*/ T44 w 2854"/>
                              <a:gd name="T46" fmla="+- 0 1119 823"/>
                              <a:gd name="T47" fmla="*/ 1119 h 892"/>
                              <a:gd name="T48" fmla="+- 0 396 396"/>
                              <a:gd name="T49" fmla="*/ T48 w 2854"/>
                              <a:gd name="T50" fmla="+- 0 823 823"/>
                              <a:gd name="T51" fmla="*/ 823 h 892"/>
                              <a:gd name="T52" fmla="+- 0 781 396"/>
                              <a:gd name="T53" fmla="*/ T52 w 2854"/>
                              <a:gd name="T54" fmla="+- 0 823 823"/>
                              <a:gd name="T55" fmla="*/ 823 h 892"/>
                              <a:gd name="T56" fmla="+- 0 1133 396"/>
                              <a:gd name="T57" fmla="*/ T56 w 2854"/>
                              <a:gd name="T58" fmla="+- 0 823 823"/>
                              <a:gd name="T59" fmla="*/ 823 h 892"/>
                              <a:gd name="T60" fmla="+- 0 3249 396"/>
                              <a:gd name="T61" fmla="*/ T60 w 2854"/>
                              <a:gd name="T62" fmla="+- 0 823 823"/>
                              <a:gd name="T63" fmla="*/ 823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54" h="892">
                                <a:moveTo>
                                  <a:pt x="0" y="892"/>
                                </a:moveTo>
                                <a:lnTo>
                                  <a:pt x="385" y="892"/>
                                </a:lnTo>
                                <a:moveTo>
                                  <a:pt x="737" y="892"/>
                                </a:moveTo>
                                <a:lnTo>
                                  <a:pt x="833" y="892"/>
                                </a:lnTo>
                                <a:moveTo>
                                  <a:pt x="0" y="592"/>
                                </a:moveTo>
                                <a:lnTo>
                                  <a:pt x="385" y="592"/>
                                </a:lnTo>
                                <a:moveTo>
                                  <a:pt x="737" y="592"/>
                                </a:moveTo>
                                <a:lnTo>
                                  <a:pt x="833" y="592"/>
                                </a:lnTo>
                                <a:moveTo>
                                  <a:pt x="0" y="296"/>
                                </a:moveTo>
                                <a:lnTo>
                                  <a:pt x="385" y="296"/>
                                </a:lnTo>
                                <a:moveTo>
                                  <a:pt x="737" y="296"/>
                                </a:moveTo>
                                <a:lnTo>
                                  <a:pt x="2853" y="296"/>
                                </a:lnTo>
                                <a:moveTo>
                                  <a:pt x="0" y="0"/>
                                </a:moveTo>
                                <a:lnTo>
                                  <a:pt x="385" y="0"/>
                                </a:lnTo>
                                <a:moveTo>
                                  <a:pt x="737" y="0"/>
                                </a:moveTo>
                                <a:lnTo>
                                  <a:pt x="285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81" y="731"/>
                            <a:ext cx="352" cy="128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5"/>
                        <wps:cNvSpPr>
                          <a:spLocks/>
                        </wps:cNvSpPr>
                        <wps:spPr bwMode="auto">
                          <a:xfrm>
                            <a:off x="2029" y="1715"/>
                            <a:ext cx="1220" cy="2"/>
                          </a:xfrm>
                          <a:custGeom>
                            <a:avLst/>
                            <a:gdLst>
                              <a:gd name="T0" fmla="+- 0 2029 2029"/>
                              <a:gd name="T1" fmla="*/ T0 w 1220"/>
                              <a:gd name="T2" fmla="+- 0 2801 2029"/>
                              <a:gd name="T3" fmla="*/ T2 w 1220"/>
                              <a:gd name="T4" fmla="+- 0 3153 2029"/>
                              <a:gd name="T5" fmla="*/ T4 w 1220"/>
                              <a:gd name="T6" fmla="+- 0 3249 2029"/>
                              <a:gd name="T7" fmla="*/ T6 w 12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20">
                                <a:moveTo>
                                  <a:pt x="0" y="0"/>
                                </a:moveTo>
                                <a:lnTo>
                                  <a:pt x="772" y="0"/>
                                </a:lnTo>
                                <a:moveTo>
                                  <a:pt x="1124" y="0"/>
                                </a:moveTo>
                                <a:lnTo>
                                  <a:pt x="12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6"/>
                        <wps:cNvSpPr>
                          <a:spLocks/>
                        </wps:cNvSpPr>
                        <wps:spPr bwMode="auto">
                          <a:xfrm>
                            <a:off x="1581" y="1411"/>
                            <a:ext cx="1220" cy="8"/>
                          </a:xfrm>
                          <a:custGeom>
                            <a:avLst/>
                            <a:gdLst>
                              <a:gd name="T0" fmla="+- 0 1581 1581"/>
                              <a:gd name="T1" fmla="*/ T0 w 1220"/>
                              <a:gd name="T2" fmla="+- 0 1419 1411"/>
                              <a:gd name="T3" fmla="*/ 1419 h 8"/>
                              <a:gd name="T4" fmla="+- 0 2801 1581"/>
                              <a:gd name="T5" fmla="*/ T4 w 1220"/>
                              <a:gd name="T6" fmla="+- 0 1419 1411"/>
                              <a:gd name="T7" fmla="*/ 1419 h 8"/>
                              <a:gd name="T8" fmla="+- 0 1581 1581"/>
                              <a:gd name="T9" fmla="*/ T8 w 1220"/>
                              <a:gd name="T10" fmla="+- 0 1411 1411"/>
                              <a:gd name="T11" fmla="*/ 1411 h 8"/>
                              <a:gd name="T12" fmla="+- 0 2801 1581"/>
                              <a:gd name="T13" fmla="*/ T12 w 1220"/>
                              <a:gd name="T14" fmla="+- 0 1411 1411"/>
                              <a:gd name="T15" fmla="*/ 141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0" h="8">
                                <a:moveTo>
                                  <a:pt x="0" y="8"/>
                                </a:moveTo>
                                <a:lnTo>
                                  <a:pt x="1220" y="8"/>
                                </a:lnTo>
                                <a:moveTo>
                                  <a:pt x="0" y="0"/>
                                </a:moveTo>
                                <a:lnTo>
                                  <a:pt x="122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154" y="1415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801" y="1267"/>
                            <a:ext cx="352" cy="7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581" y="1715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229" y="1299"/>
                            <a:ext cx="352" cy="71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1"/>
                        <wps:cNvSpPr>
                          <a:spLocks/>
                        </wps:cNvSpPr>
                        <wps:spPr bwMode="auto">
                          <a:xfrm>
                            <a:off x="3601" y="1715"/>
                            <a:ext cx="1664" cy="2"/>
                          </a:xfrm>
                          <a:custGeom>
                            <a:avLst/>
                            <a:gdLst>
                              <a:gd name="T0" fmla="+- 0 3601 3601"/>
                              <a:gd name="T1" fmla="*/ T0 w 1664"/>
                              <a:gd name="T2" fmla="+- 0 3697 3601"/>
                              <a:gd name="T3" fmla="*/ T2 w 1664"/>
                              <a:gd name="T4" fmla="+- 0 4049 3601"/>
                              <a:gd name="T5" fmla="*/ T4 w 1664"/>
                              <a:gd name="T6" fmla="+- 0 4821 3601"/>
                              <a:gd name="T7" fmla="*/ T6 w 1664"/>
                              <a:gd name="T8" fmla="+- 0 5173 3601"/>
                              <a:gd name="T9" fmla="*/ T8 w 1664"/>
                              <a:gd name="T10" fmla="+- 0 5265 3601"/>
                              <a:gd name="T11" fmla="*/ T10 w 16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664">
                                <a:moveTo>
                                  <a:pt x="0" y="0"/>
                                </a:moveTo>
                                <a:lnTo>
                                  <a:pt x="96" y="0"/>
                                </a:lnTo>
                                <a:moveTo>
                                  <a:pt x="448" y="0"/>
                                </a:moveTo>
                                <a:lnTo>
                                  <a:pt x="1220" y="0"/>
                                </a:lnTo>
                                <a:moveTo>
                                  <a:pt x="1572" y="0"/>
                                </a:moveTo>
                                <a:lnTo>
                                  <a:pt x="16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2"/>
                        <wps:cNvSpPr>
                          <a:spLocks/>
                        </wps:cNvSpPr>
                        <wps:spPr bwMode="auto">
                          <a:xfrm>
                            <a:off x="3601" y="1411"/>
                            <a:ext cx="1220" cy="8"/>
                          </a:xfrm>
                          <a:custGeom>
                            <a:avLst/>
                            <a:gdLst>
                              <a:gd name="T0" fmla="+- 0 3601 3601"/>
                              <a:gd name="T1" fmla="*/ T0 w 1220"/>
                              <a:gd name="T2" fmla="+- 0 1419 1411"/>
                              <a:gd name="T3" fmla="*/ 1419 h 8"/>
                              <a:gd name="T4" fmla="+- 0 4821 3601"/>
                              <a:gd name="T5" fmla="*/ T4 w 1220"/>
                              <a:gd name="T6" fmla="+- 0 1419 1411"/>
                              <a:gd name="T7" fmla="*/ 1419 h 8"/>
                              <a:gd name="T8" fmla="+- 0 3601 3601"/>
                              <a:gd name="T9" fmla="*/ T8 w 1220"/>
                              <a:gd name="T10" fmla="+- 0 1411 1411"/>
                              <a:gd name="T11" fmla="*/ 1411 h 8"/>
                              <a:gd name="T12" fmla="+- 0 4821 3601"/>
                              <a:gd name="T13" fmla="*/ T12 w 1220"/>
                              <a:gd name="T14" fmla="+- 0 1411 1411"/>
                              <a:gd name="T15" fmla="*/ 141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0" h="8">
                                <a:moveTo>
                                  <a:pt x="0" y="8"/>
                                </a:moveTo>
                                <a:lnTo>
                                  <a:pt x="1220" y="8"/>
                                </a:lnTo>
                                <a:moveTo>
                                  <a:pt x="0" y="0"/>
                                </a:moveTo>
                                <a:lnTo>
                                  <a:pt x="122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3"/>
                        <wps:cNvSpPr>
                          <a:spLocks/>
                        </wps:cNvSpPr>
                        <wps:spPr bwMode="auto">
                          <a:xfrm>
                            <a:off x="3601" y="1119"/>
                            <a:ext cx="2112" cy="296"/>
                          </a:xfrm>
                          <a:custGeom>
                            <a:avLst/>
                            <a:gdLst>
                              <a:gd name="T0" fmla="+- 0 5173 3601"/>
                              <a:gd name="T1" fmla="*/ T0 w 2112"/>
                              <a:gd name="T2" fmla="+- 0 1415 1119"/>
                              <a:gd name="T3" fmla="*/ 1415 h 296"/>
                              <a:gd name="T4" fmla="+- 0 5713 3601"/>
                              <a:gd name="T5" fmla="*/ T4 w 2112"/>
                              <a:gd name="T6" fmla="+- 0 1415 1119"/>
                              <a:gd name="T7" fmla="*/ 1415 h 296"/>
                              <a:gd name="T8" fmla="+- 0 3601 3601"/>
                              <a:gd name="T9" fmla="*/ T8 w 2112"/>
                              <a:gd name="T10" fmla="+- 0 1119 1119"/>
                              <a:gd name="T11" fmla="*/ 1119 h 296"/>
                              <a:gd name="T12" fmla="+- 0 4821 3601"/>
                              <a:gd name="T13" fmla="*/ T12 w 2112"/>
                              <a:gd name="T14" fmla="+- 0 1119 1119"/>
                              <a:gd name="T15" fmla="*/ 1119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12" h="296">
                                <a:moveTo>
                                  <a:pt x="1572" y="296"/>
                                </a:moveTo>
                                <a:lnTo>
                                  <a:pt x="2112" y="296"/>
                                </a:lnTo>
                                <a:moveTo>
                                  <a:pt x="0" y="0"/>
                                </a:moveTo>
                                <a:lnTo>
                                  <a:pt x="12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4"/>
                        <wps:cNvSpPr>
                          <a:spLocks/>
                        </wps:cNvSpPr>
                        <wps:spPr bwMode="auto">
                          <a:xfrm>
                            <a:off x="5173" y="1115"/>
                            <a:ext cx="1664" cy="8"/>
                          </a:xfrm>
                          <a:custGeom>
                            <a:avLst/>
                            <a:gdLst>
                              <a:gd name="T0" fmla="+- 0 5173 5173"/>
                              <a:gd name="T1" fmla="*/ T0 w 1664"/>
                              <a:gd name="T2" fmla="+- 0 1123 1115"/>
                              <a:gd name="T3" fmla="*/ 1123 h 8"/>
                              <a:gd name="T4" fmla="+- 0 6837 5173"/>
                              <a:gd name="T5" fmla="*/ T4 w 1664"/>
                              <a:gd name="T6" fmla="+- 0 1123 1115"/>
                              <a:gd name="T7" fmla="*/ 1123 h 8"/>
                              <a:gd name="T8" fmla="+- 0 5173 5173"/>
                              <a:gd name="T9" fmla="*/ T8 w 1664"/>
                              <a:gd name="T10" fmla="+- 0 1115 1115"/>
                              <a:gd name="T11" fmla="*/ 1115 h 8"/>
                              <a:gd name="T12" fmla="+- 0 6837 5173"/>
                              <a:gd name="T13" fmla="*/ T12 w 1664"/>
                              <a:gd name="T14" fmla="+- 0 1115 1115"/>
                              <a:gd name="T15" fmla="*/ 111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4" h="8">
                                <a:moveTo>
                                  <a:pt x="0" y="8"/>
                                </a:moveTo>
                                <a:lnTo>
                                  <a:pt x="1664" y="8"/>
                                </a:lnTo>
                                <a:moveTo>
                                  <a:pt x="0" y="0"/>
                                </a:moveTo>
                                <a:lnTo>
                                  <a:pt x="166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821" y="971"/>
                            <a:ext cx="352" cy="104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6"/>
                        <wps:cNvSpPr>
                          <a:spLocks/>
                        </wps:cNvSpPr>
                        <wps:spPr bwMode="auto">
                          <a:xfrm>
                            <a:off x="3601" y="823"/>
                            <a:ext cx="4132" cy="892"/>
                          </a:xfrm>
                          <a:custGeom>
                            <a:avLst/>
                            <a:gdLst>
                              <a:gd name="T0" fmla="+- 0 6065 3601"/>
                              <a:gd name="T1" fmla="*/ T0 w 4132"/>
                              <a:gd name="T2" fmla="+- 0 1715 823"/>
                              <a:gd name="T3" fmla="*/ 1715 h 892"/>
                              <a:gd name="T4" fmla="+- 0 6837 3601"/>
                              <a:gd name="T5" fmla="*/ T4 w 4132"/>
                              <a:gd name="T6" fmla="+- 0 1715 823"/>
                              <a:gd name="T7" fmla="*/ 1715 h 892"/>
                              <a:gd name="T8" fmla="+- 0 7193 3601"/>
                              <a:gd name="T9" fmla="*/ T8 w 4132"/>
                              <a:gd name="T10" fmla="+- 0 1715 823"/>
                              <a:gd name="T11" fmla="*/ 1715 h 892"/>
                              <a:gd name="T12" fmla="+- 0 7285 3601"/>
                              <a:gd name="T13" fmla="*/ T12 w 4132"/>
                              <a:gd name="T14" fmla="+- 0 1715 823"/>
                              <a:gd name="T15" fmla="*/ 1715 h 892"/>
                              <a:gd name="T16" fmla="+- 0 6065 3601"/>
                              <a:gd name="T17" fmla="*/ T16 w 4132"/>
                              <a:gd name="T18" fmla="+- 0 1415 823"/>
                              <a:gd name="T19" fmla="*/ 1415 h 892"/>
                              <a:gd name="T20" fmla="+- 0 6837 3601"/>
                              <a:gd name="T21" fmla="*/ T20 w 4132"/>
                              <a:gd name="T22" fmla="+- 0 1415 823"/>
                              <a:gd name="T23" fmla="*/ 1415 h 892"/>
                              <a:gd name="T24" fmla="+- 0 7193 3601"/>
                              <a:gd name="T25" fmla="*/ T24 w 4132"/>
                              <a:gd name="T26" fmla="+- 0 1415 823"/>
                              <a:gd name="T27" fmla="*/ 1415 h 892"/>
                              <a:gd name="T28" fmla="+- 0 7285 3601"/>
                              <a:gd name="T29" fmla="*/ T28 w 4132"/>
                              <a:gd name="T30" fmla="+- 0 1415 823"/>
                              <a:gd name="T31" fmla="*/ 1415 h 892"/>
                              <a:gd name="T32" fmla="+- 0 7193 3601"/>
                              <a:gd name="T33" fmla="*/ T32 w 4132"/>
                              <a:gd name="T34" fmla="+- 0 1119 823"/>
                              <a:gd name="T35" fmla="*/ 1119 h 892"/>
                              <a:gd name="T36" fmla="+- 0 7733 3601"/>
                              <a:gd name="T37" fmla="*/ T36 w 4132"/>
                              <a:gd name="T38" fmla="+- 0 1119 823"/>
                              <a:gd name="T39" fmla="*/ 1119 h 892"/>
                              <a:gd name="T40" fmla="+- 0 3601 3601"/>
                              <a:gd name="T41" fmla="*/ T40 w 4132"/>
                              <a:gd name="T42" fmla="+- 0 823 823"/>
                              <a:gd name="T43" fmla="*/ 823 h 892"/>
                              <a:gd name="T44" fmla="+- 0 6837 3601"/>
                              <a:gd name="T45" fmla="*/ T44 w 4132"/>
                              <a:gd name="T46" fmla="+- 0 823 823"/>
                              <a:gd name="T47" fmla="*/ 823 h 892"/>
                              <a:gd name="T48" fmla="+- 0 7193 3601"/>
                              <a:gd name="T49" fmla="*/ T48 w 4132"/>
                              <a:gd name="T50" fmla="+- 0 823 823"/>
                              <a:gd name="T51" fmla="*/ 823 h 892"/>
                              <a:gd name="T52" fmla="+- 0 7733 3601"/>
                              <a:gd name="T53" fmla="*/ T52 w 4132"/>
                              <a:gd name="T54" fmla="+- 0 823 823"/>
                              <a:gd name="T55" fmla="*/ 823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32" h="892">
                                <a:moveTo>
                                  <a:pt x="2464" y="892"/>
                                </a:moveTo>
                                <a:lnTo>
                                  <a:pt x="3236" y="892"/>
                                </a:lnTo>
                                <a:moveTo>
                                  <a:pt x="3592" y="892"/>
                                </a:moveTo>
                                <a:lnTo>
                                  <a:pt x="3684" y="892"/>
                                </a:lnTo>
                                <a:moveTo>
                                  <a:pt x="2464" y="592"/>
                                </a:moveTo>
                                <a:lnTo>
                                  <a:pt x="3236" y="592"/>
                                </a:lnTo>
                                <a:moveTo>
                                  <a:pt x="3592" y="592"/>
                                </a:moveTo>
                                <a:lnTo>
                                  <a:pt x="3684" y="592"/>
                                </a:lnTo>
                                <a:moveTo>
                                  <a:pt x="3592" y="296"/>
                                </a:moveTo>
                                <a:lnTo>
                                  <a:pt x="4132" y="296"/>
                                </a:lnTo>
                                <a:moveTo>
                                  <a:pt x="0" y="0"/>
                                </a:moveTo>
                                <a:lnTo>
                                  <a:pt x="3236" y="0"/>
                                </a:lnTo>
                                <a:moveTo>
                                  <a:pt x="3592" y="0"/>
                                </a:moveTo>
                                <a:lnTo>
                                  <a:pt x="41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837" y="675"/>
                            <a:ext cx="356" cy="133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249" y="703"/>
                            <a:ext cx="352" cy="130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622" y="1715"/>
                            <a:ext cx="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265" y="1475"/>
                            <a:ext cx="356" cy="53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1"/>
                        <wps:cNvSpPr>
                          <a:spLocks/>
                        </wps:cNvSpPr>
                        <wps:spPr bwMode="auto">
                          <a:xfrm>
                            <a:off x="7637" y="1415"/>
                            <a:ext cx="96" cy="300"/>
                          </a:xfrm>
                          <a:custGeom>
                            <a:avLst/>
                            <a:gdLst>
                              <a:gd name="T0" fmla="+- 0 7638 7638"/>
                              <a:gd name="T1" fmla="*/ T0 w 96"/>
                              <a:gd name="T2" fmla="+- 0 1715 1415"/>
                              <a:gd name="T3" fmla="*/ 1715 h 300"/>
                              <a:gd name="T4" fmla="+- 0 7734 7638"/>
                              <a:gd name="T5" fmla="*/ T4 w 96"/>
                              <a:gd name="T6" fmla="+- 0 1715 1415"/>
                              <a:gd name="T7" fmla="*/ 1715 h 300"/>
                              <a:gd name="T8" fmla="+- 0 7638 7638"/>
                              <a:gd name="T9" fmla="*/ T8 w 96"/>
                              <a:gd name="T10" fmla="+- 0 1415 1415"/>
                              <a:gd name="T11" fmla="*/ 1415 h 300"/>
                              <a:gd name="T12" fmla="+- 0 7734 7638"/>
                              <a:gd name="T13" fmla="*/ T12 w 96"/>
                              <a:gd name="T14" fmla="+- 0 1415 1415"/>
                              <a:gd name="T15" fmla="*/ 1415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6" h="300">
                                <a:moveTo>
                                  <a:pt x="0" y="300"/>
                                </a:moveTo>
                                <a:lnTo>
                                  <a:pt x="96" y="300"/>
                                </a:lnTo>
                                <a:moveTo>
                                  <a:pt x="0" y="0"/>
                                </a:move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285" y="1179"/>
                            <a:ext cx="352" cy="83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3"/>
                        <wps:cNvSpPr>
                          <a:spLocks/>
                        </wps:cNvSpPr>
                        <wps:spPr bwMode="auto">
                          <a:xfrm>
                            <a:off x="1677" y="1119"/>
                            <a:ext cx="4388" cy="892"/>
                          </a:xfrm>
                          <a:custGeom>
                            <a:avLst/>
                            <a:gdLst>
                              <a:gd name="T0" fmla="+- 0 2030 1678"/>
                              <a:gd name="T1" fmla="*/ T0 w 4388"/>
                              <a:gd name="T2" fmla="+- 0 1415 1119"/>
                              <a:gd name="T3" fmla="*/ 1415 h 892"/>
                              <a:gd name="T4" fmla="+- 0 1678 1678"/>
                              <a:gd name="T5" fmla="*/ T4 w 4388"/>
                              <a:gd name="T6" fmla="+- 0 1415 1119"/>
                              <a:gd name="T7" fmla="*/ 1415 h 892"/>
                              <a:gd name="T8" fmla="+- 0 1678 1678"/>
                              <a:gd name="T9" fmla="*/ T8 w 4388"/>
                              <a:gd name="T10" fmla="+- 0 2011 1119"/>
                              <a:gd name="T11" fmla="*/ 2011 h 892"/>
                              <a:gd name="T12" fmla="+- 0 2030 1678"/>
                              <a:gd name="T13" fmla="*/ T12 w 4388"/>
                              <a:gd name="T14" fmla="+- 0 2011 1119"/>
                              <a:gd name="T15" fmla="*/ 2011 h 892"/>
                              <a:gd name="T16" fmla="+- 0 2030 1678"/>
                              <a:gd name="T17" fmla="*/ T16 w 4388"/>
                              <a:gd name="T18" fmla="+- 0 1415 1119"/>
                              <a:gd name="T19" fmla="*/ 1415 h 892"/>
                              <a:gd name="T20" fmla="+- 0 4050 1678"/>
                              <a:gd name="T21" fmla="*/ T20 w 4388"/>
                              <a:gd name="T22" fmla="+- 0 1415 1119"/>
                              <a:gd name="T23" fmla="*/ 1415 h 892"/>
                              <a:gd name="T24" fmla="+- 0 3698 1678"/>
                              <a:gd name="T25" fmla="*/ T24 w 4388"/>
                              <a:gd name="T26" fmla="+- 0 1415 1119"/>
                              <a:gd name="T27" fmla="*/ 1415 h 892"/>
                              <a:gd name="T28" fmla="+- 0 3698 1678"/>
                              <a:gd name="T29" fmla="*/ T28 w 4388"/>
                              <a:gd name="T30" fmla="+- 0 2011 1119"/>
                              <a:gd name="T31" fmla="*/ 2011 h 892"/>
                              <a:gd name="T32" fmla="+- 0 4050 1678"/>
                              <a:gd name="T33" fmla="*/ T32 w 4388"/>
                              <a:gd name="T34" fmla="+- 0 2011 1119"/>
                              <a:gd name="T35" fmla="*/ 2011 h 892"/>
                              <a:gd name="T36" fmla="+- 0 4050 1678"/>
                              <a:gd name="T37" fmla="*/ T36 w 4388"/>
                              <a:gd name="T38" fmla="+- 0 1415 1119"/>
                              <a:gd name="T39" fmla="*/ 1415 h 892"/>
                              <a:gd name="T40" fmla="+- 0 6066 1678"/>
                              <a:gd name="T41" fmla="*/ T40 w 4388"/>
                              <a:gd name="T42" fmla="+- 0 1119 1119"/>
                              <a:gd name="T43" fmla="*/ 1119 h 892"/>
                              <a:gd name="T44" fmla="+- 0 5714 1678"/>
                              <a:gd name="T45" fmla="*/ T44 w 4388"/>
                              <a:gd name="T46" fmla="+- 0 1119 1119"/>
                              <a:gd name="T47" fmla="*/ 1119 h 892"/>
                              <a:gd name="T48" fmla="+- 0 5714 1678"/>
                              <a:gd name="T49" fmla="*/ T48 w 4388"/>
                              <a:gd name="T50" fmla="+- 0 2011 1119"/>
                              <a:gd name="T51" fmla="*/ 2011 h 892"/>
                              <a:gd name="T52" fmla="+- 0 6066 1678"/>
                              <a:gd name="T53" fmla="*/ T52 w 4388"/>
                              <a:gd name="T54" fmla="+- 0 2011 1119"/>
                              <a:gd name="T55" fmla="*/ 2011 h 892"/>
                              <a:gd name="T56" fmla="+- 0 6066 1678"/>
                              <a:gd name="T57" fmla="*/ T56 w 4388"/>
                              <a:gd name="T58" fmla="+- 0 1119 1119"/>
                              <a:gd name="T59" fmla="*/ 1119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388" h="892">
                                <a:moveTo>
                                  <a:pt x="352" y="296"/>
                                </a:moveTo>
                                <a:lnTo>
                                  <a:pt x="0" y="296"/>
                                </a:lnTo>
                                <a:lnTo>
                                  <a:pt x="0" y="892"/>
                                </a:lnTo>
                                <a:lnTo>
                                  <a:pt x="352" y="892"/>
                                </a:lnTo>
                                <a:lnTo>
                                  <a:pt x="352" y="296"/>
                                </a:lnTo>
                                <a:close/>
                                <a:moveTo>
                                  <a:pt x="2372" y="296"/>
                                </a:moveTo>
                                <a:lnTo>
                                  <a:pt x="2020" y="296"/>
                                </a:lnTo>
                                <a:lnTo>
                                  <a:pt x="2020" y="892"/>
                                </a:lnTo>
                                <a:lnTo>
                                  <a:pt x="2372" y="892"/>
                                </a:lnTo>
                                <a:lnTo>
                                  <a:pt x="2372" y="296"/>
                                </a:lnTo>
                                <a:close/>
                                <a:moveTo>
                                  <a:pt x="4388" y="0"/>
                                </a:moveTo>
                                <a:lnTo>
                                  <a:pt x="4036" y="0"/>
                                </a:lnTo>
                                <a:lnTo>
                                  <a:pt x="4036" y="892"/>
                                </a:lnTo>
                                <a:lnTo>
                                  <a:pt x="4388" y="892"/>
                                </a:lnTo>
                                <a:lnTo>
                                  <a:pt x="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4"/>
                        <wps:cNvSpPr>
                          <a:spLocks/>
                        </wps:cNvSpPr>
                        <wps:spPr bwMode="auto">
                          <a:xfrm>
                            <a:off x="8085" y="823"/>
                            <a:ext cx="387" cy="892"/>
                          </a:xfrm>
                          <a:custGeom>
                            <a:avLst/>
                            <a:gdLst>
                              <a:gd name="T0" fmla="+- 0 8085 8085"/>
                              <a:gd name="T1" fmla="*/ T0 w 387"/>
                              <a:gd name="T2" fmla="+- 0 1715 823"/>
                              <a:gd name="T3" fmla="*/ 1715 h 892"/>
                              <a:gd name="T4" fmla="+- 0 8472 8085"/>
                              <a:gd name="T5" fmla="*/ T4 w 387"/>
                              <a:gd name="T6" fmla="+- 0 1715 823"/>
                              <a:gd name="T7" fmla="*/ 1715 h 892"/>
                              <a:gd name="T8" fmla="+- 0 8085 8085"/>
                              <a:gd name="T9" fmla="*/ T8 w 387"/>
                              <a:gd name="T10" fmla="+- 0 1415 823"/>
                              <a:gd name="T11" fmla="*/ 1415 h 892"/>
                              <a:gd name="T12" fmla="+- 0 8472 8085"/>
                              <a:gd name="T13" fmla="*/ T12 w 387"/>
                              <a:gd name="T14" fmla="+- 0 1415 823"/>
                              <a:gd name="T15" fmla="*/ 1415 h 892"/>
                              <a:gd name="T16" fmla="+- 0 8085 8085"/>
                              <a:gd name="T17" fmla="*/ T16 w 387"/>
                              <a:gd name="T18" fmla="+- 0 1119 823"/>
                              <a:gd name="T19" fmla="*/ 1119 h 892"/>
                              <a:gd name="T20" fmla="+- 0 8472 8085"/>
                              <a:gd name="T21" fmla="*/ T20 w 387"/>
                              <a:gd name="T22" fmla="+- 0 1119 823"/>
                              <a:gd name="T23" fmla="*/ 1119 h 892"/>
                              <a:gd name="T24" fmla="+- 0 8085 8085"/>
                              <a:gd name="T25" fmla="*/ T24 w 387"/>
                              <a:gd name="T26" fmla="+- 0 823 823"/>
                              <a:gd name="T27" fmla="*/ 823 h 892"/>
                              <a:gd name="T28" fmla="+- 0 8472 8085"/>
                              <a:gd name="T29" fmla="*/ T28 w 387"/>
                              <a:gd name="T30" fmla="+- 0 823 823"/>
                              <a:gd name="T31" fmla="*/ 823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7" h="892">
                                <a:moveTo>
                                  <a:pt x="0" y="892"/>
                                </a:moveTo>
                                <a:lnTo>
                                  <a:pt x="387" y="892"/>
                                </a:lnTo>
                                <a:moveTo>
                                  <a:pt x="0" y="592"/>
                                </a:moveTo>
                                <a:lnTo>
                                  <a:pt x="387" y="592"/>
                                </a:lnTo>
                                <a:moveTo>
                                  <a:pt x="0" y="296"/>
                                </a:moveTo>
                                <a:lnTo>
                                  <a:pt x="387" y="296"/>
                                </a:lnTo>
                                <a:moveTo>
                                  <a:pt x="0" y="0"/>
                                </a:moveTo>
                                <a:lnTo>
                                  <a:pt x="3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5"/>
                        <wps:cNvSpPr>
                          <a:spLocks/>
                        </wps:cNvSpPr>
                        <wps:spPr bwMode="auto">
                          <a:xfrm>
                            <a:off x="395" y="519"/>
                            <a:ext cx="8077" cy="8"/>
                          </a:xfrm>
                          <a:custGeom>
                            <a:avLst/>
                            <a:gdLst>
                              <a:gd name="T0" fmla="+- 0 396 396"/>
                              <a:gd name="T1" fmla="*/ T0 w 8077"/>
                              <a:gd name="T2" fmla="+- 0 527 519"/>
                              <a:gd name="T3" fmla="*/ 527 h 8"/>
                              <a:gd name="T4" fmla="+- 0 8472 396"/>
                              <a:gd name="T5" fmla="*/ T4 w 8077"/>
                              <a:gd name="T6" fmla="+- 0 527 519"/>
                              <a:gd name="T7" fmla="*/ 527 h 8"/>
                              <a:gd name="T8" fmla="+- 0 396 396"/>
                              <a:gd name="T9" fmla="*/ T8 w 8077"/>
                              <a:gd name="T10" fmla="+- 0 519 519"/>
                              <a:gd name="T11" fmla="*/ 519 h 8"/>
                              <a:gd name="T12" fmla="+- 0 8472 396"/>
                              <a:gd name="T13" fmla="*/ T12 w 8077"/>
                              <a:gd name="T14" fmla="+- 0 519 519"/>
                              <a:gd name="T15" fmla="*/ 51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7" h="8">
                                <a:moveTo>
                                  <a:pt x="0" y="8"/>
                                </a:moveTo>
                                <a:lnTo>
                                  <a:pt x="8076" y="8"/>
                                </a:lnTo>
                                <a:moveTo>
                                  <a:pt x="0" y="0"/>
                                </a:moveTo>
                                <a:lnTo>
                                  <a:pt x="8076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733" y="523"/>
                            <a:ext cx="352" cy="148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7"/>
                        <wps:cNvSpPr>
                          <a:spLocks/>
                        </wps:cNvSpPr>
                        <wps:spPr bwMode="auto">
                          <a:xfrm>
                            <a:off x="395" y="227"/>
                            <a:ext cx="8077" cy="1784"/>
                          </a:xfrm>
                          <a:custGeom>
                            <a:avLst/>
                            <a:gdLst>
                              <a:gd name="T0" fmla="+- 0 396 396"/>
                              <a:gd name="T1" fmla="*/ T0 w 8077"/>
                              <a:gd name="T2" fmla="+- 0 2011 228"/>
                              <a:gd name="T3" fmla="*/ 2011 h 1784"/>
                              <a:gd name="T4" fmla="+- 0 8472 396"/>
                              <a:gd name="T5" fmla="*/ T4 w 8077"/>
                              <a:gd name="T6" fmla="+- 0 2011 228"/>
                              <a:gd name="T7" fmla="*/ 2011 h 1784"/>
                              <a:gd name="T8" fmla="+- 0 396 396"/>
                              <a:gd name="T9" fmla="*/ T8 w 8077"/>
                              <a:gd name="T10" fmla="+- 0 228 228"/>
                              <a:gd name="T11" fmla="*/ 228 h 1784"/>
                              <a:gd name="T12" fmla="+- 0 8472 396"/>
                              <a:gd name="T13" fmla="*/ T12 w 8077"/>
                              <a:gd name="T14" fmla="+- 0 228 228"/>
                              <a:gd name="T15" fmla="*/ 228 h 1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7" h="1784">
                                <a:moveTo>
                                  <a:pt x="0" y="1783"/>
                                </a:moveTo>
                                <a:lnTo>
                                  <a:pt x="8076" y="1783"/>
                                </a:lnTo>
                                <a:moveTo>
                                  <a:pt x="0" y="0"/>
                                </a:moveTo>
                                <a:lnTo>
                                  <a:pt x="80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414" y="259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111" y="259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808" y="259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85" cy="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145"/>
                            <a:ext cx="112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5D855" w14:textId="77777777" w:rsidR="00E44D20" w:rsidRDefault="00E44D20" w:rsidP="00E44D20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</w:t>
                              </w:r>
                            </w:p>
                            <w:p w14:paraId="63E90FD7" w14:textId="77777777" w:rsidR="00E44D20" w:rsidRDefault="00E44D20" w:rsidP="00E44D20">
                              <w:pPr>
                                <w:spacing w:before="7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</w:t>
                              </w:r>
                            </w:p>
                            <w:p w14:paraId="7F119892" w14:textId="77777777" w:rsidR="00E44D20" w:rsidRDefault="00E44D20" w:rsidP="00E44D20">
                              <w:pPr>
                                <w:spacing w:before="7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</w:t>
                              </w:r>
                            </w:p>
                            <w:p w14:paraId="611727B3" w14:textId="77777777" w:rsidR="00E44D20" w:rsidRDefault="00E44D20" w:rsidP="00E44D20">
                              <w:pPr>
                                <w:spacing w:before="7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</w:t>
                              </w:r>
                            </w:p>
                            <w:p w14:paraId="505AF83C" w14:textId="77777777" w:rsidR="00E44D20" w:rsidRDefault="00E44D20" w:rsidP="00E44D20">
                              <w:pPr>
                                <w:spacing w:before="7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</w:t>
                              </w:r>
                            </w:p>
                            <w:p w14:paraId="4CF1F973" w14:textId="77777777" w:rsidR="00E44D20" w:rsidRDefault="00E44D20" w:rsidP="00E44D20">
                              <w:pPr>
                                <w:spacing w:before="7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</w:t>
                              </w:r>
                            </w:p>
                            <w:p w14:paraId="79FBA0F1" w14:textId="77777777" w:rsidR="00E44D20" w:rsidRDefault="00E44D20" w:rsidP="00E44D20">
                              <w:pPr>
                                <w:spacing w:before="77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33" y="2163"/>
                            <a:ext cx="76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A3A88" w14:textId="77777777" w:rsidR="00E44D20" w:rsidRDefault="00E44D20" w:rsidP="00E44D2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Kategori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053" y="2163"/>
                            <a:ext cx="76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44C59" w14:textId="77777777" w:rsidR="00E44D20" w:rsidRDefault="00E44D20" w:rsidP="00E44D2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Kategori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072" y="2163"/>
                            <a:ext cx="7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1BD1C" w14:textId="77777777" w:rsidR="00E44D20" w:rsidRDefault="00E44D20" w:rsidP="00E44D2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Kategori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092" y="2163"/>
                            <a:ext cx="76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0BFA7" w14:textId="77777777" w:rsidR="00E44D20" w:rsidRDefault="00E44D20" w:rsidP="00E44D2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Kategori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557" y="2562"/>
                            <a:ext cx="18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53366" w14:textId="77777777" w:rsidR="00E44D20" w:rsidRDefault="00E44D20" w:rsidP="00E44D20">
                              <w:pPr>
                                <w:tabs>
                                  <w:tab w:val="left" w:pos="696"/>
                                  <w:tab w:val="left" w:pos="1394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Seri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Seri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Seri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989973" id="Grup 13" o:spid="_x0000_s1026" style="width:490.5pt;height:147pt;mso-position-horizontal-relative:char;mso-position-vertical-relative:line" coordsize="8700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">
                <v:shape id="AutoShape 3" o:spid="_x0000_s1027" style="position:absolute;left:395;top:823;width:2854;height:892;visibility:visible;mso-wrap-style:square;v-text-anchor:top" coordsize="2854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" path="m,892r385,m737,892r96,m,592r385,m737,592r96,m,296r385,m737,296r2116,m,l385,m737,l2853,e" filled="f" strokecolor="#d9d9d9">
                  <v:path arrowok="t" o:connecttype="custom" o:connectlocs="0,1715;385,1715;737,1715;833,1715;0,1415;385,1415;737,1415;833,1415;0,1119;385,1119;737,1119;2853,1119;0,823;385,823;737,823;2853,823" o:connectangles="0,0,0,0,0,0,0,0,0,0,0,0,0,0,0,0"/>
                </v:shape>
                <v:rect id="Rectangle 4" o:spid="_x0000_s1028" style="position:absolute;left:781;top:731;width:352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" fillcolor="#4f81bc" stroked="f"/>
                <v:shape id="AutoShape 5" o:spid="_x0000_s1029" style="position:absolute;left:2029;top:1715;width:1220;height:2;visibility:visible;mso-wrap-style:square;v-text-anchor:top" coordsize="1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" path="m,l772,t352,l1220,e" filled="f" strokecolor="#d9d9d9">
                  <v:path arrowok="t" o:connecttype="custom" o:connectlocs="0,0;772,0;1124,0;1220,0" o:connectangles="0,0,0,0"/>
                </v:shape>
                <v:shape id="AutoShape 6" o:spid="_x0000_s1030" style="position:absolute;left:1581;top:1411;width:1220;height:8;visibility:visible;mso-wrap-style:square;v-text-anchor:top" coordsize="12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" path="m,8r1220,m,l1220,e" filled="f" strokecolor="#d9d9d9" strokeweight=".1323mm">
                  <v:path arrowok="t" o:connecttype="custom" o:connectlocs="0,1419;1220,1419;0,1411;1220,1411" o:connectangles="0,0,0,0"/>
                </v:shape>
                <v:line id="Line 7" o:spid="_x0000_s1031" style="position:absolute;visibility:visible;mso-wrap-style:square" from="3154,1415" to="3250,1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" strokecolor="#d9d9d9"/>
                <v:rect id="Rectangle 8" o:spid="_x0000_s1032" style="position:absolute;left:2801;top:1267;width:352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" fillcolor="#4f81bc" stroked="f"/>
                <v:line id="Line 9" o:spid="_x0000_s1033" style="position:absolute;visibility:visible;mso-wrap-style:square" from="1581,1715" to="1677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" strokecolor="#d9d9d9"/>
                <v:rect id="Rectangle 10" o:spid="_x0000_s1034" style="position:absolute;left:1229;top:1299;width:352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" fillcolor="#c0504d" stroked="f"/>
                <v:shape id="AutoShape 11" o:spid="_x0000_s1035" style="position:absolute;left:3601;top:1715;width:1664;height:2;visibility:visible;mso-wrap-style:square;v-text-anchor:top" coordsize="16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" path="m,l96,m448,r772,m1572,r92,e" filled="f" strokecolor="#d9d9d9">
                  <v:path arrowok="t" o:connecttype="custom" o:connectlocs="0,0;96,0;448,0;1220,0;1572,0;1664,0" o:connectangles="0,0,0,0,0,0"/>
                </v:shape>
                <v:shape id="AutoShape 12" o:spid="_x0000_s1036" style="position:absolute;left:3601;top:1411;width:1220;height:8;visibility:visible;mso-wrap-style:square;v-text-anchor:top" coordsize="12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" path="m,8r1220,m,l1220,e" filled="f" strokecolor="#d9d9d9" strokeweight=".1323mm">
                  <v:path arrowok="t" o:connecttype="custom" o:connectlocs="0,1419;1220,1419;0,1411;1220,1411" o:connectangles="0,0,0,0"/>
                </v:shape>
                <v:shape id="AutoShape 13" o:spid="_x0000_s1037" style="position:absolute;left:3601;top:1119;width:2112;height:296;visibility:visible;mso-wrap-style:square;v-text-anchor:top" coordsize="2112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" path="m1572,296r540,m,l1220,e" filled="f" strokecolor="#d9d9d9">
                  <v:path arrowok="t" o:connecttype="custom" o:connectlocs="1572,1415;2112,1415;0,1119;1220,1119" o:connectangles="0,0,0,0"/>
                </v:shape>
                <v:shape id="AutoShape 14" o:spid="_x0000_s1038" style="position:absolute;left:5173;top:1115;width:1664;height:8;visibility:visible;mso-wrap-style:square;v-text-anchor:top" coordsize="166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" path="m,8r1664,m,l1664,e" filled="f" strokecolor="#d9d9d9" strokeweight=".1323mm">
                  <v:path arrowok="t" o:connecttype="custom" o:connectlocs="0,1123;1664,1123;0,1115;1664,1115" o:connectangles="0,0,0,0"/>
                </v:shape>
                <v:rect id="Rectangle 15" o:spid="_x0000_s1039" style="position:absolute;left:4821;top:971;width:352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" fillcolor="#4f81bc" stroked="f"/>
                <v:shape id="AutoShape 16" o:spid="_x0000_s1040" style="position:absolute;left:3601;top:823;width:4132;height:892;visibility:visible;mso-wrap-style:square;v-text-anchor:top" coordsize="4132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" path="m2464,892r772,m3592,892r92,m2464,592r772,m3592,592r92,m3592,296r540,m,l3236,t356,l4132,e" filled="f" strokecolor="#d9d9d9">
                  <v:path arrowok="t" o:connecttype="custom" o:connectlocs="2464,1715;3236,1715;3592,1715;3684,1715;2464,1415;3236,1415;3592,1415;3684,1415;3592,1119;4132,1119;0,823;3236,823;3592,823;4132,823" o:connectangles="0,0,0,0,0,0,0,0,0,0,0,0,0,0"/>
                </v:shape>
                <v:rect id="Rectangle 17" o:spid="_x0000_s1041" style="position:absolute;left:6837;top:675;width:356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" fillcolor="#4f81bc" stroked="f"/>
                <v:rect id="Rectangle 18" o:spid="_x0000_s1042" style="position:absolute;left:3249;top:703;width:352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" fillcolor="#c0504d" stroked="f"/>
                <v:line id="Line 19" o:spid="_x0000_s1043" style="position:absolute;visibility:visible;mso-wrap-style:square" from="5622,1715" to="5714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" strokecolor="#d9d9d9"/>
                <v:rect id="Rectangle 20" o:spid="_x0000_s1044" style="position:absolute;left:5265;top:1475;width:35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" fillcolor="#c0504d" stroked="f"/>
                <v:shape id="AutoShape 21" o:spid="_x0000_s1045" style="position:absolute;left:7637;top:1415;width:96;height:300;visibility:visible;mso-wrap-style:square;v-text-anchor:top" coordsize="9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" path="m,300r96,m,l96,e" filled="f" strokecolor="#d9d9d9">
                  <v:path arrowok="t" o:connecttype="custom" o:connectlocs="0,1715;96,1715;0,1415;96,1415" o:connectangles="0,0,0,0"/>
                </v:shape>
                <v:rect id="Rectangle 22" o:spid="_x0000_s1046" style="position:absolute;left:7285;top:1179;width:352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" fillcolor="#c0504d" stroked="f"/>
                <v:shape id="AutoShape 23" o:spid="_x0000_s1047" style="position:absolute;left:1677;top:1119;width:4388;height:892;visibility:visible;mso-wrap-style:square;v-text-anchor:top" coordsize="4388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" path="m352,296l,296,,892r352,l352,296xm2372,296r-352,l2020,892r352,l2372,296xm4388,l4036,r,892l4388,892,4388,xe" fillcolor="#9bba58" stroked="f">
                  <v:path arrowok="t" o:connecttype="custom" o:connectlocs="352,1415;0,1415;0,2011;352,2011;352,1415;2372,1415;2020,1415;2020,2011;2372,2011;2372,1415;4388,1119;4036,1119;4036,2011;4388,2011;4388,1119" o:connectangles="0,0,0,0,0,0,0,0,0,0,0,0,0,0,0"/>
                </v:shape>
                <v:shape id="AutoShape 24" o:spid="_x0000_s1048" style="position:absolute;left:8085;top:823;width:387;height:892;visibility:visible;mso-wrap-style:square;v-text-anchor:top" coordsize="387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" path="m,892r387,m,592r387,m,296r387,m,l387,e" filled="f" strokecolor="#d9d9d9">
                  <v:path arrowok="t" o:connecttype="custom" o:connectlocs="0,1715;387,1715;0,1415;387,1415;0,1119;387,1119;0,823;387,823" o:connectangles="0,0,0,0,0,0,0,0"/>
                </v:shape>
                <v:shape id="AutoShape 25" o:spid="_x0000_s1049" style="position:absolute;left:395;top:519;width:8077;height:8;visibility:visible;mso-wrap-style:square;v-text-anchor:top" coordsize="807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" path="m,8r8076,m,l8076,e" filled="f" strokecolor="#d9d9d9" strokeweight=".1323mm">
                  <v:path arrowok="t" o:connecttype="custom" o:connectlocs="0,527;8076,527;0,519;8076,519" o:connectangles="0,0,0,0"/>
                </v:shape>
                <v:rect id="Rectangle 26" o:spid="_x0000_s1050" style="position:absolute;left:7733;top:523;width:352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" fillcolor="#9bba58" stroked="f"/>
                <v:shape id="AutoShape 27" o:spid="_x0000_s1051" style="position:absolute;left:395;top:227;width:8077;height:1784;visibility:visible;mso-wrap-style:square;v-text-anchor:top" coordsize="8077,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" path="m,1783r8076,m,l8076,e" filled="f" strokecolor="#d9d9d9">
                  <v:path arrowok="t" o:connecttype="custom" o:connectlocs="0,2011;8076,2011;0,228;8076,228" o:connectangles="0,0,0,0"/>
                </v:shape>
                <v:rect id="Rectangle 28" o:spid="_x0000_s1052" style="position:absolute;left:3414;top:259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" fillcolor="#4f81bc" stroked="f"/>
                <v:rect id="Rectangle 29" o:spid="_x0000_s1053" style="position:absolute;left:4111;top:259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" fillcolor="#c0504d" stroked="f"/>
                <v:rect id="Rectangle 30" o:spid="_x0000_s1054" style="position:absolute;left:4808;top:259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" fillcolor="#9bba58" stroked="f"/>
                <v:rect id="Rectangle 31" o:spid="_x0000_s1055" style="position:absolute;left:7;top:7;width:8685;height:2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" filled="f" strokecolor="#d9d9d9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56" type="#_x0000_t202" style="position:absolute;left:138;top:145;width:112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4125D855" w14:textId="77777777" w:rsidR="00E44D20" w:rsidRDefault="00E44D20" w:rsidP="00E44D20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</w:t>
                        </w:r>
                      </w:p>
                      <w:p w14:paraId="63E90FD7" w14:textId="77777777" w:rsidR="00E44D20" w:rsidRDefault="00E44D20" w:rsidP="00E44D20">
                        <w:pPr>
                          <w:spacing w:before="7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</w:t>
                        </w:r>
                      </w:p>
                      <w:p w14:paraId="7F119892" w14:textId="77777777" w:rsidR="00E44D20" w:rsidRDefault="00E44D20" w:rsidP="00E44D20">
                        <w:pPr>
                          <w:spacing w:before="7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</w:t>
                        </w:r>
                      </w:p>
                      <w:p w14:paraId="611727B3" w14:textId="77777777" w:rsidR="00E44D20" w:rsidRDefault="00E44D20" w:rsidP="00E44D20">
                        <w:pPr>
                          <w:spacing w:before="7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</w:t>
                        </w:r>
                      </w:p>
                      <w:p w14:paraId="505AF83C" w14:textId="77777777" w:rsidR="00E44D20" w:rsidRDefault="00E44D20" w:rsidP="00E44D20">
                        <w:pPr>
                          <w:spacing w:before="7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</w:t>
                        </w:r>
                      </w:p>
                      <w:p w14:paraId="4CF1F973" w14:textId="77777777" w:rsidR="00E44D20" w:rsidRDefault="00E44D20" w:rsidP="00E44D20">
                        <w:pPr>
                          <w:spacing w:before="7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</w:t>
                        </w:r>
                      </w:p>
                      <w:p w14:paraId="79FBA0F1" w14:textId="77777777" w:rsidR="00E44D20" w:rsidRDefault="00E44D20" w:rsidP="00E44D20">
                        <w:pPr>
                          <w:spacing w:before="77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3" o:spid="_x0000_s1057" type="#_x0000_t202" style="position:absolute;left:1033;top:2163;width:76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55A3A88" w14:textId="77777777" w:rsidR="00E44D20" w:rsidRDefault="00E44D20" w:rsidP="00E44D2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Kategori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34" o:spid="_x0000_s1058" type="#_x0000_t202" style="position:absolute;left:3053;top:2163;width:76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31844C59" w14:textId="77777777" w:rsidR="00E44D20" w:rsidRDefault="00E44D20" w:rsidP="00E44D2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Kategori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35" o:spid="_x0000_s1059" type="#_x0000_t202" style="position:absolute;left:5072;top:2163;width:77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3B71BD1C" w14:textId="77777777" w:rsidR="00E44D20" w:rsidRDefault="00E44D20" w:rsidP="00E44D2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Kategori</w:t>
                        </w:r>
                        <w:r>
                          <w:rPr>
                            <w:rFonts w:ascii="Calibri"/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36" o:spid="_x0000_s1060" type="#_x0000_t202" style="position:absolute;left:7092;top:2163;width:76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1570BFA7" w14:textId="77777777" w:rsidR="00E44D20" w:rsidRDefault="00E44D20" w:rsidP="00E44D2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Kategori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37" o:spid="_x0000_s1061" type="#_x0000_t202" style="position:absolute;left:3557;top:2562;width:18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1753366" w14:textId="77777777" w:rsidR="00E44D20" w:rsidRDefault="00E44D20" w:rsidP="00E44D20">
                        <w:pPr>
                          <w:tabs>
                            <w:tab w:val="left" w:pos="696"/>
                            <w:tab w:val="left" w:pos="1394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Seri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Seri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Seri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3B279F" w14:textId="4310C503" w:rsidR="00E44D20" w:rsidRDefault="00E44D20" w:rsidP="00E44D20">
      <w:pPr>
        <w:spacing w:before="87" w:line="242" w:lineRule="auto"/>
        <w:rPr>
          <w:sz w:val="20"/>
        </w:rPr>
      </w:pPr>
      <w:r>
        <w:rPr>
          <w:b/>
          <w:sz w:val="20"/>
        </w:rPr>
        <w:t>Grafik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/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Şekil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x.</w:t>
      </w:r>
      <w:r>
        <w:rPr>
          <w:b/>
          <w:spacing w:val="13"/>
          <w:sz w:val="20"/>
        </w:rPr>
        <w:t xml:space="preserve"> </w:t>
      </w:r>
      <w:r>
        <w:rPr>
          <w:sz w:val="20"/>
        </w:rPr>
        <w:t>Grafik/</w:t>
      </w:r>
      <w:r>
        <w:rPr>
          <w:spacing w:val="12"/>
          <w:sz w:val="20"/>
        </w:rPr>
        <w:t xml:space="preserve"> </w:t>
      </w:r>
      <w:r>
        <w:rPr>
          <w:sz w:val="20"/>
        </w:rPr>
        <w:t>Şeklin</w:t>
      </w:r>
      <w:r>
        <w:rPr>
          <w:spacing w:val="6"/>
          <w:sz w:val="20"/>
        </w:rPr>
        <w:t xml:space="preserve"> </w:t>
      </w:r>
      <w:r>
        <w:rPr>
          <w:sz w:val="20"/>
        </w:rPr>
        <w:t>altında,</w:t>
      </w:r>
      <w:r>
        <w:rPr>
          <w:spacing w:val="14"/>
          <w:sz w:val="20"/>
        </w:rPr>
        <w:t xml:space="preserve"> </w:t>
      </w:r>
      <w:r>
        <w:rPr>
          <w:sz w:val="20"/>
        </w:rPr>
        <w:t>Grafik/</w:t>
      </w:r>
      <w:r>
        <w:rPr>
          <w:spacing w:val="13"/>
          <w:sz w:val="20"/>
        </w:rPr>
        <w:t xml:space="preserve"> </w:t>
      </w:r>
      <w:r>
        <w:rPr>
          <w:sz w:val="20"/>
        </w:rPr>
        <w:t>Şekil</w:t>
      </w:r>
      <w:r>
        <w:rPr>
          <w:spacing w:val="7"/>
          <w:sz w:val="20"/>
        </w:rPr>
        <w:t xml:space="preserve"> </w:t>
      </w:r>
      <w:r>
        <w:rPr>
          <w:sz w:val="20"/>
        </w:rPr>
        <w:t>x</w:t>
      </w:r>
      <w:r>
        <w:rPr>
          <w:spacing w:val="7"/>
          <w:sz w:val="20"/>
        </w:rPr>
        <w:t xml:space="preserve"> </w:t>
      </w:r>
      <w:r>
        <w:rPr>
          <w:sz w:val="20"/>
        </w:rPr>
        <w:t>kısmı</w:t>
      </w:r>
      <w:r>
        <w:rPr>
          <w:spacing w:val="4"/>
          <w:sz w:val="20"/>
        </w:rPr>
        <w:t xml:space="preserve"> </w:t>
      </w:r>
      <w:r>
        <w:rPr>
          <w:sz w:val="20"/>
        </w:rPr>
        <w:t>koyu</w:t>
      </w:r>
      <w:r>
        <w:rPr>
          <w:spacing w:val="10"/>
          <w:sz w:val="20"/>
        </w:rPr>
        <w:t xml:space="preserve"> </w:t>
      </w:r>
      <w:r>
        <w:rPr>
          <w:sz w:val="20"/>
        </w:rPr>
        <w:t>şekil</w:t>
      </w:r>
      <w:r>
        <w:rPr>
          <w:spacing w:val="7"/>
          <w:sz w:val="20"/>
        </w:rPr>
        <w:t xml:space="preserve"> </w:t>
      </w:r>
      <w:r>
        <w:rPr>
          <w:sz w:val="20"/>
        </w:rPr>
        <w:t>ismi</w:t>
      </w:r>
      <w:r>
        <w:rPr>
          <w:spacing w:val="8"/>
          <w:sz w:val="20"/>
        </w:rPr>
        <w:t xml:space="preserve"> </w:t>
      </w:r>
      <w:r>
        <w:rPr>
          <w:sz w:val="20"/>
        </w:rPr>
        <w:t>normal,</w:t>
      </w:r>
      <w:r>
        <w:rPr>
          <w:spacing w:val="12"/>
          <w:sz w:val="20"/>
        </w:rPr>
        <w:t xml:space="preserve"> </w:t>
      </w:r>
      <w:r>
        <w:rPr>
          <w:sz w:val="20"/>
        </w:rPr>
        <w:t>sola</w:t>
      </w:r>
      <w:r>
        <w:rPr>
          <w:spacing w:val="14"/>
          <w:sz w:val="20"/>
        </w:rPr>
        <w:t xml:space="preserve"> </w:t>
      </w:r>
      <w:r>
        <w:rPr>
          <w:sz w:val="20"/>
        </w:rPr>
        <w:t>yaslı</w:t>
      </w:r>
      <w:r>
        <w:rPr>
          <w:spacing w:val="4"/>
          <w:sz w:val="20"/>
        </w:rPr>
        <w:t xml:space="preserve"> </w:t>
      </w:r>
      <w:r>
        <w:rPr>
          <w:sz w:val="20"/>
        </w:rPr>
        <w:t>10</w:t>
      </w:r>
      <w:r>
        <w:rPr>
          <w:spacing w:val="10"/>
          <w:sz w:val="20"/>
        </w:rPr>
        <w:t xml:space="preserve"> </w:t>
      </w:r>
      <w:r>
        <w:rPr>
          <w:sz w:val="20"/>
        </w:rPr>
        <w:t>punto,</w:t>
      </w:r>
      <w:r>
        <w:rPr>
          <w:spacing w:val="9"/>
          <w:sz w:val="20"/>
        </w:rPr>
        <w:t xml:space="preserve"> </w:t>
      </w:r>
      <w:r>
        <w:rPr>
          <w:sz w:val="20"/>
        </w:rPr>
        <w:t>Times</w:t>
      </w:r>
      <w:r>
        <w:rPr>
          <w:spacing w:val="-47"/>
          <w:sz w:val="20"/>
        </w:rPr>
        <w:t xml:space="preserve"> </w:t>
      </w:r>
      <w:r>
        <w:rPr>
          <w:sz w:val="20"/>
        </w:rPr>
        <w:t>New Roman</w:t>
      </w:r>
    </w:p>
    <w:p w14:paraId="4B6BE69D" w14:textId="77777777" w:rsidR="00E44D20" w:rsidRDefault="00E44D20" w:rsidP="00E44D20">
      <w:pPr>
        <w:spacing w:before="116"/>
        <w:ind w:left="1096"/>
        <w:rPr>
          <w:sz w:val="20"/>
        </w:rPr>
      </w:pPr>
      <w:r>
        <w:rPr>
          <w:b/>
          <w:sz w:val="20"/>
        </w:rPr>
        <w:t>Kaynak: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Kaynak</w:t>
      </w:r>
      <w:r>
        <w:rPr>
          <w:spacing w:val="1"/>
          <w:sz w:val="20"/>
        </w:rPr>
        <w:t xml:space="preserve"> </w:t>
      </w:r>
      <w:r>
        <w:rPr>
          <w:sz w:val="20"/>
        </w:rPr>
        <w:t>yazısı</w:t>
      </w:r>
      <w:r>
        <w:rPr>
          <w:spacing w:val="-5"/>
          <w:sz w:val="20"/>
        </w:rPr>
        <w:t xml:space="preserve"> </w:t>
      </w:r>
      <w:r>
        <w:rPr>
          <w:sz w:val="20"/>
        </w:rPr>
        <w:t>koyu,</w:t>
      </w:r>
      <w:r>
        <w:rPr>
          <w:spacing w:val="1"/>
          <w:sz w:val="20"/>
        </w:rPr>
        <w:t xml:space="preserve"> </w:t>
      </w:r>
      <w:r>
        <w:rPr>
          <w:sz w:val="20"/>
        </w:rPr>
        <w:t>Kaynak</w:t>
      </w:r>
      <w:r>
        <w:rPr>
          <w:spacing w:val="-3"/>
          <w:sz w:val="20"/>
        </w:rPr>
        <w:t xml:space="preserve"> </w:t>
      </w:r>
      <w:r>
        <w:rPr>
          <w:sz w:val="20"/>
        </w:rPr>
        <w:t>gösterilen</w:t>
      </w:r>
      <w:r>
        <w:rPr>
          <w:spacing w:val="-2"/>
          <w:sz w:val="20"/>
        </w:rPr>
        <w:t xml:space="preserve"> </w:t>
      </w:r>
      <w:r>
        <w:rPr>
          <w:sz w:val="20"/>
        </w:rPr>
        <w:t>yer</w:t>
      </w:r>
      <w:r>
        <w:rPr>
          <w:spacing w:val="-1"/>
          <w:sz w:val="20"/>
        </w:rPr>
        <w:t xml:space="preserve"> </w:t>
      </w:r>
      <w:r>
        <w:rPr>
          <w:sz w:val="20"/>
        </w:rPr>
        <w:t>normal,</w:t>
      </w:r>
      <w:r>
        <w:rPr>
          <w:spacing w:val="2"/>
          <w:sz w:val="20"/>
        </w:rPr>
        <w:t xml:space="preserve"> </w:t>
      </w:r>
      <w:r>
        <w:rPr>
          <w:sz w:val="20"/>
        </w:rPr>
        <w:t>Times</w:t>
      </w:r>
      <w:r>
        <w:rPr>
          <w:spacing w:val="-3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roman</w:t>
      </w:r>
      <w:r>
        <w:rPr>
          <w:spacing w:val="-6"/>
          <w:sz w:val="20"/>
        </w:rPr>
        <w:t xml:space="preserve"> </w:t>
      </w:r>
      <w:r>
        <w:rPr>
          <w:sz w:val="20"/>
        </w:rPr>
        <w:t>10</w:t>
      </w:r>
      <w:r>
        <w:rPr>
          <w:spacing w:val="-1"/>
          <w:sz w:val="20"/>
        </w:rPr>
        <w:t xml:space="preserve"> </w:t>
      </w:r>
      <w:r>
        <w:rPr>
          <w:sz w:val="20"/>
        </w:rPr>
        <w:t>Punto</w:t>
      </w:r>
      <w:r>
        <w:rPr>
          <w:spacing w:val="-2"/>
          <w:sz w:val="20"/>
        </w:rPr>
        <w:t xml:space="preserve"> </w:t>
      </w:r>
      <w:r>
        <w:rPr>
          <w:sz w:val="20"/>
        </w:rPr>
        <w:t>sola</w:t>
      </w:r>
      <w:r>
        <w:rPr>
          <w:spacing w:val="1"/>
          <w:sz w:val="20"/>
        </w:rPr>
        <w:t xml:space="preserve"> </w:t>
      </w:r>
      <w:r>
        <w:rPr>
          <w:sz w:val="20"/>
        </w:rPr>
        <w:t>yaslı</w:t>
      </w:r>
    </w:p>
    <w:p w14:paraId="062ACB06" w14:textId="252A153D" w:rsidR="00E44D20" w:rsidRDefault="00E44D20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4B70F1C0" w14:textId="684EDBB0" w:rsidR="00E44D20" w:rsidRDefault="00E44D20" w:rsidP="00E44D20">
      <w:pPr>
        <w:ind w:left="416"/>
        <w:rPr>
          <w:b/>
          <w:sz w:val="20"/>
        </w:rPr>
      </w:pPr>
      <w:r>
        <w:rPr>
          <w:b/>
          <w:sz w:val="20"/>
        </w:rPr>
        <w:t>Şekiller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için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belirlenen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şartlar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grafikler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içinde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geçerlidir.</w:t>
      </w:r>
    </w:p>
    <w:p w14:paraId="3FB18005" w14:textId="507E3C7A" w:rsidR="002415BD" w:rsidRDefault="002415BD" w:rsidP="002415BD">
      <w:pPr>
        <w:rPr>
          <w:b/>
          <w:sz w:val="20"/>
        </w:rPr>
      </w:pPr>
    </w:p>
    <w:p w14:paraId="15E30311" w14:textId="0EFA2A20" w:rsidR="002415BD" w:rsidRDefault="002415BD" w:rsidP="002415BD">
      <w:pPr>
        <w:pStyle w:val="Els-NoIndent"/>
      </w:pPr>
      <w:r>
        <w:t>Sonuç ve kaynakça kısımları arasında Etik Kurul beyanı, Yazar Katkı Oranı Beyanı, Çatışma Beyanı ve Destek Beyanlarına yer verilmelidir. Aşağıda örnekler gösterilmektedir.</w:t>
      </w:r>
    </w:p>
    <w:p w14:paraId="3ED69FF0" w14:textId="744E1DAA" w:rsidR="002415BD" w:rsidRDefault="002415BD" w:rsidP="00E44D20">
      <w:pPr>
        <w:ind w:left="416"/>
        <w:rPr>
          <w:b/>
          <w:sz w:val="20"/>
        </w:rPr>
      </w:pPr>
    </w:p>
    <w:p w14:paraId="3E12CB63" w14:textId="77777777" w:rsidR="002415BD" w:rsidRPr="002415BD" w:rsidRDefault="002415BD" w:rsidP="00E44D20">
      <w:pPr>
        <w:ind w:left="416"/>
        <w:rPr>
          <w:b/>
          <w:sz w:val="20"/>
        </w:rPr>
      </w:pPr>
      <w:r w:rsidRPr="002415BD">
        <w:rPr>
          <w:b/>
          <w:sz w:val="20"/>
        </w:rPr>
        <w:t xml:space="preserve">Etik Kurul Beyanı </w:t>
      </w:r>
    </w:p>
    <w:p w14:paraId="65E3E885" w14:textId="3D79F21D" w:rsidR="002415BD" w:rsidRDefault="002415BD" w:rsidP="00E44D20">
      <w:pPr>
        <w:ind w:left="416"/>
      </w:pPr>
      <w:r w:rsidRPr="002415BD">
        <w:rPr>
          <w:sz w:val="20"/>
        </w:rPr>
        <w:t xml:space="preserve">Çalışmanın, </w:t>
      </w:r>
      <w:r>
        <w:rPr>
          <w:sz w:val="20"/>
        </w:rPr>
        <w:t xml:space="preserve">xxx </w:t>
      </w:r>
      <w:r w:rsidRPr="002415BD">
        <w:rPr>
          <w:sz w:val="20"/>
        </w:rPr>
        <w:t xml:space="preserve">Üniversitesi Rektörlüğü’nce </w:t>
      </w:r>
      <w:r>
        <w:rPr>
          <w:sz w:val="20"/>
        </w:rPr>
        <w:t>xx</w:t>
      </w:r>
      <w:r w:rsidRPr="002415BD">
        <w:rPr>
          <w:sz w:val="20"/>
        </w:rPr>
        <w:t>.</w:t>
      </w:r>
      <w:r>
        <w:rPr>
          <w:sz w:val="20"/>
        </w:rPr>
        <w:t>xx</w:t>
      </w:r>
      <w:r w:rsidRPr="002415BD">
        <w:rPr>
          <w:sz w:val="20"/>
        </w:rPr>
        <w:t>.202</w:t>
      </w:r>
      <w:r>
        <w:rPr>
          <w:sz w:val="20"/>
        </w:rPr>
        <w:t>x</w:t>
      </w:r>
      <w:r w:rsidRPr="002415BD">
        <w:rPr>
          <w:sz w:val="20"/>
        </w:rPr>
        <w:t xml:space="preserve"> tarihli Etik Kurul Toplantısı’nda Sayı</w:t>
      </w:r>
      <w:r>
        <w:rPr>
          <w:sz w:val="20"/>
        </w:rPr>
        <w:t xml:space="preserve"> xx</w:t>
      </w:r>
      <w:r w:rsidRPr="002415BD">
        <w:rPr>
          <w:sz w:val="20"/>
        </w:rPr>
        <w:t xml:space="preserve"> Karar </w:t>
      </w:r>
      <w:r>
        <w:rPr>
          <w:sz w:val="20"/>
        </w:rPr>
        <w:t>xx</w:t>
      </w:r>
      <w:r w:rsidRPr="002415BD">
        <w:rPr>
          <w:sz w:val="20"/>
        </w:rPr>
        <w:t xml:space="preserve"> ile kabulüne karar verilmiştir. Ayrıca ilgili belge, sorumlu yazar tarafından DergiPark sistemine yüklenmiştir</w:t>
      </w:r>
      <w:r>
        <w:t xml:space="preserve">. </w:t>
      </w:r>
    </w:p>
    <w:p w14:paraId="62D7ADFF" w14:textId="77777777" w:rsidR="002415BD" w:rsidRDefault="002415BD" w:rsidP="00E44D20">
      <w:pPr>
        <w:ind w:left="416"/>
        <w:rPr>
          <w:b/>
          <w:sz w:val="20"/>
        </w:rPr>
      </w:pPr>
    </w:p>
    <w:p w14:paraId="23B38631" w14:textId="4B005952" w:rsidR="002415BD" w:rsidRPr="002415BD" w:rsidRDefault="002415BD" w:rsidP="002415BD">
      <w:pPr>
        <w:ind w:left="416"/>
      </w:pPr>
      <w:r w:rsidRPr="002415BD">
        <w:rPr>
          <w:b/>
          <w:sz w:val="20"/>
        </w:rPr>
        <w:t>Yazar Katkı Oranı Beyanı</w:t>
      </w:r>
      <w:r>
        <w:t xml:space="preserve"> </w:t>
      </w:r>
    </w:p>
    <w:p w14:paraId="00ACAC3F" w14:textId="7DFB1076" w:rsidR="002415BD" w:rsidRPr="002415BD" w:rsidRDefault="002415BD" w:rsidP="00E44D20">
      <w:pPr>
        <w:ind w:left="416"/>
        <w:rPr>
          <w:sz w:val="20"/>
        </w:rPr>
      </w:pPr>
      <w:r w:rsidRPr="002415BD">
        <w:rPr>
          <w:sz w:val="20"/>
        </w:rPr>
        <w:t>Veri, xxx  tarafından toplanmıştır. Analiz, xxx tarafından gerçekleştirilmiştir. Literatür taraması</w:t>
      </w:r>
      <w:r w:rsidRPr="002415BD">
        <w:rPr>
          <w:b/>
          <w:sz w:val="20"/>
        </w:rPr>
        <w:t>,</w:t>
      </w:r>
      <w:r w:rsidRPr="002415BD">
        <w:rPr>
          <w:sz w:val="20"/>
        </w:rPr>
        <w:t xml:space="preserve"> xxx yapılmıştır. Sonuç ve tartışma bölümü yazarlar tarafından ortak olarak yazılmıştır. </w:t>
      </w:r>
    </w:p>
    <w:p w14:paraId="2BEC0FD2" w14:textId="77777777" w:rsidR="002415BD" w:rsidRDefault="002415BD" w:rsidP="00E44D20">
      <w:pPr>
        <w:ind w:left="416"/>
        <w:rPr>
          <w:b/>
          <w:sz w:val="20"/>
        </w:rPr>
      </w:pPr>
    </w:p>
    <w:p w14:paraId="49F0F9AF" w14:textId="2E591E4C" w:rsidR="002415BD" w:rsidRDefault="002415BD" w:rsidP="00E44D20">
      <w:pPr>
        <w:ind w:left="416"/>
        <w:rPr>
          <w:sz w:val="20"/>
        </w:rPr>
      </w:pPr>
      <w:r w:rsidRPr="002415BD">
        <w:rPr>
          <w:b/>
          <w:sz w:val="20"/>
        </w:rPr>
        <w:t>Çatışma Beyanı</w:t>
      </w:r>
      <w:r w:rsidRPr="002415BD">
        <w:rPr>
          <w:sz w:val="20"/>
        </w:rPr>
        <w:t xml:space="preserve"> </w:t>
      </w:r>
    </w:p>
    <w:p w14:paraId="6082C0C4" w14:textId="77777777" w:rsidR="002415BD" w:rsidRDefault="002415BD" w:rsidP="00E44D20">
      <w:pPr>
        <w:ind w:left="416"/>
      </w:pPr>
      <w:r>
        <w:t xml:space="preserve">Çalışmada yazarlar arasında çıkar çatışması yoktur. </w:t>
      </w:r>
    </w:p>
    <w:p w14:paraId="18A937DA" w14:textId="77777777" w:rsidR="002415BD" w:rsidRDefault="002415BD" w:rsidP="00E44D20">
      <w:pPr>
        <w:ind w:left="416"/>
        <w:rPr>
          <w:b/>
          <w:sz w:val="20"/>
        </w:rPr>
      </w:pPr>
    </w:p>
    <w:p w14:paraId="714E2847" w14:textId="26655637" w:rsidR="002415BD" w:rsidRDefault="002415BD" w:rsidP="00E44D20">
      <w:pPr>
        <w:ind w:left="416"/>
      </w:pPr>
      <w:r w:rsidRPr="002415BD">
        <w:rPr>
          <w:b/>
          <w:sz w:val="20"/>
        </w:rPr>
        <w:t>Destek Beyanı</w:t>
      </w:r>
      <w:r w:rsidRPr="002415BD">
        <w:rPr>
          <w:sz w:val="20"/>
        </w:rPr>
        <w:t xml:space="preserve"> </w:t>
      </w:r>
    </w:p>
    <w:p w14:paraId="73D4FD56" w14:textId="4C1C35F0" w:rsidR="002415BD" w:rsidRDefault="002415BD" w:rsidP="00E44D20">
      <w:pPr>
        <w:ind w:left="416"/>
        <w:rPr>
          <w:b/>
          <w:sz w:val="20"/>
        </w:rPr>
      </w:pPr>
      <w:r>
        <w:t>Bu çalışma için herhangi bir kurumdan destek alınmamıştır.</w:t>
      </w:r>
    </w:p>
    <w:p w14:paraId="1762BE0E" w14:textId="3E4B5C96" w:rsidR="002415BD" w:rsidRDefault="002415BD" w:rsidP="00E44D20">
      <w:pPr>
        <w:ind w:left="416"/>
        <w:rPr>
          <w:b/>
          <w:sz w:val="20"/>
        </w:rPr>
      </w:pPr>
    </w:p>
    <w:p w14:paraId="6C2BBD7B" w14:textId="77777777" w:rsidR="002415BD" w:rsidRDefault="002415BD" w:rsidP="00E44D20">
      <w:pPr>
        <w:ind w:left="416"/>
        <w:rPr>
          <w:b/>
          <w:sz w:val="20"/>
        </w:rPr>
      </w:pPr>
    </w:p>
    <w:p w14:paraId="16284F7E" w14:textId="71D2583A" w:rsidR="00E44D20" w:rsidRPr="00E44D20" w:rsidRDefault="00E44D20" w:rsidP="00E44D20">
      <w:pPr>
        <w:pStyle w:val="GvdeMetni"/>
        <w:numPr>
          <w:ilvl w:val="0"/>
          <w:numId w:val="8"/>
        </w:numPr>
        <w:spacing w:before="10"/>
        <w:rPr>
          <w:b/>
          <w:sz w:val="22"/>
        </w:rPr>
      </w:pPr>
      <w:r w:rsidRPr="00E44D20"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37657CC9" wp14:editId="4C2B8C56">
                <wp:simplePos x="0" y="0"/>
                <wp:positionH relativeFrom="page">
                  <wp:posOffset>640080</wp:posOffset>
                </wp:positionH>
                <wp:positionV relativeFrom="paragraph">
                  <wp:posOffset>155575</wp:posOffset>
                </wp:positionV>
                <wp:extent cx="6339205" cy="27940"/>
                <wp:effectExtent l="1905" t="0" r="2540" b="3175"/>
                <wp:wrapTopAndBottom/>
                <wp:docPr id="50" name="Dikdörtgen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9205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FE7F6" id="Dikdörtgen 50" o:spid="_x0000_s1026" style="position:absolute;margin-left:50.4pt;margin-top:12.25pt;width:499.15pt;height:2.2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" fillcolor="black" stroked="f">
                <w10:wrap type="topAndBottom" anchorx="page"/>
              </v:rect>
            </w:pict>
          </mc:Fallback>
        </mc:AlternateContent>
      </w:r>
      <w:r w:rsidRPr="00E44D20">
        <w:rPr>
          <w:b/>
          <w:sz w:val="22"/>
        </w:rPr>
        <w:t>KAYNAKÇA</w:t>
      </w:r>
    </w:p>
    <w:p w14:paraId="237E5032" w14:textId="77777777" w:rsidR="00E44D20" w:rsidRDefault="00E44D20" w:rsidP="00E44D20">
      <w:pPr>
        <w:pStyle w:val="Els-NoIndent"/>
        <w:ind w:firstLine="0"/>
      </w:pPr>
    </w:p>
    <w:p w14:paraId="5A7D8C6A" w14:textId="43CAE8B8" w:rsidR="00E44D20" w:rsidRDefault="00E44D20" w:rsidP="00E44D20">
      <w:pPr>
        <w:pStyle w:val="Els-NoIndent"/>
        <w:ind w:firstLine="0"/>
      </w:pPr>
      <w:r>
        <w:t>Kullanılan</w:t>
      </w:r>
      <w:r>
        <w:rPr>
          <w:spacing w:val="21"/>
        </w:rPr>
        <w:t xml:space="preserve"> </w:t>
      </w:r>
      <w:r>
        <w:t>kaynaklar</w:t>
      </w:r>
      <w:r>
        <w:rPr>
          <w:spacing w:val="23"/>
        </w:rPr>
        <w:t xml:space="preserve"> </w:t>
      </w:r>
      <w:r>
        <w:t>aşağıdaki</w:t>
      </w:r>
      <w:r>
        <w:rPr>
          <w:spacing w:val="23"/>
        </w:rPr>
        <w:t xml:space="preserve"> </w:t>
      </w:r>
      <w:r>
        <w:t>örneklere</w:t>
      </w:r>
      <w:r>
        <w:rPr>
          <w:spacing w:val="23"/>
        </w:rPr>
        <w:t xml:space="preserve"> </w:t>
      </w:r>
      <w:r>
        <w:t>uygun</w:t>
      </w:r>
      <w:r>
        <w:rPr>
          <w:spacing w:val="22"/>
        </w:rPr>
        <w:t xml:space="preserve"> </w:t>
      </w:r>
      <w:r>
        <w:t>şekilde</w:t>
      </w:r>
      <w:r>
        <w:rPr>
          <w:spacing w:val="22"/>
        </w:rPr>
        <w:t xml:space="preserve"> </w:t>
      </w:r>
      <w:r>
        <w:t>hazırlanmalıdır.</w:t>
      </w:r>
      <w:r>
        <w:rPr>
          <w:spacing w:val="4"/>
        </w:rPr>
        <w:t xml:space="preserve"> </w:t>
      </w:r>
      <w:r>
        <w:t>Ayrıca</w:t>
      </w:r>
      <w:r>
        <w:rPr>
          <w:spacing w:val="23"/>
        </w:rPr>
        <w:t xml:space="preserve"> </w:t>
      </w:r>
      <w:r>
        <w:t>kaynakçadaki</w:t>
      </w:r>
      <w:r>
        <w:rPr>
          <w:spacing w:val="23"/>
        </w:rPr>
        <w:t xml:space="preserve"> </w:t>
      </w:r>
      <w:r>
        <w:t>veriler</w:t>
      </w:r>
      <w:r>
        <w:rPr>
          <w:spacing w:val="-52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Roman, 9</w:t>
      </w:r>
      <w:r>
        <w:rPr>
          <w:spacing w:val="1"/>
        </w:rPr>
        <w:t xml:space="preserve"> </w:t>
      </w:r>
      <w:r>
        <w:t>punto</w:t>
      </w:r>
      <w:r>
        <w:rPr>
          <w:spacing w:val="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iki</w:t>
      </w:r>
      <w:r>
        <w:rPr>
          <w:spacing w:val="-1"/>
        </w:rPr>
        <w:t xml:space="preserve"> </w:t>
      </w:r>
      <w:r>
        <w:t>yana</w:t>
      </w:r>
      <w:r>
        <w:rPr>
          <w:spacing w:val="-2"/>
        </w:rPr>
        <w:t xml:space="preserve"> </w:t>
      </w:r>
      <w:r>
        <w:t>yaslı</w:t>
      </w:r>
      <w:r>
        <w:rPr>
          <w:spacing w:val="3"/>
        </w:rPr>
        <w:t xml:space="preserve"> </w:t>
      </w:r>
      <w:r>
        <w:t>olacak</w:t>
      </w:r>
      <w:r>
        <w:rPr>
          <w:spacing w:val="-3"/>
        </w:rPr>
        <w:t xml:space="preserve"> </w:t>
      </w:r>
      <w:r>
        <w:t>şekilde</w:t>
      </w:r>
      <w:r>
        <w:rPr>
          <w:spacing w:val="-1"/>
        </w:rPr>
        <w:t xml:space="preserve"> </w:t>
      </w:r>
      <w:r>
        <w:t>hazırlanmalıdır</w:t>
      </w:r>
    </w:p>
    <w:p w14:paraId="5A4EB5E1" w14:textId="18A46D2E" w:rsidR="00AD60FB" w:rsidRDefault="00AD60FB" w:rsidP="00E44D20">
      <w:pPr>
        <w:pStyle w:val="Els-NoIndent"/>
        <w:ind w:firstLine="0"/>
      </w:pPr>
    </w:p>
    <w:p w14:paraId="6C5E6732" w14:textId="77777777" w:rsidR="00AD60FB" w:rsidRPr="00AD60FB" w:rsidRDefault="00AD60FB" w:rsidP="00AD60FB">
      <w:pPr>
        <w:pStyle w:val="Els-NoIndent"/>
        <w:rPr>
          <w:b/>
          <w:bCs/>
          <w:sz w:val="18"/>
          <w:szCs w:val="18"/>
          <w:shd w:val="clear" w:color="auto" w:fill="FFFFFF"/>
          <w:lang w:val="tr-TR"/>
        </w:rPr>
      </w:pPr>
      <w:r w:rsidRPr="00AD60FB">
        <w:rPr>
          <w:b/>
          <w:bCs/>
          <w:sz w:val="18"/>
          <w:szCs w:val="18"/>
          <w:shd w:val="clear" w:color="auto" w:fill="FFFFFF"/>
          <w:lang w:val="tr-TR"/>
        </w:rPr>
        <w:t>Tek kaynaklı kitap</w:t>
      </w:r>
    </w:p>
    <w:p w14:paraId="7CA9E82A" w14:textId="77777777" w:rsidR="00AD60FB" w:rsidRPr="00AD60FB" w:rsidRDefault="00AD60FB" w:rsidP="00AD60FB">
      <w:pPr>
        <w:pStyle w:val="GvdeMetni"/>
        <w:autoSpaceDE w:val="0"/>
        <w:autoSpaceDN w:val="0"/>
        <w:spacing w:before="137" w:after="0" w:line="268" w:lineRule="auto"/>
        <w:ind w:left="1124" w:right="150" w:hanging="708"/>
        <w:rPr>
          <w:rFonts w:eastAsia="Times New Roman"/>
          <w:sz w:val="18"/>
          <w:szCs w:val="18"/>
        </w:rPr>
      </w:pPr>
      <w:r w:rsidRPr="00AD60FB">
        <w:rPr>
          <w:rFonts w:eastAsia="Times New Roman"/>
          <w:sz w:val="18"/>
          <w:szCs w:val="18"/>
        </w:rPr>
        <w:t>Sayılgan, G. (2017). İşletme Finansmanı, Siyasal Kitabevi, Ankara.</w:t>
      </w:r>
    </w:p>
    <w:p w14:paraId="546D33C7" w14:textId="77777777" w:rsidR="00AD60FB" w:rsidRPr="00AD60FB" w:rsidRDefault="00AD60FB" w:rsidP="00AD60FB">
      <w:pPr>
        <w:pStyle w:val="Els-NoIndent"/>
        <w:rPr>
          <w:b/>
          <w:bCs/>
          <w:sz w:val="18"/>
          <w:szCs w:val="18"/>
          <w:shd w:val="clear" w:color="auto" w:fill="FFFFFF"/>
        </w:rPr>
      </w:pPr>
      <w:r w:rsidRPr="00AD60FB">
        <w:rPr>
          <w:b/>
          <w:bCs/>
          <w:sz w:val="18"/>
          <w:szCs w:val="18"/>
          <w:shd w:val="clear" w:color="auto" w:fill="FFFFFF"/>
        </w:rPr>
        <w:t>Çok yazarlı kitap</w:t>
      </w:r>
    </w:p>
    <w:p w14:paraId="4375FCEC" w14:textId="3C3A1947" w:rsidR="00AD60FB" w:rsidRPr="00AD60FB" w:rsidRDefault="00AD60FB" w:rsidP="00AD60FB">
      <w:pPr>
        <w:pStyle w:val="GvdeMetni"/>
        <w:autoSpaceDE w:val="0"/>
        <w:autoSpaceDN w:val="0"/>
        <w:spacing w:before="137" w:after="0" w:line="268" w:lineRule="auto"/>
        <w:ind w:left="1124" w:right="150" w:hanging="708"/>
        <w:rPr>
          <w:rFonts w:eastAsia="Times New Roman"/>
          <w:sz w:val="18"/>
          <w:szCs w:val="18"/>
        </w:rPr>
      </w:pPr>
      <w:r w:rsidRPr="00AD60FB">
        <w:rPr>
          <w:rFonts w:eastAsia="Times New Roman"/>
          <w:sz w:val="18"/>
          <w:szCs w:val="18"/>
        </w:rPr>
        <w:t>Akkuş, Ö. ve Özkan, H. (2016). Stata Uygulamaları ile Nitel Veri Analizi, Seçkin Kitabevi, Ankara</w:t>
      </w:r>
    </w:p>
    <w:p w14:paraId="2074BEC8" w14:textId="77777777" w:rsidR="00AD60FB" w:rsidRPr="00AD60FB" w:rsidRDefault="00AD60FB" w:rsidP="00AD60FB">
      <w:pPr>
        <w:pStyle w:val="Els-NoIndent"/>
        <w:rPr>
          <w:sz w:val="18"/>
          <w:szCs w:val="18"/>
          <w:shd w:val="clear" w:color="auto" w:fill="FFFFFF"/>
        </w:rPr>
      </w:pPr>
    </w:p>
    <w:p w14:paraId="39C7B85A" w14:textId="6994F8FE" w:rsidR="00AD60FB" w:rsidRPr="00AD60FB" w:rsidRDefault="00AD60FB" w:rsidP="00AD60FB">
      <w:pPr>
        <w:pStyle w:val="Els-NoIndent"/>
        <w:rPr>
          <w:b/>
          <w:bCs/>
          <w:sz w:val="18"/>
          <w:szCs w:val="18"/>
          <w:shd w:val="clear" w:color="auto" w:fill="FFFFFF"/>
        </w:rPr>
      </w:pPr>
      <w:r w:rsidRPr="00AD60FB">
        <w:rPr>
          <w:b/>
          <w:bCs/>
          <w:sz w:val="18"/>
          <w:szCs w:val="18"/>
          <w:shd w:val="clear" w:color="auto" w:fill="FFFFFF"/>
        </w:rPr>
        <w:t>Tek yaza</w:t>
      </w:r>
      <w:r>
        <w:rPr>
          <w:b/>
          <w:bCs/>
          <w:sz w:val="18"/>
          <w:szCs w:val="18"/>
          <w:shd w:val="clear" w:color="auto" w:fill="FFFFFF"/>
        </w:rPr>
        <w:t>r</w:t>
      </w:r>
      <w:r w:rsidRPr="00AD60FB">
        <w:rPr>
          <w:b/>
          <w:bCs/>
          <w:sz w:val="18"/>
          <w:szCs w:val="18"/>
          <w:shd w:val="clear" w:color="auto" w:fill="FFFFFF"/>
        </w:rPr>
        <w:t>lı makale</w:t>
      </w:r>
    </w:p>
    <w:p w14:paraId="3DF8294A" w14:textId="77777777" w:rsidR="00AD60FB" w:rsidRPr="00AD60FB" w:rsidRDefault="00AD60FB" w:rsidP="00AD60FB">
      <w:pPr>
        <w:pStyle w:val="GvdeMetni"/>
        <w:autoSpaceDE w:val="0"/>
        <w:autoSpaceDN w:val="0"/>
        <w:spacing w:before="137" w:after="0" w:line="268" w:lineRule="auto"/>
        <w:ind w:left="1124" w:right="150" w:hanging="708"/>
        <w:rPr>
          <w:rFonts w:eastAsia="Times New Roman"/>
          <w:sz w:val="18"/>
          <w:szCs w:val="18"/>
        </w:rPr>
      </w:pPr>
      <w:r w:rsidRPr="00AD60FB">
        <w:rPr>
          <w:rFonts w:eastAsia="Times New Roman"/>
          <w:sz w:val="18"/>
          <w:szCs w:val="18"/>
        </w:rPr>
        <w:t>Zeren, F. (2017) Kar Payı Bilmecesinin Araştırılması: BİST Temettü-25 Endeksi Üzerine Bir Uygulama, Kırklareli Üniversitesi İktisadi ve İdari Bilimler Fakültesi Dergisi, 1-15.</w:t>
      </w:r>
    </w:p>
    <w:p w14:paraId="7454D87E" w14:textId="77777777" w:rsidR="00AD60FB" w:rsidRPr="00AD60FB" w:rsidRDefault="00AD60FB" w:rsidP="00AD60FB">
      <w:pPr>
        <w:pStyle w:val="Els-NoIndent"/>
        <w:rPr>
          <w:sz w:val="18"/>
          <w:szCs w:val="18"/>
          <w:shd w:val="clear" w:color="auto" w:fill="FFFFFF"/>
        </w:rPr>
      </w:pPr>
    </w:p>
    <w:p w14:paraId="506E3E28" w14:textId="77777777" w:rsidR="00AD60FB" w:rsidRPr="00AD60FB" w:rsidRDefault="00AD60FB" w:rsidP="00AD60FB">
      <w:pPr>
        <w:pStyle w:val="Els-NoIndent"/>
        <w:rPr>
          <w:b/>
          <w:bCs/>
          <w:sz w:val="18"/>
          <w:szCs w:val="18"/>
          <w:shd w:val="clear" w:color="auto" w:fill="FFFFFF"/>
        </w:rPr>
      </w:pPr>
      <w:r w:rsidRPr="00AD60FB">
        <w:rPr>
          <w:b/>
          <w:bCs/>
          <w:sz w:val="18"/>
          <w:szCs w:val="18"/>
          <w:shd w:val="clear" w:color="auto" w:fill="FFFFFF"/>
        </w:rPr>
        <w:t>Çok yazarlı makale</w:t>
      </w:r>
    </w:p>
    <w:p w14:paraId="305367AA" w14:textId="77777777" w:rsidR="00AD60FB" w:rsidRPr="00AD60FB" w:rsidRDefault="00AD60FB" w:rsidP="00AD60FB">
      <w:pPr>
        <w:pStyle w:val="GvdeMetni"/>
        <w:autoSpaceDE w:val="0"/>
        <w:autoSpaceDN w:val="0"/>
        <w:spacing w:before="137" w:after="0" w:line="268" w:lineRule="auto"/>
        <w:ind w:left="1124" w:right="150" w:hanging="708"/>
        <w:rPr>
          <w:rFonts w:eastAsia="Times New Roman"/>
          <w:sz w:val="18"/>
          <w:szCs w:val="18"/>
        </w:rPr>
      </w:pPr>
      <w:r w:rsidRPr="00AD60FB">
        <w:rPr>
          <w:rFonts w:eastAsia="Times New Roman"/>
          <w:sz w:val="18"/>
          <w:szCs w:val="18"/>
        </w:rPr>
        <w:t>Saraç, M. ve Zeren, F. (2015) The Dependency of Islamic Bank Rates to Conventional Bank Interest Rates: Further Evidence from Turkey, Applied Economics, Şubat, 212-235.</w:t>
      </w:r>
    </w:p>
    <w:p w14:paraId="01F212E9" w14:textId="77777777" w:rsidR="00AD60FB" w:rsidRPr="00AD60FB" w:rsidRDefault="00AD60FB" w:rsidP="00AD60FB">
      <w:pPr>
        <w:pStyle w:val="Els-NoIndent"/>
        <w:rPr>
          <w:sz w:val="18"/>
          <w:szCs w:val="18"/>
          <w:shd w:val="clear" w:color="auto" w:fill="FFFFFF"/>
        </w:rPr>
      </w:pPr>
    </w:p>
    <w:p w14:paraId="3ECC2499" w14:textId="77777777" w:rsidR="00AD60FB" w:rsidRPr="00AD60FB" w:rsidRDefault="00AD60FB" w:rsidP="00AD60FB">
      <w:pPr>
        <w:pStyle w:val="Els-NoIndent"/>
        <w:rPr>
          <w:b/>
          <w:bCs/>
          <w:sz w:val="18"/>
          <w:szCs w:val="18"/>
          <w:shd w:val="clear" w:color="auto" w:fill="FFFFFF"/>
        </w:rPr>
      </w:pPr>
      <w:r w:rsidRPr="00AD60FB">
        <w:rPr>
          <w:b/>
          <w:bCs/>
          <w:sz w:val="18"/>
          <w:szCs w:val="18"/>
          <w:shd w:val="clear" w:color="auto" w:fill="FFFFFF"/>
        </w:rPr>
        <w:t>Tez</w:t>
      </w:r>
    </w:p>
    <w:p w14:paraId="38A4E504" w14:textId="77777777" w:rsidR="00AD60FB" w:rsidRPr="00AD60FB" w:rsidRDefault="00AD60FB" w:rsidP="00AD60FB">
      <w:pPr>
        <w:pStyle w:val="GvdeMetni"/>
        <w:autoSpaceDE w:val="0"/>
        <w:autoSpaceDN w:val="0"/>
        <w:spacing w:before="137" w:after="0" w:line="268" w:lineRule="auto"/>
        <w:ind w:left="1124" w:right="150" w:hanging="708"/>
        <w:rPr>
          <w:rFonts w:eastAsia="Times New Roman"/>
          <w:sz w:val="18"/>
          <w:szCs w:val="18"/>
        </w:rPr>
      </w:pPr>
      <w:r w:rsidRPr="00AD60FB">
        <w:rPr>
          <w:rFonts w:eastAsia="Times New Roman"/>
          <w:sz w:val="18"/>
          <w:szCs w:val="18"/>
        </w:rPr>
        <w:t>Kökdemir, C. (2004) Örgütsel Kültür ve İşçi-İşveren İlişkisi. Yayınlanmamış Doktora Tezi, Gazi Üniversitesi Sosyal Bilimler Enstitüsü, Ankara.</w:t>
      </w:r>
    </w:p>
    <w:p w14:paraId="28F2965B" w14:textId="77777777" w:rsidR="00AD60FB" w:rsidRPr="00AD60FB" w:rsidRDefault="00AD60FB" w:rsidP="00AD60FB">
      <w:pPr>
        <w:pStyle w:val="Els-NoIndent"/>
        <w:rPr>
          <w:sz w:val="18"/>
          <w:szCs w:val="18"/>
          <w:shd w:val="clear" w:color="auto" w:fill="FFFFFF"/>
        </w:rPr>
      </w:pPr>
    </w:p>
    <w:p w14:paraId="0B6EFB1A" w14:textId="77777777" w:rsidR="00AD60FB" w:rsidRPr="00AD60FB" w:rsidRDefault="00AD60FB" w:rsidP="00AD60FB">
      <w:pPr>
        <w:pStyle w:val="Els-NoIndent"/>
        <w:rPr>
          <w:b/>
          <w:bCs/>
          <w:sz w:val="18"/>
          <w:szCs w:val="18"/>
          <w:shd w:val="clear" w:color="auto" w:fill="FFFFFF"/>
        </w:rPr>
      </w:pPr>
      <w:r w:rsidRPr="00AD60FB">
        <w:rPr>
          <w:b/>
          <w:bCs/>
          <w:sz w:val="18"/>
          <w:szCs w:val="18"/>
          <w:shd w:val="clear" w:color="auto" w:fill="FFFFFF"/>
        </w:rPr>
        <w:t>İnternet kaynakları</w:t>
      </w:r>
    </w:p>
    <w:p w14:paraId="3BA3C36D" w14:textId="77777777" w:rsidR="00AD60FB" w:rsidRPr="00AD60FB" w:rsidRDefault="00AD60FB" w:rsidP="00AD60FB">
      <w:pPr>
        <w:pStyle w:val="GvdeMetni"/>
        <w:autoSpaceDE w:val="0"/>
        <w:autoSpaceDN w:val="0"/>
        <w:spacing w:before="137" w:after="0" w:line="268" w:lineRule="auto"/>
        <w:ind w:left="1124" w:right="150" w:hanging="708"/>
        <w:rPr>
          <w:rFonts w:eastAsia="Times New Roman"/>
          <w:sz w:val="18"/>
          <w:szCs w:val="18"/>
        </w:rPr>
      </w:pPr>
      <w:r w:rsidRPr="00AD60FB">
        <w:rPr>
          <w:rFonts w:eastAsia="Times New Roman"/>
          <w:sz w:val="18"/>
          <w:szCs w:val="18"/>
        </w:rPr>
        <w:t>Pfau W. (2018). The Trinity Study And Portfolio Success Rates. https://</w:t>
      </w:r>
      <w:hyperlink r:id="rId13">
        <w:r w:rsidRPr="00AD60FB">
          <w:rPr>
            <w:rFonts w:eastAsia="Times New Roman"/>
          </w:rPr>
          <w:t>www.forbes.com/sites/wadepfau/2018/01/16/thetrinity-study-</w:t>
        </w:r>
      </w:hyperlink>
      <w:r w:rsidRPr="00AD60FB">
        <w:rPr>
          <w:rFonts w:eastAsia="Times New Roman"/>
          <w:sz w:val="18"/>
          <w:szCs w:val="18"/>
        </w:rPr>
        <w:t xml:space="preserve"> and-portfolio-success-rates-updated-to2018/?sh=5c9bb7256860 (Erişim Tarihi, 20 Ekim 2020).</w:t>
      </w:r>
    </w:p>
    <w:p w14:paraId="4E424952" w14:textId="77777777" w:rsidR="00AD60FB" w:rsidRDefault="00AD60FB" w:rsidP="00AD60FB">
      <w:pPr>
        <w:pStyle w:val="Els-NoIndent"/>
        <w:rPr>
          <w:b/>
          <w:bCs/>
          <w:sz w:val="18"/>
          <w:szCs w:val="18"/>
          <w:shd w:val="clear" w:color="auto" w:fill="FFFFFF"/>
          <w:lang w:val="tr-TR"/>
        </w:rPr>
      </w:pPr>
      <w:r w:rsidRPr="00AD60FB">
        <w:rPr>
          <w:b/>
          <w:bCs/>
          <w:sz w:val="18"/>
          <w:szCs w:val="18"/>
          <w:shd w:val="clear" w:color="auto" w:fill="FFFFFF"/>
          <w:lang w:val="tr-TR"/>
        </w:rPr>
        <w:t>Editörlü Kitapta bölüm yazarlığı</w:t>
      </w:r>
    </w:p>
    <w:p w14:paraId="74D796CC" w14:textId="37D99BD0" w:rsidR="00AD60FB" w:rsidRPr="00AD60FB" w:rsidRDefault="00AD60FB" w:rsidP="00AD60FB">
      <w:pPr>
        <w:pStyle w:val="GvdeMetni"/>
        <w:autoSpaceDE w:val="0"/>
        <w:autoSpaceDN w:val="0"/>
        <w:spacing w:before="137" w:line="268" w:lineRule="auto"/>
        <w:ind w:left="1124" w:right="150" w:hanging="708"/>
        <w:rPr>
          <w:sz w:val="18"/>
        </w:rPr>
      </w:pPr>
      <w:r w:rsidRPr="00AD60FB">
        <w:rPr>
          <w:sz w:val="18"/>
        </w:rPr>
        <w:t>Demirci,</w:t>
      </w:r>
      <w:r w:rsidRPr="00AD60FB">
        <w:rPr>
          <w:spacing w:val="3"/>
          <w:sz w:val="18"/>
        </w:rPr>
        <w:t xml:space="preserve"> </w:t>
      </w:r>
      <w:r w:rsidRPr="00AD60FB">
        <w:rPr>
          <w:sz w:val="18"/>
        </w:rPr>
        <w:t>Ş.</w:t>
      </w:r>
      <w:r w:rsidRPr="00AD60FB">
        <w:rPr>
          <w:spacing w:val="3"/>
          <w:sz w:val="18"/>
        </w:rPr>
        <w:t xml:space="preserve"> </w:t>
      </w:r>
      <w:r w:rsidRPr="00AD60FB">
        <w:rPr>
          <w:sz w:val="18"/>
        </w:rPr>
        <w:t>D.</w:t>
      </w:r>
      <w:r w:rsidRPr="00AD60FB">
        <w:rPr>
          <w:spacing w:val="7"/>
          <w:sz w:val="18"/>
        </w:rPr>
        <w:t xml:space="preserve"> </w:t>
      </w:r>
      <w:r w:rsidRPr="00AD60FB">
        <w:rPr>
          <w:sz w:val="18"/>
        </w:rPr>
        <w:t>ve</w:t>
      </w:r>
      <w:r w:rsidRPr="00AD60FB">
        <w:rPr>
          <w:spacing w:val="4"/>
          <w:sz w:val="18"/>
        </w:rPr>
        <w:t xml:space="preserve"> </w:t>
      </w:r>
      <w:r w:rsidRPr="00AD60FB">
        <w:rPr>
          <w:sz w:val="18"/>
        </w:rPr>
        <w:t>Küçüker,</w:t>
      </w:r>
      <w:r w:rsidRPr="00AD60FB">
        <w:rPr>
          <w:spacing w:val="4"/>
          <w:sz w:val="18"/>
        </w:rPr>
        <w:t xml:space="preserve"> </w:t>
      </w:r>
      <w:r w:rsidRPr="00AD60FB">
        <w:rPr>
          <w:sz w:val="18"/>
        </w:rPr>
        <w:t>M.</w:t>
      </w:r>
      <w:r w:rsidRPr="00AD60FB">
        <w:rPr>
          <w:spacing w:val="3"/>
          <w:sz w:val="18"/>
        </w:rPr>
        <w:t xml:space="preserve"> </w:t>
      </w:r>
      <w:r w:rsidRPr="00AD60FB">
        <w:rPr>
          <w:sz w:val="18"/>
        </w:rPr>
        <w:t>(2021).</w:t>
      </w:r>
      <w:r w:rsidRPr="00AD60FB">
        <w:rPr>
          <w:spacing w:val="3"/>
          <w:sz w:val="18"/>
        </w:rPr>
        <w:t xml:space="preserve"> </w:t>
      </w:r>
      <w:r w:rsidRPr="00AD60FB">
        <w:rPr>
          <w:sz w:val="18"/>
        </w:rPr>
        <w:t>Stok</w:t>
      </w:r>
      <w:r w:rsidRPr="00AD60FB">
        <w:rPr>
          <w:spacing w:val="3"/>
          <w:sz w:val="18"/>
        </w:rPr>
        <w:t xml:space="preserve"> </w:t>
      </w:r>
      <w:r w:rsidRPr="00AD60FB">
        <w:rPr>
          <w:sz w:val="18"/>
        </w:rPr>
        <w:t>Değerleme</w:t>
      </w:r>
      <w:r w:rsidRPr="00AD60FB">
        <w:rPr>
          <w:spacing w:val="4"/>
          <w:sz w:val="18"/>
        </w:rPr>
        <w:t xml:space="preserve"> </w:t>
      </w:r>
      <w:r w:rsidRPr="00AD60FB">
        <w:rPr>
          <w:sz w:val="18"/>
        </w:rPr>
        <w:t>Yöntemlerinin</w:t>
      </w:r>
      <w:r w:rsidRPr="00AD60FB">
        <w:rPr>
          <w:spacing w:val="4"/>
          <w:sz w:val="18"/>
        </w:rPr>
        <w:t xml:space="preserve"> </w:t>
      </w:r>
      <w:r w:rsidRPr="00AD60FB">
        <w:rPr>
          <w:sz w:val="18"/>
        </w:rPr>
        <w:t>Gerçeğe Uygun</w:t>
      </w:r>
      <w:r w:rsidRPr="00AD60FB">
        <w:rPr>
          <w:spacing w:val="7"/>
          <w:sz w:val="18"/>
        </w:rPr>
        <w:t xml:space="preserve"> </w:t>
      </w:r>
      <w:r w:rsidRPr="00AD60FB">
        <w:rPr>
          <w:sz w:val="18"/>
        </w:rPr>
        <w:t>Değer</w:t>
      </w:r>
      <w:r w:rsidRPr="00AD60FB">
        <w:rPr>
          <w:spacing w:val="4"/>
          <w:sz w:val="18"/>
        </w:rPr>
        <w:t xml:space="preserve"> </w:t>
      </w:r>
      <w:r w:rsidRPr="00AD60FB">
        <w:rPr>
          <w:sz w:val="18"/>
        </w:rPr>
        <w:t>Açısından</w:t>
      </w:r>
      <w:r w:rsidRPr="00AD60FB">
        <w:rPr>
          <w:spacing w:val="6"/>
          <w:sz w:val="18"/>
        </w:rPr>
        <w:t xml:space="preserve"> </w:t>
      </w:r>
      <w:r w:rsidRPr="00AD60FB">
        <w:rPr>
          <w:sz w:val="18"/>
        </w:rPr>
        <w:t>Değerlendirilmesi.</w:t>
      </w:r>
      <w:r>
        <w:rPr>
          <w:spacing w:val="9"/>
          <w:sz w:val="18"/>
        </w:rPr>
        <w:t xml:space="preserve"> </w:t>
      </w:r>
      <w:r w:rsidRPr="00AD60FB">
        <w:rPr>
          <w:sz w:val="18"/>
        </w:rPr>
        <w:t>A.V.Can</w:t>
      </w:r>
      <w:r w:rsidRPr="00AD60FB">
        <w:rPr>
          <w:spacing w:val="1"/>
          <w:sz w:val="18"/>
        </w:rPr>
        <w:t xml:space="preserve"> </w:t>
      </w:r>
      <w:r w:rsidRPr="00AD60FB">
        <w:rPr>
          <w:sz w:val="18"/>
        </w:rPr>
        <w:t>ve</w:t>
      </w:r>
      <w:r>
        <w:rPr>
          <w:sz w:val="18"/>
        </w:rPr>
        <w:t xml:space="preserve"> </w:t>
      </w:r>
      <w:r w:rsidRPr="00AD60FB">
        <w:rPr>
          <w:sz w:val="18"/>
        </w:rPr>
        <w:t>M. Küçüker</w:t>
      </w:r>
      <w:r w:rsidRPr="00AD60FB">
        <w:rPr>
          <w:spacing w:val="1"/>
          <w:sz w:val="18"/>
        </w:rPr>
        <w:t xml:space="preserve"> </w:t>
      </w:r>
      <w:r w:rsidRPr="00AD60FB">
        <w:rPr>
          <w:sz w:val="18"/>
        </w:rPr>
        <w:t>(Ed.),</w:t>
      </w:r>
      <w:r w:rsidRPr="00AD60FB">
        <w:rPr>
          <w:spacing w:val="-3"/>
          <w:sz w:val="18"/>
        </w:rPr>
        <w:t xml:space="preserve"> </w:t>
      </w:r>
      <w:r w:rsidRPr="00AD60FB">
        <w:rPr>
          <w:sz w:val="18"/>
        </w:rPr>
        <w:t>Maliyet</w:t>
      </w:r>
      <w:r w:rsidRPr="00AD60FB">
        <w:rPr>
          <w:spacing w:val="2"/>
          <w:sz w:val="18"/>
        </w:rPr>
        <w:t xml:space="preserve"> </w:t>
      </w:r>
      <w:r w:rsidRPr="00AD60FB">
        <w:rPr>
          <w:sz w:val="18"/>
        </w:rPr>
        <w:t>ve</w:t>
      </w:r>
      <w:r w:rsidRPr="00AD60FB">
        <w:rPr>
          <w:spacing w:val="-3"/>
          <w:sz w:val="18"/>
        </w:rPr>
        <w:t xml:space="preserve"> </w:t>
      </w:r>
      <w:r w:rsidRPr="00AD60FB">
        <w:rPr>
          <w:sz w:val="18"/>
        </w:rPr>
        <w:t>Yönetim</w:t>
      </w:r>
      <w:r w:rsidRPr="00AD60FB">
        <w:rPr>
          <w:spacing w:val="-6"/>
          <w:sz w:val="18"/>
        </w:rPr>
        <w:t xml:space="preserve"> </w:t>
      </w:r>
      <w:r w:rsidRPr="00AD60FB">
        <w:rPr>
          <w:sz w:val="18"/>
        </w:rPr>
        <w:t>Muhasebesinde</w:t>
      </w:r>
      <w:r w:rsidRPr="00AD60FB">
        <w:rPr>
          <w:spacing w:val="-2"/>
          <w:sz w:val="18"/>
        </w:rPr>
        <w:t xml:space="preserve"> </w:t>
      </w:r>
      <w:r w:rsidRPr="00AD60FB">
        <w:rPr>
          <w:sz w:val="18"/>
        </w:rPr>
        <w:t>Seçme</w:t>
      </w:r>
      <w:r w:rsidRPr="00AD60FB">
        <w:rPr>
          <w:spacing w:val="-2"/>
          <w:sz w:val="18"/>
        </w:rPr>
        <w:t xml:space="preserve"> </w:t>
      </w:r>
      <w:r w:rsidRPr="00AD60FB">
        <w:rPr>
          <w:sz w:val="18"/>
        </w:rPr>
        <w:t>Konular,</w:t>
      </w:r>
      <w:r w:rsidRPr="00AD60FB">
        <w:rPr>
          <w:spacing w:val="-4"/>
          <w:sz w:val="18"/>
        </w:rPr>
        <w:t xml:space="preserve"> </w:t>
      </w:r>
      <w:r w:rsidRPr="00AD60FB">
        <w:rPr>
          <w:sz w:val="18"/>
        </w:rPr>
        <w:t>169</w:t>
      </w:r>
      <w:r w:rsidRPr="00AD60FB">
        <w:rPr>
          <w:spacing w:val="-1"/>
          <w:sz w:val="18"/>
        </w:rPr>
        <w:t xml:space="preserve"> </w:t>
      </w:r>
      <w:r w:rsidRPr="00AD60FB">
        <w:rPr>
          <w:sz w:val="18"/>
        </w:rPr>
        <w:t>– 191</w:t>
      </w:r>
      <w:r w:rsidRPr="00AD60FB">
        <w:rPr>
          <w:spacing w:val="-2"/>
          <w:sz w:val="18"/>
        </w:rPr>
        <w:t xml:space="preserve"> </w:t>
      </w:r>
      <w:r w:rsidRPr="00AD60FB">
        <w:rPr>
          <w:sz w:val="18"/>
        </w:rPr>
        <w:t>.</w:t>
      </w:r>
      <w:r w:rsidRPr="00AD60FB">
        <w:rPr>
          <w:spacing w:val="-4"/>
          <w:sz w:val="18"/>
        </w:rPr>
        <w:t xml:space="preserve"> </w:t>
      </w:r>
      <w:r w:rsidRPr="00AD60FB">
        <w:rPr>
          <w:sz w:val="18"/>
        </w:rPr>
        <w:t>Ankara:</w:t>
      </w:r>
      <w:r w:rsidRPr="00AD60FB">
        <w:rPr>
          <w:spacing w:val="-4"/>
          <w:sz w:val="18"/>
        </w:rPr>
        <w:t xml:space="preserve"> </w:t>
      </w:r>
      <w:r w:rsidRPr="00AD60FB">
        <w:rPr>
          <w:sz w:val="18"/>
        </w:rPr>
        <w:t>Gazi</w:t>
      </w:r>
      <w:r w:rsidRPr="00AD60FB">
        <w:rPr>
          <w:spacing w:val="-1"/>
          <w:sz w:val="18"/>
        </w:rPr>
        <w:t xml:space="preserve"> </w:t>
      </w:r>
      <w:r w:rsidRPr="00AD60FB">
        <w:rPr>
          <w:sz w:val="18"/>
        </w:rPr>
        <w:t>Kitabevi</w:t>
      </w:r>
    </w:p>
    <w:p w14:paraId="6B81B261" w14:textId="77777777" w:rsidR="00AD60FB" w:rsidRPr="00AD60FB" w:rsidRDefault="00AD60FB" w:rsidP="00AD60FB">
      <w:pPr>
        <w:pStyle w:val="GvdeMetni"/>
        <w:spacing w:before="140"/>
        <w:ind w:left="328"/>
        <w:jc w:val="both"/>
        <w:rPr>
          <w:sz w:val="18"/>
        </w:rPr>
      </w:pPr>
    </w:p>
    <w:p w14:paraId="76FD3B86" w14:textId="089A1AA6" w:rsidR="00AD60FB" w:rsidRDefault="00AD60FB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1AFD0B67" w14:textId="15BEC926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5337645C" w14:textId="4717940D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6E979D26" w14:textId="696B1314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4BC7CEF1" w14:textId="22D42138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3F0B2D3F" w14:textId="08DDA6FF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3A5C42FA" w14:textId="224C5579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6577D7B3" w14:textId="76F76839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0C664DAB" w14:textId="3B025EA1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64F52918" w14:textId="3BDD26D3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2E274286" w14:textId="59F4E59C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2319825E" w14:textId="1EB867C0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2370E726" w14:textId="757A080C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6593B7EE" w14:textId="401A74E3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520311BD" w14:textId="2129F5C3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61C5F555" w14:textId="601E9447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102B521F" w14:textId="0F982F7A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5C6212EA" w14:textId="4FA4B797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7D23EC8D" w14:textId="50554035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718D13C8" w14:textId="0853CBC8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11BD7540" w14:textId="056E63DB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76F9737D" w14:textId="12FE9A01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4C66E384" w14:textId="1795257C" w:rsidR="003F5966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p w14:paraId="4FCBD10D" w14:textId="77777777" w:rsidR="003F5966" w:rsidRPr="000C4A5D" w:rsidRDefault="003F5966" w:rsidP="00E44D20">
      <w:pPr>
        <w:pStyle w:val="Els-NoIndent"/>
        <w:ind w:firstLine="0"/>
        <w:rPr>
          <w:sz w:val="18"/>
          <w:szCs w:val="18"/>
          <w:shd w:val="clear" w:color="auto" w:fill="FFFFFF"/>
        </w:rPr>
      </w:pPr>
    </w:p>
    <w:sectPr w:rsidR="003F5966" w:rsidRPr="000C4A5D" w:rsidSect="00DB4430">
      <w:headerReference w:type="default" r:id="rId14"/>
      <w:footnotePr>
        <w:numFmt w:val="chicago"/>
      </w:footnotePr>
      <w:type w:val="continuous"/>
      <w:pgSz w:w="11907" w:h="15876" w:code="161"/>
      <w:pgMar w:top="77" w:right="947" w:bottom="879" w:left="1038" w:header="907" w:footer="1253" w:gutter="0"/>
      <w:pgNumType w:start="2"/>
      <w:cols w:space="36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2A3EA7" w14:textId="77777777" w:rsidR="00081E11" w:rsidRDefault="00081E11">
      <w:r>
        <w:separator/>
      </w:r>
    </w:p>
    <w:p w14:paraId="53B25E7D" w14:textId="77777777" w:rsidR="00081E11" w:rsidRDefault="00081E11"/>
    <w:p w14:paraId="7CDFC8BC" w14:textId="77777777" w:rsidR="00081E11" w:rsidRDefault="00081E11"/>
  </w:endnote>
  <w:endnote w:type="continuationSeparator" w:id="0">
    <w:p w14:paraId="0CFF4699" w14:textId="77777777" w:rsidR="00081E11" w:rsidRDefault="00081E11">
      <w:r>
        <w:continuationSeparator/>
      </w:r>
    </w:p>
    <w:p w14:paraId="38440817" w14:textId="77777777" w:rsidR="00081E11" w:rsidRDefault="00081E11"/>
    <w:p w14:paraId="24F73026" w14:textId="77777777" w:rsidR="00081E11" w:rsidRDefault="00081E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  <w:embedBold r:id="rId1" w:fontKey="{FFEB327E-4F65-4F57-88AD-D0D43C67C6D5}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2" w:fontKey="{4351C698-4A12-4720-BE71-114932FDCE98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3" w:fontKey="{D2301353-D36A-4E38-AFDC-4B6CAB55307E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4" w:fontKey="{5403C6DE-AD7C-4FBF-A577-D03826B09F39}"/>
    <w:embedBold r:id="rId5" w:fontKey="{5918BF88-1C60-4195-A4DD-CBB07594C716}"/>
    <w:embedItalic r:id="rId6" w:fontKey="{4DB41ED9-673A-415F-99F4-A5DB86F6E3E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CB7DE268-FFCD-4EC7-9DC8-7892E973C5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C05C4" w14:textId="4157A514" w:rsidR="00634547" w:rsidRDefault="00634547" w:rsidP="00262455">
    <w:pPr>
      <w:pStyle w:val="AltBilgi"/>
      <w:spacing w:line="276" w:lineRule="auto"/>
      <w:jc w:val="both"/>
      <w:rPr>
        <w:b/>
        <w:i w:val="0"/>
        <w:color w:val="333333"/>
        <w:sz w:val="19"/>
        <w:szCs w:val="19"/>
        <w:shd w:val="clear" w:color="auto" w:fill="FFFFFF"/>
        <w:lang w:val="tr-TR"/>
      </w:rPr>
    </w:pPr>
    <w:r>
      <w:rPr>
        <w:b/>
        <w:i w:val="0"/>
        <w:color w:val="333333"/>
        <w:sz w:val="19"/>
        <w:szCs w:val="19"/>
        <w:shd w:val="clear" w:color="auto" w:fill="FFFFFF"/>
        <w:lang w:val="tr-TR"/>
      </w:rPr>
      <w:t>* Tezden türetilmiş veya başka bilgiler buraya yazılacak</w:t>
    </w:r>
  </w:p>
  <w:p w14:paraId="69BFB570" w14:textId="0067EEAD" w:rsidR="00EB2DDC" w:rsidRPr="00533B4C" w:rsidRDefault="00EB2DDC" w:rsidP="00262455">
    <w:pPr>
      <w:pStyle w:val="AltBilgi"/>
      <w:spacing w:line="276" w:lineRule="auto"/>
      <w:jc w:val="both"/>
      <w:rPr>
        <w:i w:val="0"/>
      </w:rPr>
    </w:pPr>
    <w:r w:rsidRPr="00533B4C">
      <w:rPr>
        <w:b/>
        <w:i w:val="0"/>
        <w:color w:val="333333"/>
        <w:sz w:val="19"/>
        <w:szCs w:val="19"/>
        <w:shd w:val="clear" w:color="auto" w:fill="FFFFFF"/>
        <w:lang w:val="tr-TR"/>
      </w:rPr>
      <w:t>APA STİLİ KAYNAK KULLANIMI:</w:t>
    </w:r>
    <w:r w:rsidRPr="00533B4C">
      <w:rPr>
        <w:i w:val="0"/>
        <w:color w:val="333333"/>
        <w:sz w:val="19"/>
        <w:szCs w:val="19"/>
        <w:shd w:val="clear" w:color="auto" w:fill="FFFFFF"/>
        <w:lang w:val="tr-TR"/>
      </w:rPr>
      <w:t xml:space="preserve"> </w:t>
    </w:r>
    <w:r w:rsidR="00DB4430">
      <w:rPr>
        <w:i w:val="0"/>
        <w:color w:val="333333"/>
        <w:sz w:val="19"/>
        <w:szCs w:val="19"/>
        <w:shd w:val="clear" w:color="auto" w:fill="FFFFFF"/>
      </w:rPr>
      <w:t>SOYADI</w:t>
    </w:r>
    <w:r w:rsidR="000C4A5D" w:rsidRPr="000C4A5D">
      <w:rPr>
        <w:i w:val="0"/>
        <w:color w:val="333333"/>
        <w:sz w:val="19"/>
        <w:szCs w:val="19"/>
        <w:shd w:val="clear" w:color="auto" w:fill="FFFFFF"/>
      </w:rPr>
      <w:t xml:space="preserve">, </w:t>
    </w:r>
    <w:r w:rsidR="00DB4430">
      <w:rPr>
        <w:i w:val="0"/>
        <w:color w:val="333333"/>
        <w:sz w:val="19"/>
        <w:szCs w:val="19"/>
        <w:shd w:val="clear" w:color="auto" w:fill="FFFFFF"/>
      </w:rPr>
      <w:t xml:space="preserve">İSMİN BAŞ HARFİ </w:t>
    </w:r>
    <w:r w:rsidR="000C4A5D" w:rsidRPr="000C4A5D">
      <w:rPr>
        <w:i w:val="0"/>
        <w:color w:val="333333"/>
        <w:sz w:val="19"/>
        <w:szCs w:val="19"/>
        <w:shd w:val="clear" w:color="auto" w:fill="FFFFFF"/>
      </w:rPr>
      <w:t xml:space="preserve"> (</w:t>
    </w:r>
    <w:r w:rsidR="000C4A5D">
      <w:rPr>
        <w:i w:val="0"/>
        <w:color w:val="333333"/>
        <w:sz w:val="19"/>
        <w:szCs w:val="19"/>
        <w:shd w:val="clear" w:color="auto" w:fill="FFFFFF"/>
      </w:rPr>
      <w:t>202</w:t>
    </w:r>
    <w:r w:rsidR="00DB4430">
      <w:rPr>
        <w:i w:val="0"/>
        <w:color w:val="333333"/>
        <w:sz w:val="19"/>
        <w:szCs w:val="19"/>
        <w:shd w:val="clear" w:color="auto" w:fill="FFFFFF"/>
      </w:rPr>
      <w:t>x</w:t>
    </w:r>
    <w:r w:rsidR="000C4A5D" w:rsidRPr="000C4A5D">
      <w:rPr>
        <w:i w:val="0"/>
        <w:color w:val="333333"/>
        <w:sz w:val="19"/>
        <w:szCs w:val="19"/>
        <w:shd w:val="clear" w:color="auto" w:fill="FFFFFF"/>
      </w:rPr>
      <w:t xml:space="preserve">). </w:t>
    </w:r>
    <w:r w:rsidR="00DB4430">
      <w:rPr>
        <w:i w:val="0"/>
        <w:color w:val="333333"/>
        <w:sz w:val="19"/>
        <w:szCs w:val="19"/>
        <w:shd w:val="clear" w:color="auto" w:fill="FFFFFF"/>
      </w:rPr>
      <w:t>Makale İsmi</w:t>
    </w:r>
    <w:r w:rsidR="000C4A5D" w:rsidRPr="000C4A5D">
      <w:rPr>
        <w:i w:val="0"/>
        <w:color w:val="333333"/>
        <w:sz w:val="19"/>
        <w:szCs w:val="19"/>
        <w:shd w:val="clear" w:color="auto" w:fill="FFFFFF"/>
      </w:rPr>
      <w:t xml:space="preserve"> . Muhasebe ve Finans İncelemeleri Dergisi , </w:t>
    </w:r>
    <w:r w:rsidR="00DB4430">
      <w:rPr>
        <w:color w:val="333333"/>
        <w:sz w:val="19"/>
        <w:szCs w:val="19"/>
        <w:shd w:val="clear" w:color="auto" w:fill="FFFFFF"/>
      </w:rPr>
      <w:t>X</w:t>
    </w:r>
    <w:r w:rsidR="000C4A5D">
      <w:rPr>
        <w:i w:val="0"/>
        <w:color w:val="333333"/>
        <w:sz w:val="19"/>
        <w:szCs w:val="19"/>
        <w:shd w:val="clear" w:color="auto" w:fill="FFFFFF"/>
      </w:rPr>
      <w:t>(</w:t>
    </w:r>
    <w:r w:rsidR="00DB4430">
      <w:rPr>
        <w:i w:val="0"/>
        <w:color w:val="333333"/>
        <w:sz w:val="19"/>
        <w:szCs w:val="19"/>
        <w:shd w:val="clear" w:color="auto" w:fill="FFFFFF"/>
      </w:rPr>
      <w:t>X</w:t>
    </w:r>
    <w:r w:rsidR="000C4A5D">
      <w:rPr>
        <w:i w:val="0"/>
        <w:color w:val="333333"/>
        <w:sz w:val="19"/>
        <w:szCs w:val="19"/>
        <w:shd w:val="clear" w:color="auto" w:fill="FFFFFF"/>
      </w:rPr>
      <w:t>)</w:t>
    </w:r>
    <w:r w:rsidR="000C4A5D" w:rsidRPr="000C4A5D">
      <w:rPr>
        <w:i w:val="0"/>
        <w:color w:val="333333"/>
        <w:sz w:val="19"/>
        <w:szCs w:val="19"/>
        <w:shd w:val="clear" w:color="auto" w:fill="FFFFFF"/>
      </w:rPr>
      <w:t>,</w:t>
    </w:r>
    <w:r w:rsidR="000C4A5D">
      <w:rPr>
        <w:i w:val="0"/>
        <w:color w:val="333333"/>
        <w:sz w:val="19"/>
        <w:szCs w:val="19"/>
        <w:shd w:val="clear" w:color="auto" w:fill="FFFFFF"/>
      </w:rPr>
      <w:t xml:space="preserve"> </w:t>
    </w:r>
    <w:r w:rsidR="00DB4430">
      <w:rPr>
        <w:i w:val="0"/>
        <w:color w:val="333333"/>
        <w:sz w:val="19"/>
        <w:szCs w:val="19"/>
        <w:shd w:val="clear" w:color="auto" w:fill="FFFFFF"/>
      </w:rPr>
      <w:t>XX</w:t>
    </w:r>
    <w:r w:rsidR="000C4A5D">
      <w:rPr>
        <w:i w:val="0"/>
        <w:color w:val="333333"/>
        <w:sz w:val="19"/>
        <w:szCs w:val="19"/>
        <w:shd w:val="clear" w:color="auto" w:fill="FFFFFF"/>
      </w:rPr>
      <w:t xml:space="preserve"> – </w:t>
    </w:r>
    <w:r w:rsidR="00DB4430">
      <w:rPr>
        <w:i w:val="0"/>
        <w:color w:val="333333"/>
        <w:sz w:val="19"/>
        <w:szCs w:val="19"/>
        <w:shd w:val="clear" w:color="auto" w:fill="FFFFFF"/>
      </w:rPr>
      <w:t>XX</w:t>
    </w:r>
    <w:r w:rsidR="000C4A5D">
      <w:rPr>
        <w:i w:val="0"/>
        <w:color w:val="333333"/>
        <w:sz w:val="19"/>
        <w:szCs w:val="19"/>
        <w:shd w:val="clear" w:color="auto" w:fill="FFFFFF"/>
      </w:rPr>
      <w:t xml:space="preserve"> </w:t>
    </w:r>
    <w:r w:rsidR="000C4A5D" w:rsidRPr="000C4A5D">
      <w:rPr>
        <w:i w:val="0"/>
        <w:color w:val="333333"/>
        <w:sz w:val="19"/>
        <w:szCs w:val="19"/>
        <w:shd w:val="clear" w:color="auto" w:fill="FFFFFF"/>
      </w:rPr>
      <w:t xml:space="preserve"> . DOI: 10.32951/mufider.</w:t>
    </w:r>
    <w:r w:rsidR="00DB4430">
      <w:rPr>
        <w:i w:val="0"/>
        <w:color w:val="333333"/>
        <w:sz w:val="19"/>
        <w:szCs w:val="19"/>
        <w:shd w:val="clear" w:color="auto" w:fill="FFFFFF"/>
      </w:rPr>
      <w:t>xxxxxx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EC55A9" w14:textId="77777777" w:rsidR="00081E11" w:rsidRDefault="00081E11" w:rsidP="00783D5B">
      <w:pPr>
        <w:pStyle w:val="AltBilgi"/>
        <w:spacing w:before="230"/>
        <w:rPr>
          <w:lang w:val="en-GB"/>
        </w:rPr>
      </w:pPr>
      <w:r>
        <w:rPr>
          <w:lang w:val="tr-TR" w:eastAsia="tr-TR"/>
        </w:rPr>
        <w:drawing>
          <wp:inline distT="0" distB="0" distL="0" distR="0" wp14:anchorId="2ED27371" wp14:editId="5AA384CD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F74E" w14:textId="77777777" w:rsidR="00081E11" w:rsidRDefault="00081E11"/>
    <w:p w14:paraId="71824D0A" w14:textId="77777777" w:rsidR="00081E11" w:rsidRDefault="00081E11"/>
  </w:footnote>
  <w:footnote w:type="continuationSeparator" w:id="0">
    <w:p w14:paraId="4FE2A312" w14:textId="77777777" w:rsidR="00081E11" w:rsidRDefault="00081E11">
      <w:r>
        <w:continuationSeparator/>
      </w:r>
    </w:p>
    <w:p w14:paraId="4496CD0B" w14:textId="77777777" w:rsidR="00081E11" w:rsidRDefault="00081E11"/>
    <w:p w14:paraId="6845013A" w14:textId="77777777" w:rsidR="00081E11" w:rsidRDefault="00081E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 w:val="0"/>
      </w:rPr>
      <w:id w:val="190308917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AB51F8" w14:textId="77D2A2F6" w:rsidR="00EB2DDC" w:rsidRPr="001C72D4" w:rsidRDefault="00EB2DDC" w:rsidP="001C72D4">
        <w:pPr>
          <w:pStyle w:val="stBilgi"/>
          <w:rPr>
            <w:b/>
            <w:smallCaps/>
            <w:sz w:val="18"/>
            <w:szCs w:val="18"/>
            <w:lang w:val="tr-TR"/>
          </w:rPr>
        </w:pPr>
        <w:r w:rsidRPr="009D6A20">
          <w:rPr>
            <w:b/>
            <w:noProof w:val="0"/>
            <w:sz w:val="19"/>
            <w:szCs w:val="19"/>
          </w:rPr>
          <w:fldChar w:fldCharType="begin"/>
        </w:r>
        <w:r w:rsidRPr="009D6A20">
          <w:rPr>
            <w:b/>
            <w:sz w:val="19"/>
            <w:szCs w:val="19"/>
          </w:rPr>
          <w:instrText xml:space="preserve"> PAGE   \* MERGEFORMAT </w:instrText>
        </w:r>
        <w:r w:rsidRPr="009D6A20">
          <w:rPr>
            <w:b/>
            <w:noProof w:val="0"/>
            <w:sz w:val="19"/>
            <w:szCs w:val="19"/>
          </w:rPr>
          <w:fldChar w:fldCharType="separate"/>
        </w:r>
        <w:r w:rsidR="00706DAD">
          <w:rPr>
            <w:b/>
            <w:sz w:val="19"/>
            <w:szCs w:val="19"/>
          </w:rPr>
          <w:t>2</w:t>
        </w:r>
        <w:r w:rsidRPr="009D6A20">
          <w:rPr>
            <w:b/>
            <w:sz w:val="19"/>
            <w:szCs w:val="19"/>
          </w:rPr>
          <w:fldChar w:fldCharType="end"/>
        </w:r>
        <w:r>
          <w:tab/>
        </w:r>
        <w:r w:rsidR="00DB4430">
          <w:rPr>
            <w:smallCaps/>
            <w:sz w:val="18"/>
            <w:szCs w:val="18"/>
          </w:rPr>
          <w:t>Makalenin Türkçe İsmi Buraya Yazılacak</w:t>
        </w:r>
        <w:r>
          <w:rPr>
            <w:smallCaps/>
            <w:sz w:val="18"/>
            <w:szCs w:val="18"/>
          </w:rPr>
          <w:t>ı</w:t>
        </w:r>
      </w:p>
      <w:p w14:paraId="42746339" w14:textId="77777777" w:rsidR="00EB2DDC" w:rsidRDefault="00081E11" w:rsidP="000E1EF3">
        <w:pPr>
          <w:pStyle w:val="stBilgi"/>
          <w:spacing w:after="210" w:line="240" w:lineRule="auto"/>
        </w:pPr>
        <w:r>
          <w:rPr>
            <w:iCs/>
          </w:rPr>
          <w:pict w14:anchorId="1F22FC0A">
            <v:rect id="_x0000_i1025" style="width:496.15pt;height:.5pt" o:hrpct="0" o:hrstd="t" o:hrnoshade="t" o:hr="t" fillcolor="black [3213]" stroked="f"/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CF98A" w14:textId="2E97C3D9" w:rsidR="00EB2DDC" w:rsidRPr="00544BEF" w:rsidRDefault="00EB2DDC" w:rsidP="00E60886">
    <w:pPr>
      <w:pStyle w:val="stBilgi"/>
      <w:jc w:val="right"/>
      <w:rPr>
        <w:b/>
        <w:sz w:val="19"/>
        <w:szCs w:val="19"/>
        <w:lang w:val="de-DE"/>
      </w:rPr>
    </w:pPr>
    <w:r w:rsidRPr="00824E2B">
      <w:rPr>
        <w:smallCaps/>
        <w:noProof w:val="0"/>
        <w:sz w:val="18"/>
        <w:szCs w:val="18"/>
        <w:lang w:val="tr-TR"/>
      </w:rPr>
      <w:t>Muhasebe ve Finans İncelemeler</w:t>
    </w:r>
    <w:r>
      <w:rPr>
        <w:smallCaps/>
        <w:noProof w:val="0"/>
        <w:sz w:val="18"/>
        <w:szCs w:val="18"/>
        <w:lang w:val="tr-TR"/>
      </w:rPr>
      <w:t>i</w:t>
    </w:r>
    <w:r w:rsidRPr="00824E2B">
      <w:rPr>
        <w:smallCaps/>
        <w:noProof w:val="0"/>
        <w:sz w:val="18"/>
        <w:szCs w:val="18"/>
        <w:lang w:val="tr-TR"/>
      </w:rPr>
      <w:t xml:space="preserve"> Dergisi</w:t>
    </w:r>
    <w:r>
      <w:rPr>
        <w:smallCaps/>
        <w:noProof w:val="0"/>
        <w:sz w:val="18"/>
        <w:szCs w:val="18"/>
        <w:lang w:val="tr-TR"/>
      </w:rPr>
      <w:t xml:space="preserve"> </w:t>
    </w:r>
    <w:r w:rsidR="00DB4430">
      <w:rPr>
        <w:smallCaps/>
        <w:noProof w:val="0"/>
        <w:sz w:val="18"/>
        <w:szCs w:val="18"/>
        <w:lang w:val="tr-TR"/>
      </w:rPr>
      <w:t>X</w:t>
    </w:r>
    <w:r>
      <w:rPr>
        <w:smallCaps/>
        <w:noProof w:val="0"/>
        <w:sz w:val="18"/>
        <w:szCs w:val="18"/>
        <w:lang w:val="tr-TR"/>
      </w:rPr>
      <w:t xml:space="preserve">, </w:t>
    </w:r>
    <w:r w:rsidR="00DB4430">
      <w:rPr>
        <w:smallCaps/>
        <w:noProof w:val="0"/>
        <w:sz w:val="18"/>
        <w:szCs w:val="18"/>
        <w:lang w:val="tr-TR"/>
      </w:rPr>
      <w:t>x</w:t>
    </w:r>
    <w:r w:rsidR="00496499">
      <w:rPr>
        <w:smallCaps/>
        <w:noProof w:val="0"/>
        <w:sz w:val="18"/>
        <w:szCs w:val="18"/>
        <w:lang w:val="tr-TR"/>
      </w:rPr>
      <w:t xml:space="preserve"> </w:t>
    </w:r>
    <w:r w:rsidR="000C4A5D">
      <w:rPr>
        <w:smallCaps/>
        <w:noProof w:val="0"/>
        <w:sz w:val="18"/>
        <w:szCs w:val="18"/>
        <w:lang w:val="tr-TR"/>
      </w:rPr>
      <w:t>(202</w:t>
    </w:r>
    <w:r w:rsidR="00DB4430">
      <w:rPr>
        <w:smallCaps/>
        <w:noProof w:val="0"/>
        <w:sz w:val="18"/>
        <w:szCs w:val="18"/>
        <w:lang w:val="tr-TR"/>
      </w:rPr>
      <w:t>X</w:t>
    </w:r>
    <w:r w:rsidR="000C4A5D">
      <w:rPr>
        <w:smallCaps/>
        <w:noProof w:val="0"/>
        <w:sz w:val="18"/>
        <w:szCs w:val="18"/>
        <w:lang w:val="tr-TR"/>
      </w:rPr>
      <w:t xml:space="preserve">) </w:t>
    </w:r>
    <w:r w:rsidR="00DB4430">
      <w:rPr>
        <w:smallCaps/>
        <w:noProof w:val="0"/>
        <w:sz w:val="18"/>
        <w:szCs w:val="18"/>
        <w:lang w:val="tr-TR"/>
      </w:rPr>
      <w:t>xxx</w:t>
    </w:r>
    <w:r w:rsidR="000C4A5D">
      <w:rPr>
        <w:smallCaps/>
        <w:noProof w:val="0"/>
        <w:sz w:val="18"/>
        <w:szCs w:val="18"/>
        <w:lang w:val="tr-TR"/>
      </w:rPr>
      <w:t xml:space="preserve"> – </w:t>
    </w:r>
    <w:r w:rsidR="00DB4430">
      <w:rPr>
        <w:smallCaps/>
        <w:noProof w:val="0"/>
        <w:sz w:val="18"/>
        <w:szCs w:val="18"/>
        <w:lang w:val="tr-TR"/>
      </w:rPr>
      <w:t>xxx</w:t>
    </w:r>
    <w:r>
      <w:rPr>
        <w:smallCaps/>
        <w:noProof w:val="0"/>
        <w:sz w:val="18"/>
        <w:szCs w:val="18"/>
        <w:lang w:val="tr-TR"/>
      </w:rPr>
      <w:t xml:space="preserve">  </w:t>
    </w:r>
    <w:sdt>
      <w:sdtPr>
        <w:rPr>
          <w:noProof w:val="0"/>
        </w:rPr>
        <w:id w:val="-2111109231"/>
        <w:docPartObj>
          <w:docPartGallery w:val="Page Numbers (Top of Page)"/>
          <w:docPartUnique/>
        </w:docPartObj>
      </w:sdtPr>
      <w:sdtEndPr>
        <w:rPr>
          <w:b/>
          <w:noProof/>
          <w:sz w:val="19"/>
          <w:szCs w:val="19"/>
        </w:rPr>
      </w:sdtEndPr>
      <w:sdtContent>
        <w:r>
          <w:rPr>
            <w:noProof w:val="0"/>
          </w:rPr>
          <w:t xml:space="preserve">                                                             </w:t>
        </w:r>
        <w:r w:rsidRPr="009D6A20">
          <w:rPr>
            <w:b/>
            <w:noProof w:val="0"/>
            <w:sz w:val="19"/>
            <w:szCs w:val="19"/>
          </w:rPr>
          <w:fldChar w:fldCharType="begin"/>
        </w:r>
        <w:r w:rsidRPr="00544BEF">
          <w:rPr>
            <w:b/>
            <w:sz w:val="19"/>
            <w:szCs w:val="19"/>
            <w:lang w:val="de-DE"/>
          </w:rPr>
          <w:instrText xml:space="preserve"> PAGE   \* MERGEFORMAT </w:instrText>
        </w:r>
        <w:r w:rsidRPr="009D6A20">
          <w:rPr>
            <w:b/>
            <w:noProof w:val="0"/>
            <w:sz w:val="19"/>
            <w:szCs w:val="19"/>
          </w:rPr>
          <w:fldChar w:fldCharType="separate"/>
        </w:r>
        <w:r w:rsidR="000C79C1">
          <w:rPr>
            <w:b/>
            <w:sz w:val="19"/>
            <w:szCs w:val="19"/>
            <w:lang w:val="de-DE"/>
          </w:rPr>
          <w:t>7</w:t>
        </w:r>
        <w:r w:rsidRPr="009D6A20">
          <w:rPr>
            <w:b/>
            <w:sz w:val="19"/>
            <w:szCs w:val="19"/>
          </w:rPr>
          <w:fldChar w:fldCharType="end"/>
        </w:r>
      </w:sdtContent>
    </w:sdt>
  </w:p>
  <w:p w14:paraId="081DD32A" w14:textId="77777777" w:rsidR="00EB2DDC" w:rsidRDefault="00081E11" w:rsidP="000E1EF3">
    <w:pPr>
      <w:pStyle w:val="stBilgi"/>
      <w:spacing w:after="210" w:line="240" w:lineRule="auto"/>
      <w:jc w:val="right"/>
    </w:pPr>
    <w:r>
      <w:rPr>
        <w:iCs/>
      </w:rPr>
      <w:pict w14:anchorId="1C2BE147">
        <v:rect id="_x0000_i1026" style="width:496.15pt;height:.5pt" o:hrpct="0" o:hrstd="t" o:hrnoshade="t" o:hr="t" fillcolor="black [3213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7FBA7" w14:textId="661AAB48" w:rsidR="00EB2DDC" w:rsidRDefault="0057615D" w:rsidP="009A6D87">
    <w:pPr>
      <w:pStyle w:val="stBilgi"/>
      <w:tabs>
        <w:tab w:val="clear" w:pos="4706"/>
        <w:tab w:val="clear" w:pos="9356"/>
        <w:tab w:val="left" w:pos="5785"/>
      </w:tabs>
      <w:spacing w:after="0" w:line="240" w:lineRule="auto"/>
    </w:pPr>
    <w:r>
      <w:rPr>
        <w:lang w:val="tr-TR" w:eastAsia="tr-T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829CF36" wp14:editId="70065E9A">
              <wp:simplePos x="0" y="0"/>
              <wp:positionH relativeFrom="column">
                <wp:posOffset>1985010</wp:posOffset>
              </wp:positionH>
              <wp:positionV relativeFrom="paragraph">
                <wp:posOffset>1238250</wp:posOffset>
              </wp:positionV>
              <wp:extent cx="2331720" cy="280670"/>
              <wp:effectExtent l="0" t="0" r="0" b="5080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1720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1"/>
                      </a:fontRef>
                    </wps:style>
                    <wps:txbx>
                      <w:txbxContent>
                        <w:p w14:paraId="6C3C0717" w14:textId="1F4AC1B6" w:rsidR="0057615D" w:rsidRPr="0057615D" w:rsidRDefault="0057615D" w:rsidP="0057615D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57615D">
                            <w:rPr>
                              <w:sz w:val="24"/>
                              <w:szCs w:val="24"/>
                            </w:rPr>
                            <w:t>METİN KUTUS</w:t>
                          </w:r>
                          <w:r w:rsidR="006F2087">
                            <w:rPr>
                              <w:sz w:val="24"/>
                              <w:szCs w:val="24"/>
                            </w:rPr>
                            <w:t>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9CF36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62" type="#_x0000_t202" style="position:absolute;margin-left:156.3pt;margin-top:97.5pt;width:183.6pt;height:2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" filled="f" stroked="f">
              <v:textbox>
                <w:txbxContent>
                  <w:p w14:paraId="6C3C0717" w14:textId="1F4AC1B6" w:rsidR="0057615D" w:rsidRPr="0057615D" w:rsidRDefault="0057615D" w:rsidP="0057615D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57615D">
                      <w:rPr>
                        <w:sz w:val="24"/>
                        <w:szCs w:val="24"/>
                      </w:rPr>
                      <w:t>METİN KUTUS</w:t>
                    </w:r>
                    <w:r w:rsidR="006F2087">
                      <w:rPr>
                        <w:sz w:val="24"/>
                        <w:szCs w:val="24"/>
                      </w:rPr>
                      <w:t>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lang w:val="tr-TR" w:eastAsia="tr-TR"/>
      </w:rPr>
      <w:drawing>
        <wp:inline distT="0" distB="0" distL="0" distR="0" wp14:anchorId="60F2AD3F" wp14:editId="1BB4F777">
          <wp:extent cx="6300470" cy="1603375"/>
          <wp:effectExtent l="0" t="0" r="5080" b="0"/>
          <wp:docPr id="52" name="Resim 5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sim 6" descr="metin içeren bir resim&#10;&#10;Açıklama otomatik olarak oluşturuldu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103"/>
                  <a:stretch/>
                </pic:blipFill>
                <pic:spPr bwMode="auto">
                  <a:xfrm>
                    <a:off x="0" y="0"/>
                    <a:ext cx="6300470" cy="1603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DB73C" w14:textId="002A7B5E" w:rsidR="000C79C1" w:rsidRDefault="00634547">
    <w:pPr>
      <w:pStyle w:val="GvdeMetni"/>
      <w:spacing w:line="14" w:lineRule="auto"/>
      <w:rPr>
        <w:sz w:val="20"/>
      </w:rPr>
    </w:pPr>
    <w:r>
      <w:rPr>
        <w:noProof/>
        <w:sz w:val="18"/>
        <w:lang w:eastAsia="tr-TR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49078A62" wp14:editId="43465362">
              <wp:simplePos x="0" y="0"/>
              <wp:positionH relativeFrom="page">
                <wp:posOffset>6877050</wp:posOffset>
              </wp:positionH>
              <wp:positionV relativeFrom="page">
                <wp:posOffset>309880</wp:posOffset>
              </wp:positionV>
              <wp:extent cx="86360" cy="160655"/>
              <wp:effectExtent l="4445" t="0" r="4445" b="0"/>
              <wp:wrapNone/>
              <wp:docPr id="252" name="Metin Kutusu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CE40D" w14:textId="4E01D982" w:rsidR="000C79C1" w:rsidRDefault="003F5966">
                          <w:pPr>
                            <w:spacing w:before="13"/>
                            <w:ind w:left="20"/>
                            <w:rPr>
                              <w:b/>
                              <w:sz w:val="19"/>
                            </w:rPr>
                          </w:pPr>
                          <w:r w:rsidRPr="009D6A20">
                            <w:rPr>
                              <w:b/>
                              <w:sz w:val="19"/>
                              <w:szCs w:val="19"/>
                            </w:rPr>
                            <w:fldChar w:fldCharType="begin"/>
                          </w:r>
                          <w:r w:rsidRPr="009D6A20">
                            <w:rPr>
                              <w:b/>
                              <w:sz w:val="19"/>
                              <w:szCs w:val="19"/>
                            </w:rPr>
                            <w:instrText xml:space="preserve"> PAGE   \* MERGEFORMAT </w:instrText>
                          </w:r>
                          <w:r w:rsidRPr="009D6A20">
                            <w:rPr>
                              <w:b/>
                              <w:sz w:val="19"/>
                              <w:szCs w:val="19"/>
                            </w:rPr>
                            <w:fldChar w:fldCharType="separate"/>
                          </w:r>
                          <w:r w:rsidR="00706DAD">
                            <w:rPr>
                              <w:b/>
                              <w:noProof/>
                              <w:sz w:val="19"/>
                              <w:szCs w:val="19"/>
                            </w:rPr>
                            <w:t>5</w:t>
                          </w:r>
                          <w:r w:rsidRPr="009D6A20">
                            <w:rPr>
                              <w:b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78A62" id="_x0000_t202" coordsize="21600,21600" o:spt="202" path="m,l,21600r21600,l21600,xe">
              <v:stroke joinstyle="miter"/>
              <v:path gradientshapeok="t" o:connecttype="rect"/>
            </v:shapetype>
            <v:shape id="Metin Kutusu 252" o:spid="_x0000_s1063" type="#_x0000_t202" style="position:absolute;margin-left:541.5pt;margin-top:24.4pt;width:6.8pt;height:12.6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" filled="f" stroked="f">
              <v:textbox inset="0,0,0,0">
                <w:txbxContent>
                  <w:p w14:paraId="45FCE40D" w14:textId="4E01D982" w:rsidR="000C79C1" w:rsidRDefault="003F5966">
                    <w:pPr>
                      <w:spacing w:before="13"/>
                      <w:ind w:left="20"/>
                      <w:rPr>
                        <w:b/>
                        <w:sz w:val="19"/>
                      </w:rPr>
                    </w:pPr>
                    <w:r w:rsidRPr="009D6A20">
                      <w:rPr>
                        <w:b/>
                        <w:sz w:val="19"/>
                        <w:szCs w:val="19"/>
                      </w:rPr>
                      <w:fldChar w:fldCharType="begin"/>
                    </w:r>
                    <w:r w:rsidRPr="009D6A20">
                      <w:rPr>
                        <w:b/>
                        <w:sz w:val="19"/>
                        <w:szCs w:val="19"/>
                      </w:rPr>
                      <w:instrText xml:space="preserve"> PAGE   \* MERGEFORMAT </w:instrText>
                    </w:r>
                    <w:r w:rsidRPr="009D6A20">
                      <w:rPr>
                        <w:b/>
                        <w:sz w:val="19"/>
                        <w:szCs w:val="19"/>
                      </w:rPr>
                      <w:fldChar w:fldCharType="separate"/>
                    </w:r>
                    <w:r w:rsidR="00706DAD">
                      <w:rPr>
                        <w:b/>
                        <w:noProof/>
                        <w:sz w:val="19"/>
                        <w:szCs w:val="19"/>
                      </w:rPr>
                      <w:t>5</w:t>
                    </w:r>
                    <w:r w:rsidRPr="009D6A20">
                      <w:rPr>
                        <w:b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  <w:lang w:eastAsia="tr-TR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036B5E26" wp14:editId="02881338">
              <wp:simplePos x="0" y="0"/>
              <wp:positionH relativeFrom="page">
                <wp:posOffset>2336800</wp:posOffset>
              </wp:positionH>
              <wp:positionV relativeFrom="page">
                <wp:posOffset>316865</wp:posOffset>
              </wp:positionV>
              <wp:extent cx="3183890" cy="152400"/>
              <wp:effectExtent l="3175" t="2540" r="3810" b="0"/>
              <wp:wrapNone/>
              <wp:docPr id="253" name="Metin Kutusu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38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77193" w14:textId="77777777" w:rsidR="000C79C1" w:rsidRDefault="000C79C1">
                          <w:pPr>
                            <w:spacing w:before="12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pacing w:val="-1"/>
                              <w:sz w:val="18"/>
                            </w:rPr>
                            <w:t>M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>UHASEBE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VE 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F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İNANS 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İ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>NCELEMELERİ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</w:t>
                          </w:r>
                          <w:r>
                            <w:rPr>
                              <w:sz w:val="14"/>
                            </w:rPr>
                            <w:t>ERGİSİ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X,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X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(202X)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XXX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6B5E26" id="Metin Kutusu 253" o:spid="_x0000_s1064" type="#_x0000_t202" style="position:absolute;margin-left:184pt;margin-top:24.95pt;width:250.7pt;height:12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" filled="f" stroked="f">
              <v:textbox inset="0,0,0,0">
                <w:txbxContent>
                  <w:p w14:paraId="2CE77193" w14:textId="77777777" w:rsidR="000C79C1" w:rsidRDefault="000C79C1">
                    <w:pPr>
                      <w:spacing w:before="12"/>
                      <w:ind w:left="20"/>
                      <w:rPr>
                        <w:sz w:val="14"/>
                      </w:rPr>
                    </w:pPr>
                    <w:r>
                      <w:rPr>
                        <w:spacing w:val="-1"/>
                        <w:sz w:val="18"/>
                      </w:rPr>
                      <w:t>M</w:t>
                    </w:r>
                    <w:r>
                      <w:rPr>
                        <w:spacing w:val="-1"/>
                        <w:sz w:val="14"/>
                      </w:rPr>
                      <w:t>UHASEBE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pacing w:val="-1"/>
                        <w:sz w:val="14"/>
                      </w:rPr>
                      <w:t xml:space="preserve">VE </w:t>
                    </w:r>
                    <w:r>
                      <w:rPr>
                        <w:spacing w:val="-1"/>
                        <w:sz w:val="18"/>
                      </w:rPr>
                      <w:t>F</w:t>
                    </w:r>
                    <w:r>
                      <w:rPr>
                        <w:spacing w:val="-1"/>
                        <w:sz w:val="14"/>
                      </w:rPr>
                      <w:t xml:space="preserve">İNANS </w:t>
                    </w:r>
                    <w:r>
                      <w:rPr>
                        <w:spacing w:val="-1"/>
                        <w:sz w:val="18"/>
                      </w:rPr>
                      <w:t>İ</w:t>
                    </w:r>
                    <w:r>
                      <w:rPr>
                        <w:spacing w:val="-1"/>
                        <w:sz w:val="14"/>
                      </w:rPr>
                      <w:t>NCELEMELERİ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8"/>
                      </w:rPr>
                      <w:t>D</w:t>
                    </w:r>
                    <w:r>
                      <w:rPr>
                        <w:sz w:val="14"/>
                      </w:rPr>
                      <w:t>ERGİSİ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8"/>
                      </w:rPr>
                      <w:t>X,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z w:val="14"/>
                      </w:rPr>
                      <w:t>X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8"/>
                      </w:rPr>
                      <w:t>(202X)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z w:val="14"/>
                      </w:rPr>
                      <w:t>XXX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4"/>
                      </w:rPr>
                      <w:t>XXX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C79C1">
      <w:rPr>
        <w:noProof/>
        <w:sz w:val="18"/>
        <w:lang w:eastAsia="tr-TR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01E3F33" wp14:editId="08358D03">
              <wp:simplePos x="0" y="0"/>
              <wp:positionH relativeFrom="page">
                <wp:posOffset>657860</wp:posOffset>
              </wp:positionH>
              <wp:positionV relativeFrom="page">
                <wp:posOffset>520700</wp:posOffset>
              </wp:positionV>
              <wp:extent cx="6301740" cy="7620"/>
              <wp:effectExtent l="635" t="0" r="3175" b="0"/>
              <wp:wrapNone/>
              <wp:docPr id="254" name="Dikdörtgen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0174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E1B0C9" id="Dikdörtgen 254" o:spid="_x0000_s1026" style="position:absolute;margin-left:51.8pt;margin-top:41pt;width:496.2pt;height:.6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" fillcolor="black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62847"/>
    <w:multiLevelType w:val="hybridMultilevel"/>
    <w:tmpl w:val="1C486EBA"/>
    <w:lvl w:ilvl="0" w:tplc="33465F94">
      <w:start w:val="3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2B2263AF"/>
    <w:multiLevelType w:val="multilevel"/>
    <w:tmpl w:val="8AB4AFF2"/>
    <w:lvl w:ilvl="0">
      <w:start w:val="1"/>
      <w:numFmt w:val="decimal"/>
      <w:lvlText w:val="%1."/>
      <w:lvlJc w:val="left"/>
      <w:pPr>
        <w:ind w:left="552" w:hanging="22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68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2221" w:hanging="7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402" w:hanging="7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583" w:hanging="7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764" w:hanging="7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945" w:hanging="7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126" w:hanging="720"/>
      </w:pPr>
      <w:rPr>
        <w:rFonts w:hint="default"/>
        <w:lang w:val="tr-TR" w:eastAsia="en-US" w:bidi="ar-SA"/>
      </w:rPr>
    </w:lvl>
  </w:abstractNum>
  <w:abstractNum w:abstractNumId="4" w15:restartNumberingAfterBreak="0">
    <w:nsid w:val="2D8F784C"/>
    <w:multiLevelType w:val="hybridMultilevel"/>
    <w:tmpl w:val="C33693FE"/>
    <w:lvl w:ilvl="0" w:tplc="0C1E2496">
      <w:start w:val="3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154222"/>
    <w:multiLevelType w:val="multilevel"/>
    <w:tmpl w:val="8AB4AFF2"/>
    <w:lvl w:ilvl="0">
      <w:start w:val="1"/>
      <w:numFmt w:val="decimal"/>
      <w:lvlText w:val="%1."/>
      <w:lvlJc w:val="left"/>
      <w:pPr>
        <w:ind w:left="552" w:hanging="22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68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2221" w:hanging="7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402" w:hanging="7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583" w:hanging="7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764" w:hanging="7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945" w:hanging="7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126" w:hanging="720"/>
      </w:pPr>
      <w:rPr>
        <w:rFonts w:hint="default"/>
        <w:lang w:val="tr-TR" w:eastAsia="en-US" w:bidi="ar-SA"/>
      </w:rPr>
    </w:lvl>
  </w:abstractNum>
  <w:abstractNum w:abstractNumId="6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5"/>
  </w:num>
  <w:num w:numId="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PostScriptOverText/>
  <w:embedTrueTypeFonts/>
  <w:mirrorMargins/>
  <w:hideSpellingErrors/>
  <w:attachedTemplate r:id="rId1"/>
  <w:defaultTabStop w:val="720"/>
  <w:hyphenationZone w:val="425"/>
  <w:evenAndOddHeaders/>
  <w:drawingGridHorizontalSpacing w:val="120"/>
  <w:drawingGridVerticalSpacing w:val="120"/>
  <w:noPunctuationKerning/>
  <w:characterSpacingControl w:val="doNotCompress"/>
  <w:savePreviewPicture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409"/>
    <w:rsid w:val="0000422B"/>
    <w:rsid w:val="000116C9"/>
    <w:rsid w:val="00011B4B"/>
    <w:rsid w:val="00011C98"/>
    <w:rsid w:val="0001453E"/>
    <w:rsid w:val="000169C6"/>
    <w:rsid w:val="00017B85"/>
    <w:rsid w:val="0002766B"/>
    <w:rsid w:val="0003041E"/>
    <w:rsid w:val="00030539"/>
    <w:rsid w:val="00033F04"/>
    <w:rsid w:val="00034C51"/>
    <w:rsid w:val="00036B7B"/>
    <w:rsid w:val="00037CF9"/>
    <w:rsid w:val="00044EF1"/>
    <w:rsid w:val="00050F45"/>
    <w:rsid w:val="00054ADB"/>
    <w:rsid w:val="00056920"/>
    <w:rsid w:val="000628C2"/>
    <w:rsid w:val="00067E37"/>
    <w:rsid w:val="00072AAA"/>
    <w:rsid w:val="00081E11"/>
    <w:rsid w:val="00083C8F"/>
    <w:rsid w:val="000843F7"/>
    <w:rsid w:val="00092D65"/>
    <w:rsid w:val="000A7CD1"/>
    <w:rsid w:val="000B137C"/>
    <w:rsid w:val="000B2C47"/>
    <w:rsid w:val="000B3B9C"/>
    <w:rsid w:val="000B5E84"/>
    <w:rsid w:val="000B7502"/>
    <w:rsid w:val="000C02A8"/>
    <w:rsid w:val="000C1409"/>
    <w:rsid w:val="000C3885"/>
    <w:rsid w:val="000C4A5D"/>
    <w:rsid w:val="000C6791"/>
    <w:rsid w:val="000C7869"/>
    <w:rsid w:val="000C79C1"/>
    <w:rsid w:val="000D07A1"/>
    <w:rsid w:val="000D395C"/>
    <w:rsid w:val="000E01FA"/>
    <w:rsid w:val="000E1EF3"/>
    <w:rsid w:val="000E212B"/>
    <w:rsid w:val="000E6738"/>
    <w:rsid w:val="000F36F8"/>
    <w:rsid w:val="000F7347"/>
    <w:rsid w:val="0010121A"/>
    <w:rsid w:val="0010479A"/>
    <w:rsid w:val="0011024F"/>
    <w:rsid w:val="00116900"/>
    <w:rsid w:val="00117A48"/>
    <w:rsid w:val="00117E53"/>
    <w:rsid w:val="001215B0"/>
    <w:rsid w:val="0012680B"/>
    <w:rsid w:val="00136D96"/>
    <w:rsid w:val="001374B7"/>
    <w:rsid w:val="001446AE"/>
    <w:rsid w:val="001456BD"/>
    <w:rsid w:val="001468BA"/>
    <w:rsid w:val="00151D29"/>
    <w:rsid w:val="00163A94"/>
    <w:rsid w:val="0017005E"/>
    <w:rsid w:val="0017199C"/>
    <w:rsid w:val="0017435C"/>
    <w:rsid w:val="00180156"/>
    <w:rsid w:val="00181B18"/>
    <w:rsid w:val="00190A64"/>
    <w:rsid w:val="001B6E7B"/>
    <w:rsid w:val="001C006C"/>
    <w:rsid w:val="001C18E2"/>
    <w:rsid w:val="001C1B4E"/>
    <w:rsid w:val="001C4A84"/>
    <w:rsid w:val="001C5606"/>
    <w:rsid w:val="001C578C"/>
    <w:rsid w:val="001C72D4"/>
    <w:rsid w:val="001D4BEA"/>
    <w:rsid w:val="001E3CE9"/>
    <w:rsid w:val="001E4CDB"/>
    <w:rsid w:val="001E5C7B"/>
    <w:rsid w:val="001E70C9"/>
    <w:rsid w:val="001F168C"/>
    <w:rsid w:val="001F23CA"/>
    <w:rsid w:val="001F4805"/>
    <w:rsid w:val="001F49A0"/>
    <w:rsid w:val="0020183C"/>
    <w:rsid w:val="00205238"/>
    <w:rsid w:val="002100ED"/>
    <w:rsid w:val="00214700"/>
    <w:rsid w:val="00222D21"/>
    <w:rsid w:val="00224644"/>
    <w:rsid w:val="0022528E"/>
    <w:rsid w:val="002254EB"/>
    <w:rsid w:val="002265E8"/>
    <w:rsid w:val="002302A1"/>
    <w:rsid w:val="00234053"/>
    <w:rsid w:val="002341BF"/>
    <w:rsid w:val="00236F34"/>
    <w:rsid w:val="002415BD"/>
    <w:rsid w:val="002610C9"/>
    <w:rsid w:val="00261CAB"/>
    <w:rsid w:val="0026239E"/>
    <w:rsid w:val="00262455"/>
    <w:rsid w:val="00271074"/>
    <w:rsid w:val="0028031D"/>
    <w:rsid w:val="002821DC"/>
    <w:rsid w:val="00284AD4"/>
    <w:rsid w:val="00287987"/>
    <w:rsid w:val="00293308"/>
    <w:rsid w:val="002947D2"/>
    <w:rsid w:val="00296242"/>
    <w:rsid w:val="00296921"/>
    <w:rsid w:val="002A1458"/>
    <w:rsid w:val="002A6160"/>
    <w:rsid w:val="002B4702"/>
    <w:rsid w:val="002B62C1"/>
    <w:rsid w:val="002C543D"/>
    <w:rsid w:val="002E206D"/>
    <w:rsid w:val="002E75D5"/>
    <w:rsid w:val="00301332"/>
    <w:rsid w:val="00305D09"/>
    <w:rsid w:val="00313F90"/>
    <w:rsid w:val="00314394"/>
    <w:rsid w:val="0031626B"/>
    <w:rsid w:val="00323291"/>
    <w:rsid w:val="003254F7"/>
    <w:rsid w:val="00326A82"/>
    <w:rsid w:val="003312B7"/>
    <w:rsid w:val="00331584"/>
    <w:rsid w:val="003353FE"/>
    <w:rsid w:val="003400D6"/>
    <w:rsid w:val="00341FD7"/>
    <w:rsid w:val="003559F9"/>
    <w:rsid w:val="003560E1"/>
    <w:rsid w:val="00357015"/>
    <w:rsid w:val="0035778B"/>
    <w:rsid w:val="003628A0"/>
    <w:rsid w:val="00362B0B"/>
    <w:rsid w:val="00373DF9"/>
    <w:rsid w:val="00376382"/>
    <w:rsid w:val="003806A4"/>
    <w:rsid w:val="00385E31"/>
    <w:rsid w:val="00386FDB"/>
    <w:rsid w:val="0039115F"/>
    <w:rsid w:val="00394C44"/>
    <w:rsid w:val="003950EF"/>
    <w:rsid w:val="003A371B"/>
    <w:rsid w:val="003B0C5D"/>
    <w:rsid w:val="003B3F69"/>
    <w:rsid w:val="003C4ED0"/>
    <w:rsid w:val="003E2554"/>
    <w:rsid w:val="003E3C83"/>
    <w:rsid w:val="003F5966"/>
    <w:rsid w:val="003F59E7"/>
    <w:rsid w:val="004007A1"/>
    <w:rsid w:val="00422082"/>
    <w:rsid w:val="00440906"/>
    <w:rsid w:val="00443668"/>
    <w:rsid w:val="00451CEA"/>
    <w:rsid w:val="004577B4"/>
    <w:rsid w:val="00460A6D"/>
    <w:rsid w:val="004615BC"/>
    <w:rsid w:val="0047103D"/>
    <w:rsid w:val="004724C1"/>
    <w:rsid w:val="00477A8C"/>
    <w:rsid w:val="00482DF5"/>
    <w:rsid w:val="00483138"/>
    <w:rsid w:val="004863B2"/>
    <w:rsid w:val="0048765D"/>
    <w:rsid w:val="00492227"/>
    <w:rsid w:val="004960DE"/>
    <w:rsid w:val="00496499"/>
    <w:rsid w:val="004A179E"/>
    <w:rsid w:val="004A2797"/>
    <w:rsid w:val="004A50A4"/>
    <w:rsid w:val="004A52CA"/>
    <w:rsid w:val="004B2396"/>
    <w:rsid w:val="004B449F"/>
    <w:rsid w:val="004C3ED5"/>
    <w:rsid w:val="004C7E04"/>
    <w:rsid w:val="004D11F8"/>
    <w:rsid w:val="004D35BD"/>
    <w:rsid w:val="004E5F19"/>
    <w:rsid w:val="004E661A"/>
    <w:rsid w:val="004F7EEA"/>
    <w:rsid w:val="00502197"/>
    <w:rsid w:val="00504D72"/>
    <w:rsid w:val="005106FB"/>
    <w:rsid w:val="00510F73"/>
    <w:rsid w:val="0051337B"/>
    <w:rsid w:val="00522BDC"/>
    <w:rsid w:val="005250D2"/>
    <w:rsid w:val="005332AB"/>
    <w:rsid w:val="00533B4C"/>
    <w:rsid w:val="00542565"/>
    <w:rsid w:val="00542AE0"/>
    <w:rsid w:val="00544BEF"/>
    <w:rsid w:val="00547EFF"/>
    <w:rsid w:val="00551CEE"/>
    <w:rsid w:val="00556F36"/>
    <w:rsid w:val="0056204E"/>
    <w:rsid w:val="005620EA"/>
    <w:rsid w:val="005624DD"/>
    <w:rsid w:val="0056302F"/>
    <w:rsid w:val="00565384"/>
    <w:rsid w:val="00567154"/>
    <w:rsid w:val="00567443"/>
    <w:rsid w:val="00574E40"/>
    <w:rsid w:val="0057615D"/>
    <w:rsid w:val="00583656"/>
    <w:rsid w:val="0059035D"/>
    <w:rsid w:val="00590604"/>
    <w:rsid w:val="00590DD9"/>
    <w:rsid w:val="005968EA"/>
    <w:rsid w:val="005A2DE9"/>
    <w:rsid w:val="005B1F08"/>
    <w:rsid w:val="005B2924"/>
    <w:rsid w:val="005B45A1"/>
    <w:rsid w:val="005B6739"/>
    <w:rsid w:val="005B6AC9"/>
    <w:rsid w:val="005B73E7"/>
    <w:rsid w:val="005C3742"/>
    <w:rsid w:val="005C48AB"/>
    <w:rsid w:val="005D1325"/>
    <w:rsid w:val="005D4134"/>
    <w:rsid w:val="005D506D"/>
    <w:rsid w:val="005D7366"/>
    <w:rsid w:val="005E1FD7"/>
    <w:rsid w:val="005E7BAB"/>
    <w:rsid w:val="005E7CE3"/>
    <w:rsid w:val="006102E7"/>
    <w:rsid w:val="00616491"/>
    <w:rsid w:val="006173FC"/>
    <w:rsid w:val="00621A00"/>
    <w:rsid w:val="00624FAF"/>
    <w:rsid w:val="00627247"/>
    <w:rsid w:val="00630286"/>
    <w:rsid w:val="0063086A"/>
    <w:rsid w:val="00634547"/>
    <w:rsid w:val="00635C68"/>
    <w:rsid w:val="00635F26"/>
    <w:rsid w:val="00636936"/>
    <w:rsid w:val="006537CE"/>
    <w:rsid w:val="00656A99"/>
    <w:rsid w:val="00657E75"/>
    <w:rsid w:val="00665852"/>
    <w:rsid w:val="006757C0"/>
    <w:rsid w:val="006771F9"/>
    <w:rsid w:val="00677BDF"/>
    <w:rsid w:val="00681F54"/>
    <w:rsid w:val="00690A6D"/>
    <w:rsid w:val="00692E8F"/>
    <w:rsid w:val="00697031"/>
    <w:rsid w:val="006976F5"/>
    <w:rsid w:val="00697D93"/>
    <w:rsid w:val="006A63E8"/>
    <w:rsid w:val="006B60CA"/>
    <w:rsid w:val="006C39B7"/>
    <w:rsid w:val="006C6D2F"/>
    <w:rsid w:val="006C7AED"/>
    <w:rsid w:val="006D2E27"/>
    <w:rsid w:val="006E1DAF"/>
    <w:rsid w:val="006E69BE"/>
    <w:rsid w:val="006E6F88"/>
    <w:rsid w:val="006F07E9"/>
    <w:rsid w:val="006F104C"/>
    <w:rsid w:val="006F2087"/>
    <w:rsid w:val="006F237C"/>
    <w:rsid w:val="006F4448"/>
    <w:rsid w:val="007060B6"/>
    <w:rsid w:val="00706DAD"/>
    <w:rsid w:val="00710467"/>
    <w:rsid w:val="007145B3"/>
    <w:rsid w:val="0071513B"/>
    <w:rsid w:val="00723227"/>
    <w:rsid w:val="0072368E"/>
    <w:rsid w:val="00731B4B"/>
    <w:rsid w:val="007333E5"/>
    <w:rsid w:val="00737A1B"/>
    <w:rsid w:val="0074165A"/>
    <w:rsid w:val="007530E3"/>
    <w:rsid w:val="00756FB7"/>
    <w:rsid w:val="00757D4F"/>
    <w:rsid w:val="00764D0B"/>
    <w:rsid w:val="00764DF0"/>
    <w:rsid w:val="00766278"/>
    <w:rsid w:val="007707D5"/>
    <w:rsid w:val="00771E77"/>
    <w:rsid w:val="007736E4"/>
    <w:rsid w:val="0078217F"/>
    <w:rsid w:val="0078228C"/>
    <w:rsid w:val="00783D5B"/>
    <w:rsid w:val="00785615"/>
    <w:rsid w:val="00786262"/>
    <w:rsid w:val="0079039F"/>
    <w:rsid w:val="00791372"/>
    <w:rsid w:val="007925ED"/>
    <w:rsid w:val="00792C0D"/>
    <w:rsid w:val="007A5D35"/>
    <w:rsid w:val="007B2D9A"/>
    <w:rsid w:val="007B4855"/>
    <w:rsid w:val="007B53EC"/>
    <w:rsid w:val="007C270A"/>
    <w:rsid w:val="007C6217"/>
    <w:rsid w:val="007D43FA"/>
    <w:rsid w:val="007D5C2C"/>
    <w:rsid w:val="007E1716"/>
    <w:rsid w:val="007E787F"/>
    <w:rsid w:val="007F21EA"/>
    <w:rsid w:val="0080549A"/>
    <w:rsid w:val="00816027"/>
    <w:rsid w:val="0081652F"/>
    <w:rsid w:val="0082300C"/>
    <w:rsid w:val="00823F80"/>
    <w:rsid w:val="00824E2B"/>
    <w:rsid w:val="00833381"/>
    <w:rsid w:val="008361BF"/>
    <w:rsid w:val="00840E5D"/>
    <w:rsid w:val="008448AC"/>
    <w:rsid w:val="00847C7D"/>
    <w:rsid w:val="00853783"/>
    <w:rsid w:val="008573CB"/>
    <w:rsid w:val="00862311"/>
    <w:rsid w:val="008777D0"/>
    <w:rsid w:val="00877BF5"/>
    <w:rsid w:val="008810F0"/>
    <w:rsid w:val="00887436"/>
    <w:rsid w:val="008961F3"/>
    <w:rsid w:val="008965B7"/>
    <w:rsid w:val="00896F31"/>
    <w:rsid w:val="008B4882"/>
    <w:rsid w:val="008B5429"/>
    <w:rsid w:val="008B6C00"/>
    <w:rsid w:val="008B6C44"/>
    <w:rsid w:val="008C0CCF"/>
    <w:rsid w:val="008C2285"/>
    <w:rsid w:val="008C33EF"/>
    <w:rsid w:val="008C36A9"/>
    <w:rsid w:val="008C75D4"/>
    <w:rsid w:val="008D19C0"/>
    <w:rsid w:val="008D2117"/>
    <w:rsid w:val="008E0C9A"/>
    <w:rsid w:val="008E2A00"/>
    <w:rsid w:val="008F191D"/>
    <w:rsid w:val="008F6676"/>
    <w:rsid w:val="00902534"/>
    <w:rsid w:val="00903D36"/>
    <w:rsid w:val="0090420C"/>
    <w:rsid w:val="00906B93"/>
    <w:rsid w:val="00912CA2"/>
    <w:rsid w:val="00913271"/>
    <w:rsid w:val="00913A41"/>
    <w:rsid w:val="00914A57"/>
    <w:rsid w:val="00915647"/>
    <w:rsid w:val="00915B81"/>
    <w:rsid w:val="0091660E"/>
    <w:rsid w:val="00924291"/>
    <w:rsid w:val="00925A11"/>
    <w:rsid w:val="00926224"/>
    <w:rsid w:val="00927DCF"/>
    <w:rsid w:val="00930B28"/>
    <w:rsid w:val="009330E1"/>
    <w:rsid w:val="00937A34"/>
    <w:rsid w:val="00942C7E"/>
    <w:rsid w:val="0094332A"/>
    <w:rsid w:val="00945475"/>
    <w:rsid w:val="00947EBF"/>
    <w:rsid w:val="00950365"/>
    <w:rsid w:val="009537E4"/>
    <w:rsid w:val="0096059A"/>
    <w:rsid w:val="00961FFE"/>
    <w:rsid w:val="00962C81"/>
    <w:rsid w:val="00963B63"/>
    <w:rsid w:val="009653BC"/>
    <w:rsid w:val="0097605A"/>
    <w:rsid w:val="00981969"/>
    <w:rsid w:val="00982EBF"/>
    <w:rsid w:val="0098504E"/>
    <w:rsid w:val="00990953"/>
    <w:rsid w:val="00990DBA"/>
    <w:rsid w:val="00995408"/>
    <w:rsid w:val="009A0F65"/>
    <w:rsid w:val="009A5E56"/>
    <w:rsid w:val="009A60DC"/>
    <w:rsid w:val="009A6D87"/>
    <w:rsid w:val="009B44B4"/>
    <w:rsid w:val="009B7CF7"/>
    <w:rsid w:val="009C6F37"/>
    <w:rsid w:val="009D3FEF"/>
    <w:rsid w:val="009D5D17"/>
    <w:rsid w:val="009D6A20"/>
    <w:rsid w:val="009D747E"/>
    <w:rsid w:val="009E0B4E"/>
    <w:rsid w:val="009E58BD"/>
    <w:rsid w:val="009E7AA2"/>
    <w:rsid w:val="009F3A1C"/>
    <w:rsid w:val="009F561C"/>
    <w:rsid w:val="00A00E8C"/>
    <w:rsid w:val="00A0162F"/>
    <w:rsid w:val="00A05FC0"/>
    <w:rsid w:val="00A0742E"/>
    <w:rsid w:val="00A11A63"/>
    <w:rsid w:val="00A14ED5"/>
    <w:rsid w:val="00A15F0C"/>
    <w:rsid w:val="00A16AAF"/>
    <w:rsid w:val="00A2329A"/>
    <w:rsid w:val="00A236AB"/>
    <w:rsid w:val="00A24DD5"/>
    <w:rsid w:val="00A250C6"/>
    <w:rsid w:val="00A25BC7"/>
    <w:rsid w:val="00A2647E"/>
    <w:rsid w:val="00A32103"/>
    <w:rsid w:val="00A36009"/>
    <w:rsid w:val="00A46A74"/>
    <w:rsid w:val="00A506AD"/>
    <w:rsid w:val="00A512A8"/>
    <w:rsid w:val="00A528D5"/>
    <w:rsid w:val="00A604AF"/>
    <w:rsid w:val="00A60B40"/>
    <w:rsid w:val="00A6350D"/>
    <w:rsid w:val="00A7094E"/>
    <w:rsid w:val="00A718E0"/>
    <w:rsid w:val="00A74A65"/>
    <w:rsid w:val="00A84222"/>
    <w:rsid w:val="00A877A4"/>
    <w:rsid w:val="00A9013B"/>
    <w:rsid w:val="00A90707"/>
    <w:rsid w:val="00A95B56"/>
    <w:rsid w:val="00AA0570"/>
    <w:rsid w:val="00AA1B0F"/>
    <w:rsid w:val="00AB4011"/>
    <w:rsid w:val="00AC384D"/>
    <w:rsid w:val="00AD45B6"/>
    <w:rsid w:val="00AD5118"/>
    <w:rsid w:val="00AD60FB"/>
    <w:rsid w:val="00AD6F25"/>
    <w:rsid w:val="00AE46E7"/>
    <w:rsid w:val="00AF1B1A"/>
    <w:rsid w:val="00AF1CB5"/>
    <w:rsid w:val="00AF6286"/>
    <w:rsid w:val="00B047DA"/>
    <w:rsid w:val="00B134D5"/>
    <w:rsid w:val="00B14663"/>
    <w:rsid w:val="00B15DC5"/>
    <w:rsid w:val="00B211EB"/>
    <w:rsid w:val="00B24218"/>
    <w:rsid w:val="00B2481F"/>
    <w:rsid w:val="00B25068"/>
    <w:rsid w:val="00B251A1"/>
    <w:rsid w:val="00B3740E"/>
    <w:rsid w:val="00B438F5"/>
    <w:rsid w:val="00B56BCD"/>
    <w:rsid w:val="00B64763"/>
    <w:rsid w:val="00B6666A"/>
    <w:rsid w:val="00B6773E"/>
    <w:rsid w:val="00B734D9"/>
    <w:rsid w:val="00B80E75"/>
    <w:rsid w:val="00B853DA"/>
    <w:rsid w:val="00B8662B"/>
    <w:rsid w:val="00B93E6C"/>
    <w:rsid w:val="00B93EFF"/>
    <w:rsid w:val="00B964F0"/>
    <w:rsid w:val="00BB018A"/>
    <w:rsid w:val="00BB03D0"/>
    <w:rsid w:val="00BB3F73"/>
    <w:rsid w:val="00BB4680"/>
    <w:rsid w:val="00BC1715"/>
    <w:rsid w:val="00BC66D0"/>
    <w:rsid w:val="00BC791E"/>
    <w:rsid w:val="00BD27B6"/>
    <w:rsid w:val="00BD34B9"/>
    <w:rsid w:val="00BD43D2"/>
    <w:rsid w:val="00BE15F6"/>
    <w:rsid w:val="00BF053B"/>
    <w:rsid w:val="00BF0FE1"/>
    <w:rsid w:val="00BF591B"/>
    <w:rsid w:val="00BF67C5"/>
    <w:rsid w:val="00C0281C"/>
    <w:rsid w:val="00C078F6"/>
    <w:rsid w:val="00C10592"/>
    <w:rsid w:val="00C24460"/>
    <w:rsid w:val="00C34945"/>
    <w:rsid w:val="00C4006F"/>
    <w:rsid w:val="00C42E4E"/>
    <w:rsid w:val="00C434CE"/>
    <w:rsid w:val="00C45A1B"/>
    <w:rsid w:val="00C50C34"/>
    <w:rsid w:val="00C531BE"/>
    <w:rsid w:val="00C557BF"/>
    <w:rsid w:val="00C74E41"/>
    <w:rsid w:val="00C76F3E"/>
    <w:rsid w:val="00C82B1F"/>
    <w:rsid w:val="00C91DC1"/>
    <w:rsid w:val="00C94815"/>
    <w:rsid w:val="00CA30A6"/>
    <w:rsid w:val="00CA3AAA"/>
    <w:rsid w:val="00CA435E"/>
    <w:rsid w:val="00CA5CC8"/>
    <w:rsid w:val="00CB03B5"/>
    <w:rsid w:val="00CB48D1"/>
    <w:rsid w:val="00CB50D1"/>
    <w:rsid w:val="00CB7D20"/>
    <w:rsid w:val="00CC16FB"/>
    <w:rsid w:val="00CD1499"/>
    <w:rsid w:val="00CD22DA"/>
    <w:rsid w:val="00CD3AFF"/>
    <w:rsid w:val="00CD7DDE"/>
    <w:rsid w:val="00CE666F"/>
    <w:rsid w:val="00CF5A34"/>
    <w:rsid w:val="00CF5B90"/>
    <w:rsid w:val="00CF75DB"/>
    <w:rsid w:val="00D1129C"/>
    <w:rsid w:val="00D1606B"/>
    <w:rsid w:val="00D16BB6"/>
    <w:rsid w:val="00D20026"/>
    <w:rsid w:val="00D3456F"/>
    <w:rsid w:val="00D36B02"/>
    <w:rsid w:val="00D51410"/>
    <w:rsid w:val="00D51685"/>
    <w:rsid w:val="00D62053"/>
    <w:rsid w:val="00D630BF"/>
    <w:rsid w:val="00D709CB"/>
    <w:rsid w:val="00D74151"/>
    <w:rsid w:val="00D76010"/>
    <w:rsid w:val="00D80400"/>
    <w:rsid w:val="00D859FA"/>
    <w:rsid w:val="00D862E8"/>
    <w:rsid w:val="00D904CA"/>
    <w:rsid w:val="00D96212"/>
    <w:rsid w:val="00D9636D"/>
    <w:rsid w:val="00DA1502"/>
    <w:rsid w:val="00DA3071"/>
    <w:rsid w:val="00DA67DA"/>
    <w:rsid w:val="00DB07EC"/>
    <w:rsid w:val="00DB4430"/>
    <w:rsid w:val="00DB5045"/>
    <w:rsid w:val="00DB53FA"/>
    <w:rsid w:val="00DB7149"/>
    <w:rsid w:val="00DC3EC2"/>
    <w:rsid w:val="00DC518E"/>
    <w:rsid w:val="00DD3693"/>
    <w:rsid w:val="00DD74B4"/>
    <w:rsid w:val="00DE450E"/>
    <w:rsid w:val="00DE66E8"/>
    <w:rsid w:val="00DF04F7"/>
    <w:rsid w:val="00DF0EC2"/>
    <w:rsid w:val="00DF3F68"/>
    <w:rsid w:val="00DF749C"/>
    <w:rsid w:val="00DF7F97"/>
    <w:rsid w:val="00E000DC"/>
    <w:rsid w:val="00E06803"/>
    <w:rsid w:val="00E1126A"/>
    <w:rsid w:val="00E12A4F"/>
    <w:rsid w:val="00E14B17"/>
    <w:rsid w:val="00E15299"/>
    <w:rsid w:val="00E16FDD"/>
    <w:rsid w:val="00E20E3D"/>
    <w:rsid w:val="00E233E6"/>
    <w:rsid w:val="00E25AD3"/>
    <w:rsid w:val="00E35AA2"/>
    <w:rsid w:val="00E37A2D"/>
    <w:rsid w:val="00E37CA5"/>
    <w:rsid w:val="00E4473D"/>
    <w:rsid w:val="00E44A11"/>
    <w:rsid w:val="00E44D20"/>
    <w:rsid w:val="00E45CE0"/>
    <w:rsid w:val="00E46901"/>
    <w:rsid w:val="00E46DA6"/>
    <w:rsid w:val="00E517CB"/>
    <w:rsid w:val="00E5341C"/>
    <w:rsid w:val="00E60886"/>
    <w:rsid w:val="00E63574"/>
    <w:rsid w:val="00E64283"/>
    <w:rsid w:val="00E719A2"/>
    <w:rsid w:val="00E730AF"/>
    <w:rsid w:val="00E80B52"/>
    <w:rsid w:val="00E84531"/>
    <w:rsid w:val="00E86216"/>
    <w:rsid w:val="00E900A9"/>
    <w:rsid w:val="00E96151"/>
    <w:rsid w:val="00E96774"/>
    <w:rsid w:val="00EB0479"/>
    <w:rsid w:val="00EB2DDC"/>
    <w:rsid w:val="00EB5F86"/>
    <w:rsid w:val="00EC0BD0"/>
    <w:rsid w:val="00EC1777"/>
    <w:rsid w:val="00EC6FDC"/>
    <w:rsid w:val="00ED11E9"/>
    <w:rsid w:val="00ED1E98"/>
    <w:rsid w:val="00ED2457"/>
    <w:rsid w:val="00ED4A0B"/>
    <w:rsid w:val="00ED568C"/>
    <w:rsid w:val="00EE5FA6"/>
    <w:rsid w:val="00EE729D"/>
    <w:rsid w:val="00EF1B8B"/>
    <w:rsid w:val="00F00F5D"/>
    <w:rsid w:val="00F017A8"/>
    <w:rsid w:val="00F05F2A"/>
    <w:rsid w:val="00F07702"/>
    <w:rsid w:val="00F1115C"/>
    <w:rsid w:val="00F13616"/>
    <w:rsid w:val="00F13E85"/>
    <w:rsid w:val="00F17629"/>
    <w:rsid w:val="00F27D84"/>
    <w:rsid w:val="00F35FB5"/>
    <w:rsid w:val="00F37BB7"/>
    <w:rsid w:val="00F40316"/>
    <w:rsid w:val="00F40450"/>
    <w:rsid w:val="00F41166"/>
    <w:rsid w:val="00F41EBF"/>
    <w:rsid w:val="00F61B94"/>
    <w:rsid w:val="00F61D71"/>
    <w:rsid w:val="00F67B2F"/>
    <w:rsid w:val="00F701B7"/>
    <w:rsid w:val="00F725C1"/>
    <w:rsid w:val="00F72DBC"/>
    <w:rsid w:val="00F73940"/>
    <w:rsid w:val="00F81637"/>
    <w:rsid w:val="00F82253"/>
    <w:rsid w:val="00F82BBD"/>
    <w:rsid w:val="00F83BA0"/>
    <w:rsid w:val="00F83C02"/>
    <w:rsid w:val="00F94B6B"/>
    <w:rsid w:val="00F97204"/>
    <w:rsid w:val="00FA687D"/>
    <w:rsid w:val="00FA77FB"/>
    <w:rsid w:val="00FB0641"/>
    <w:rsid w:val="00FB6526"/>
    <w:rsid w:val="00FC6807"/>
    <w:rsid w:val="00FD06DF"/>
    <w:rsid w:val="00FD6375"/>
    <w:rsid w:val="00FE3DE4"/>
    <w:rsid w:val="00FE4D1D"/>
    <w:rsid w:val="00FE6896"/>
    <w:rsid w:val="00FE7D20"/>
    <w:rsid w:val="00FF08A8"/>
    <w:rsid w:val="00FF531D"/>
    <w:rsid w:val="00F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95E400"/>
  <w15:docId w15:val="{C982EC16-8062-4196-BFC2-1B8D59BBC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tr-TR" w:eastAsia="en-US"/>
    </w:rPr>
  </w:style>
  <w:style w:type="paragraph" w:styleId="Balk1">
    <w:name w:val="heading 1"/>
    <w:basedOn w:val="Normal"/>
    <w:next w:val="Normal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Balk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Balk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9C6F37"/>
    <w:pPr>
      <w:pBdr>
        <w:bottom w:val="single" w:sz="2" w:space="1" w:color="auto"/>
      </w:pBdr>
      <w:suppressAutoHyphens/>
      <w:spacing w:line="230" w:lineRule="exact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5B1F08"/>
    <w:pPr>
      <w:numPr>
        <w:numId w:val="1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2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764DF0"/>
    <w:pPr>
      <w:keepNext/>
      <w:tabs>
        <w:tab w:val="center" w:pos="5189"/>
        <w:tab w:val="left" w:pos="9525"/>
      </w:tabs>
      <w:suppressAutoHyphens/>
      <w:spacing w:after="180" w:line="300" w:lineRule="exact"/>
    </w:pPr>
    <w:rPr>
      <w:b/>
      <w:i/>
      <w:noProof/>
      <w:sz w:val="24"/>
      <w:szCs w:val="28"/>
      <w:lang w:val="en-US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3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F81637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numlist">
    <w:name w:val="Els-numlist"/>
    <w:basedOn w:val="Els-body-text"/>
    <w:pPr>
      <w:numPr>
        <w:numId w:val="4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4E5F19"/>
    <w:pPr>
      <w:suppressAutoHyphens/>
      <w:spacing w:after="340"/>
      <w:jc w:val="center"/>
    </w:pPr>
    <w:rPr>
      <w:b/>
      <w:sz w:val="24"/>
      <w:lang w:val="en-US" w:eastAsia="en-US"/>
    </w:rPr>
  </w:style>
  <w:style w:type="character" w:styleId="SonnotBavurusu">
    <w:name w:val="endnote reference"/>
    <w:semiHidden/>
    <w:rPr>
      <w:vertAlign w:val="superscript"/>
    </w:rPr>
  </w:style>
  <w:style w:type="paragraph" w:styleId="stBilgi">
    <w:name w:val="header"/>
    <w:aliases w:val="page-number"/>
    <w:link w:val="stBilgiChar"/>
    <w:uiPriority w:val="99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AltBilgi">
    <w:name w:val="footer"/>
    <w:basedOn w:val="stBilgi"/>
    <w:link w:val="AltBilgiChar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DipnotBavurusu">
    <w:name w:val="footnote reference"/>
    <w:semiHidden/>
    <w:rPr>
      <w:vertAlign w:val="superscript"/>
    </w:rPr>
  </w:style>
  <w:style w:type="paragraph" w:styleId="DipnotMetni">
    <w:name w:val="footnote text"/>
    <w:basedOn w:val="Normal"/>
    <w:semiHidden/>
    <w:rPr>
      <w:rFonts w:ascii="Univers" w:hAnsi="Univers"/>
    </w:rPr>
  </w:style>
  <w:style w:type="character" w:styleId="Kpr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SayfaNumaras">
    <w:name w:val="page number"/>
    <w:semiHidden/>
    <w:rPr>
      <w:sz w:val="16"/>
    </w:rPr>
  </w:style>
  <w:style w:type="paragraph" w:styleId="DzMetin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zlenenKpr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AklamaBavurusu">
    <w:name w:val="annotation reference"/>
    <w:semiHidden/>
    <w:unhideWhenUsed/>
    <w:rPr>
      <w:sz w:val="16"/>
      <w:szCs w:val="16"/>
    </w:rPr>
  </w:style>
  <w:style w:type="paragraph" w:styleId="BalonMetni">
    <w:name w:val="Balloon Text"/>
    <w:basedOn w:val="Normal"/>
    <w:rPr>
      <w:rFonts w:ascii="Tahoma" w:hAnsi="Tahoma" w:cs="Tahoma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AklamaMetni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klamaKonusu">
    <w:name w:val="annotation subject"/>
    <w:basedOn w:val="AklamaMetni"/>
    <w:next w:val="AklamaMetni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GvdeMetniGirintisi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F07702"/>
    <w:pPr>
      <w:widowControl/>
      <w:spacing w:line="200" w:lineRule="exact"/>
      <w:ind w:left="7524" w:hanging="6804"/>
    </w:pPr>
    <w:rPr>
      <w:rFonts w:ascii="Arial" w:eastAsia="Batang" w:hAnsi="Arial"/>
      <w:sz w:val="15"/>
      <w:szCs w:val="24"/>
      <w:lang w:val="en-US" w:eastAsia="ko-KR"/>
    </w:rPr>
  </w:style>
  <w:style w:type="paragraph" w:styleId="GvdeMetniGirintisi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GvdeMetniGirintisi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GvdeMetniGirintisi3">
    <w:name w:val="Body Text Indent 3"/>
    <w:basedOn w:val="Normal"/>
    <w:semiHidden/>
    <w:pPr>
      <w:spacing w:after="120"/>
      <w:ind w:left="360"/>
    </w:pPr>
    <w:rPr>
      <w:szCs w:val="16"/>
    </w:rPr>
  </w:style>
  <w:style w:type="character" w:styleId="YerTutucuMetni">
    <w:name w:val="Placeholder Text"/>
    <w:basedOn w:val="VarsaylanParagrafYazTipi"/>
    <w:uiPriority w:val="99"/>
    <w:semiHidden/>
    <w:rsid w:val="0017435C"/>
    <w:rPr>
      <w:color w:val="808080"/>
    </w:rPr>
  </w:style>
  <w:style w:type="character" w:customStyle="1" w:styleId="stBilgiChar">
    <w:name w:val="Üst Bilgi Char"/>
    <w:aliases w:val="page-number Char"/>
    <w:basedOn w:val="VarsaylanParagrafYazTipi"/>
    <w:link w:val="stBilgi"/>
    <w:uiPriority w:val="99"/>
    <w:rsid w:val="00E20E3D"/>
    <w:rPr>
      <w:noProof/>
      <w:sz w:val="14"/>
      <w:lang w:val="en-US" w:eastAsia="en-US"/>
    </w:rPr>
  </w:style>
  <w:style w:type="table" w:styleId="TabloKlavuzu">
    <w:name w:val="Table Grid"/>
    <w:basedOn w:val="NormalTablo"/>
    <w:uiPriority w:val="5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F61B94"/>
    <w:pPr>
      <w:spacing w:before="120" w:after="120" w:line="240" w:lineRule="auto"/>
      <w:ind w:firstLine="680"/>
    </w:pPr>
    <w:rPr>
      <w:sz w:val="22"/>
    </w:r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stBilgi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AltBilgiChar">
    <w:name w:val="Alt Bilgi Char"/>
    <w:basedOn w:val="VarsaylanParagrafYazTipi"/>
    <w:link w:val="AltBilgi"/>
    <w:uiPriority w:val="99"/>
    <w:rsid w:val="00A32103"/>
    <w:rPr>
      <w:i/>
      <w:noProof/>
      <w:sz w:val="14"/>
      <w:lang w:val="en-US" w:eastAsia="en-US"/>
    </w:rPr>
  </w:style>
  <w:style w:type="paragraph" w:styleId="ListeParagraf">
    <w:name w:val="List Paragraph"/>
    <w:basedOn w:val="Normal"/>
    <w:uiPriority w:val="1"/>
    <w:qFormat/>
    <w:rsid w:val="00151D29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A528D5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tr-TR" w:eastAsia="en-US"/>
    </w:rPr>
  </w:style>
  <w:style w:type="table" w:customStyle="1" w:styleId="TableGrid1">
    <w:name w:val="Table Grid1"/>
    <w:basedOn w:val="NormalTablo"/>
    <w:next w:val="TabloKlavuzu"/>
    <w:uiPriority w:val="59"/>
    <w:rsid w:val="00E730AF"/>
    <w:rPr>
      <w:rFonts w:asciiTheme="minorHAnsi" w:eastAsia="MS Mincho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3C4ED0"/>
    <w:pPr>
      <w:jc w:val="both"/>
    </w:pPr>
    <w:rPr>
      <w:rFonts w:eastAsiaTheme="minorHAnsi" w:cstheme="minorBidi"/>
      <w:szCs w:val="22"/>
      <w:lang w:val="tr-TR" w:eastAsia="en-US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574E40"/>
    <w:rPr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uiPriority w:val="1"/>
    <w:unhideWhenUsed/>
    <w:qFormat/>
    <w:rsid w:val="000C79C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0C79C1"/>
    <w:rPr>
      <w:sz w:val="16"/>
      <w:lang w:val="tr-TR" w:eastAsia="en-US"/>
    </w:rPr>
  </w:style>
  <w:style w:type="table" w:customStyle="1" w:styleId="TableNormal">
    <w:name w:val="Table Normal"/>
    <w:uiPriority w:val="2"/>
    <w:semiHidden/>
    <w:unhideWhenUsed/>
    <w:qFormat/>
    <w:rsid w:val="000C79C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C79C1"/>
    <w:pPr>
      <w:autoSpaceDE w:val="0"/>
      <w:autoSpaceDN w:val="0"/>
      <w:spacing w:line="240" w:lineRule="auto"/>
    </w:pPr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orbes.com/sites/wadepfau/2018/01/16/thetrinity-study-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781C6-13A9-4C36-976A-0523E0D91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36</TotalTime>
  <Pages>5</Pages>
  <Words>757</Words>
  <Characters>4315</Characters>
  <Application>Microsoft Office Word</Application>
  <DocSecurity>0</DocSecurity>
  <Lines>35</Lines>
  <Paragraphs>10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Article</vt:lpstr>
      <vt:lpstr>İkinci Düzey Alt Başlık ( Times New Roman 11 punto, koyu, sola yaslı)</vt:lpstr>
      <vt:lpstr>Article</vt:lpstr>
    </vt:vector>
  </TitlesOfParts>
  <Company>Hewlett-Packard Company</Company>
  <LinksUpToDate>false</LinksUpToDate>
  <CharactersWithSpaces>5062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dogus demirci</cp:lastModifiedBy>
  <cp:revision>9</cp:revision>
  <cp:lastPrinted>2021-09-25T11:42:00Z</cp:lastPrinted>
  <dcterms:created xsi:type="dcterms:W3CDTF">2021-10-09T12:44:00Z</dcterms:created>
  <dcterms:modified xsi:type="dcterms:W3CDTF">2022-05-14T21:00:00Z</dcterms:modified>
</cp:coreProperties>
</file>