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4BB9C" w14:textId="1D05D230" w:rsidR="004F44FF" w:rsidRDefault="00CC1363" w:rsidP="0080506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COVER LETTER</w:t>
      </w:r>
    </w:p>
    <w:p w14:paraId="15B2EBA5" w14:textId="77777777" w:rsidR="00805060" w:rsidRPr="00805060" w:rsidRDefault="00805060" w:rsidP="00805060">
      <w:pPr>
        <w:spacing w:after="0" w:line="240" w:lineRule="auto"/>
        <w:jc w:val="center"/>
        <w:rPr>
          <w:b/>
          <w:bCs/>
        </w:rPr>
      </w:pPr>
    </w:p>
    <w:p w14:paraId="368CF140" w14:textId="0FE938A2" w:rsidR="001076CF" w:rsidRDefault="001076CF" w:rsidP="00380180">
      <w:pPr>
        <w:spacing w:after="0" w:line="240" w:lineRule="auto"/>
        <w:rPr>
          <w:sz w:val="20"/>
          <w:szCs w:val="20"/>
        </w:rPr>
      </w:pPr>
    </w:p>
    <w:p w14:paraId="49AE4491" w14:textId="77777777" w:rsidR="00CC1363" w:rsidRPr="00001075" w:rsidRDefault="00CC1363" w:rsidP="00CC1363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To: </w:t>
      </w:r>
    </w:p>
    <w:p w14:paraId="71600925" w14:textId="77777777" w:rsidR="00A97FBC" w:rsidRDefault="00A97FBC" w:rsidP="00A97FBC">
      <w:pPr>
        <w:pStyle w:val="NormalWeb"/>
        <w:spacing w:before="0" w:beforeAutospacing="0" w:after="0" w:afterAutospacing="0" w:line="36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Kadriye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Ercikan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, Ph.D.,  </w:t>
      </w:r>
      <w:hyperlink r:id="rId10" w:history="1"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kercikan@ets.org</w:t>
        </w:r>
      </w:hyperlink>
    </w:p>
    <w:p w14:paraId="0C4BB3BA" w14:textId="77777777" w:rsidR="00A97FBC" w:rsidRDefault="00A97FBC" w:rsidP="00A97FBC">
      <w:pPr>
        <w:pStyle w:val="NormalWeb"/>
        <w:spacing w:before="0" w:beforeAutospacing="0" w:after="0" w:afterAutospacing="0" w:line="360" w:lineRule="auto"/>
      </w:pPr>
      <w:r>
        <w:rPr>
          <w:rFonts w:ascii="Calibri" w:hAnsi="Calibri" w:cs="Calibri"/>
          <w:color w:val="000000"/>
          <w:sz w:val="22"/>
          <w:szCs w:val="22"/>
        </w:rPr>
        <w:t>Vice President of Research, ETS</w:t>
      </w:r>
    </w:p>
    <w:p w14:paraId="4F3A8D9B" w14:textId="77777777" w:rsidR="00A97FBC" w:rsidRDefault="00A97FBC" w:rsidP="00A97FBC">
      <w:pPr>
        <w:pStyle w:val="NormalWeb"/>
        <w:spacing w:before="0" w:beforeAutospacing="0" w:after="0" w:afterAutospacing="0" w:line="36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Alper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Sahin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>, Ph.D.,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hyperlink r:id="rId11" w:history="1"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>alpersahin2@yahoo.com</w:t>
        </w:r>
      </w:hyperlink>
    </w:p>
    <w:p w14:paraId="14576581" w14:textId="77777777" w:rsidR="00A97FBC" w:rsidRDefault="00A97FBC" w:rsidP="00A97FBC">
      <w:pPr>
        <w:pStyle w:val="NormalWeb"/>
        <w:spacing w:before="0" w:beforeAutospacing="0" w:after="0" w:afterAutospacing="0" w:line="360" w:lineRule="auto"/>
      </w:pPr>
      <w:r>
        <w:rPr>
          <w:rFonts w:ascii="Calibri" w:hAnsi="Calibri" w:cs="Calibri"/>
          <w:color w:val="000000"/>
          <w:sz w:val="22"/>
          <w:szCs w:val="22"/>
        </w:rPr>
        <w:t xml:space="preserve">Chairperson, Department of Basic English,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Atilim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University</w:t>
      </w:r>
    </w:p>
    <w:p w14:paraId="77DDB271" w14:textId="77777777" w:rsidR="00A97FBC" w:rsidRDefault="00A97FBC" w:rsidP="00A97FBC">
      <w:pPr>
        <w:pStyle w:val="NormalWeb"/>
        <w:spacing w:before="0" w:beforeAutospacing="0" w:after="0" w:afterAutospacing="0" w:line="36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Nathan Thompson, Ph.D.,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hyperlink r:id="rId12" w:history="1"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>nthompson@assess.com</w:t>
        </w:r>
      </w:hyperlink>
    </w:p>
    <w:p w14:paraId="0F139C2E" w14:textId="77777777" w:rsidR="00A97FBC" w:rsidRDefault="00A97FBC" w:rsidP="00A97FBC">
      <w:pPr>
        <w:pStyle w:val="NormalWeb"/>
        <w:spacing w:before="0" w:beforeAutospacing="0" w:after="0" w:afterAutospacing="0" w:line="360" w:lineRule="auto"/>
      </w:pPr>
      <w:r>
        <w:rPr>
          <w:rFonts w:ascii="Calibri" w:hAnsi="Calibri" w:cs="Calibri"/>
          <w:color w:val="000000"/>
          <w:sz w:val="22"/>
          <w:szCs w:val="22"/>
        </w:rPr>
        <w:t>CEO, Assessment Systems Corporation</w:t>
      </w:r>
    </w:p>
    <w:p w14:paraId="0F2984BC" w14:textId="46D5CAB5" w:rsidR="00D46CE2" w:rsidRDefault="00D46CE2" w:rsidP="00CC1363">
      <w:pPr>
        <w:spacing w:after="0" w:line="240" w:lineRule="auto"/>
        <w:rPr>
          <w:i/>
          <w:sz w:val="22"/>
          <w:szCs w:val="22"/>
        </w:rPr>
      </w:pPr>
    </w:p>
    <w:sdt>
      <w:sdtPr>
        <w:rPr>
          <w:sz w:val="20"/>
          <w:szCs w:val="20"/>
        </w:rPr>
        <w:alias w:val="Please enter date"/>
        <w:tag w:val="Please enter date"/>
        <w:id w:val="388931355"/>
        <w:lock w:val="sdtLocked"/>
        <w:placeholder>
          <w:docPart w:val="70326472E3FA4C5B8B5C3539B03DDB7C"/>
        </w:placeholder>
        <w:showingPlcHdr/>
        <w15:color w:val="000000"/>
        <w:date>
          <w:dateFormat w:val="MMMM d, yyyy"/>
          <w:lid w:val="en-US"/>
          <w:storeMappedDataAs w:val="dateTime"/>
          <w:calendar w:val="gregorian"/>
        </w:date>
      </w:sdtPr>
      <w:sdtContent>
        <w:p w14:paraId="012E4691" w14:textId="1E47477D" w:rsidR="00CC1363" w:rsidRDefault="002B46C8" w:rsidP="00D46CE2">
          <w:pPr>
            <w:spacing w:after="0" w:line="240" w:lineRule="auto"/>
            <w:jc w:val="right"/>
            <w:rPr>
              <w:sz w:val="20"/>
              <w:szCs w:val="20"/>
            </w:rPr>
          </w:pPr>
          <w:r w:rsidRPr="00365564">
            <w:rPr>
              <w:rStyle w:val="PlaceholderText"/>
              <w:color w:val="000000" w:themeColor="text1"/>
              <w:sz w:val="20"/>
              <w:szCs w:val="20"/>
            </w:rPr>
            <w:t>Please enter date</w:t>
          </w:r>
        </w:p>
      </w:sdtContent>
    </w:sdt>
    <w:p w14:paraId="657843FE" w14:textId="77777777" w:rsidR="00CC1363" w:rsidRDefault="00CC1363" w:rsidP="00380180">
      <w:pPr>
        <w:spacing w:after="0" w:line="240" w:lineRule="auto"/>
        <w:rPr>
          <w:sz w:val="20"/>
          <w:szCs w:val="20"/>
        </w:rPr>
      </w:pPr>
    </w:p>
    <w:p w14:paraId="08AF4985" w14:textId="0D715CDA" w:rsidR="00CA5FE0" w:rsidRPr="00CA5FE0" w:rsidRDefault="00CA5FE0" w:rsidP="00CA5FE0">
      <w:pPr>
        <w:spacing w:after="0" w:line="240" w:lineRule="auto"/>
        <w:rPr>
          <w:sz w:val="20"/>
          <w:szCs w:val="20"/>
        </w:rPr>
      </w:pPr>
      <w:r w:rsidRPr="00CA5FE0">
        <w:rPr>
          <w:sz w:val="20"/>
          <w:szCs w:val="20"/>
        </w:rPr>
        <w:t xml:space="preserve">Dear </w:t>
      </w:r>
      <w:r w:rsidR="00A97FBC">
        <w:rPr>
          <w:sz w:val="20"/>
          <w:szCs w:val="20"/>
        </w:rPr>
        <w:t>Editors</w:t>
      </w:r>
      <w:r w:rsidRPr="00CA5FE0">
        <w:rPr>
          <w:sz w:val="20"/>
          <w:szCs w:val="20"/>
        </w:rPr>
        <w:t>:</w:t>
      </w:r>
    </w:p>
    <w:p w14:paraId="47A4394D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</w:p>
    <w:p w14:paraId="20464383" w14:textId="0219A51D" w:rsidR="00DD4829" w:rsidRDefault="00CA5FE0" w:rsidP="00CA5FE0">
      <w:pPr>
        <w:spacing w:after="0" w:line="240" w:lineRule="auto"/>
        <w:rPr>
          <w:sz w:val="20"/>
          <w:szCs w:val="20"/>
        </w:rPr>
      </w:pPr>
      <w:r w:rsidRPr="00CA5FE0">
        <w:rPr>
          <w:sz w:val="20"/>
          <w:szCs w:val="20"/>
        </w:rPr>
        <w:t>I am pleased to submit an original research article entitled "</w:t>
      </w:r>
      <w:sdt>
        <w:sdtPr>
          <w:rPr>
            <w:sz w:val="20"/>
            <w:szCs w:val="20"/>
          </w:rPr>
          <w:id w:val="731037582"/>
          <w:lock w:val="sdtLocked"/>
          <w:placeholder>
            <w:docPart w:val="DefaultPlaceholder_-1854013440"/>
          </w:placeholder>
          <w15:color w:val="000000"/>
        </w:sdtPr>
        <w:sdtContent>
          <w:r w:rsidR="002B46C8" w:rsidRPr="00DD4829">
            <w:rPr>
              <w:b/>
              <w:bCs/>
              <w:i/>
              <w:iCs/>
              <w:sz w:val="20"/>
              <w:szCs w:val="20"/>
            </w:rPr>
            <w:t>Manuscript title</w:t>
          </w:r>
        </w:sdtContent>
      </w:sdt>
      <w:r w:rsidRPr="00CA5FE0">
        <w:rPr>
          <w:sz w:val="20"/>
          <w:szCs w:val="20"/>
        </w:rPr>
        <w:t xml:space="preserve">" for consideration for publication in </w:t>
      </w:r>
      <w:r w:rsidR="00A97FBC" w:rsidRPr="00A97FBC">
        <w:rPr>
          <w:b/>
          <w:bCs/>
          <w:sz w:val="20"/>
          <w:szCs w:val="20"/>
        </w:rPr>
        <w:t>2024 Special issue of</w:t>
      </w:r>
      <w:r w:rsidR="00A97FBC">
        <w:rPr>
          <w:sz w:val="20"/>
          <w:szCs w:val="20"/>
        </w:rPr>
        <w:t xml:space="preserve"> </w:t>
      </w:r>
      <w:r w:rsidRPr="00DD4829">
        <w:rPr>
          <w:b/>
          <w:bCs/>
          <w:sz w:val="20"/>
          <w:szCs w:val="20"/>
        </w:rPr>
        <w:t xml:space="preserve">The </w:t>
      </w:r>
      <w:r w:rsidR="00DD4829" w:rsidRPr="00DD4829">
        <w:rPr>
          <w:b/>
          <w:bCs/>
          <w:sz w:val="20"/>
          <w:szCs w:val="20"/>
        </w:rPr>
        <w:t>Journal of Measurement and Evaluation in Education and Psychology</w:t>
      </w:r>
      <w:r w:rsidRPr="00CA5FE0">
        <w:rPr>
          <w:sz w:val="20"/>
          <w:szCs w:val="20"/>
        </w:rPr>
        <w:t xml:space="preserve">. </w:t>
      </w:r>
    </w:p>
    <w:p w14:paraId="7977B288" w14:textId="57600D57" w:rsidR="00DD4829" w:rsidRDefault="00DD4829" w:rsidP="00CA5FE0">
      <w:pPr>
        <w:spacing w:after="0" w:line="240" w:lineRule="auto"/>
        <w:rPr>
          <w:sz w:val="20"/>
          <w:szCs w:val="20"/>
        </w:rPr>
      </w:pPr>
    </w:p>
    <w:sdt>
      <w:sdtPr>
        <w:rPr>
          <w:sz w:val="20"/>
          <w:szCs w:val="20"/>
        </w:rPr>
        <w:id w:val="-1548753834"/>
        <w:lock w:val="sdtLocked"/>
        <w:placeholder>
          <w:docPart w:val="F8CE617BE7DF4893AA2D5E12066731B0"/>
        </w:placeholder>
        <w:showingPlcHdr/>
        <w15:color w:val="000000"/>
      </w:sdtPr>
      <w:sdtContent>
        <w:p w14:paraId="02370B7B" w14:textId="6B738DE3" w:rsidR="00CA5FE0" w:rsidRPr="00CA5FE0" w:rsidRDefault="00DD4829" w:rsidP="00CA5FE0">
          <w:pPr>
            <w:spacing w:after="0" w:line="240" w:lineRule="auto"/>
            <w:rPr>
              <w:sz w:val="20"/>
              <w:szCs w:val="20"/>
            </w:rPr>
          </w:pPr>
          <w:r>
            <w:rPr>
              <w:sz w:val="20"/>
              <w:szCs w:val="20"/>
            </w:rPr>
            <w:t>For the first paragraph,</w:t>
          </w:r>
          <w:r w:rsidRPr="00C83A16">
            <w:rPr>
              <w:color w:val="000000" w:themeColor="text1"/>
              <w:sz w:val="20"/>
              <w:szCs w:val="20"/>
            </w:rPr>
            <w:t xml:space="preserve"> </w:t>
          </w:r>
          <w:r w:rsidR="00C83A16">
            <w:rPr>
              <w:color w:val="000000" w:themeColor="text1"/>
              <w:sz w:val="20"/>
              <w:szCs w:val="20"/>
            </w:rPr>
            <w:t>p</w:t>
          </w:r>
          <w:r w:rsidRPr="00C83A16">
            <w:rPr>
              <w:rStyle w:val="PlaceholderText"/>
              <w:color w:val="000000" w:themeColor="text1"/>
              <w:sz w:val="20"/>
              <w:szCs w:val="20"/>
            </w:rPr>
            <w:t>lease briefly explain the background to your study, the question you aim to answer and why</w:t>
          </w:r>
          <w:r w:rsidR="00C83A16">
            <w:rPr>
              <w:rStyle w:val="PlaceholderText"/>
              <w:color w:val="000000" w:themeColor="text1"/>
              <w:sz w:val="20"/>
              <w:szCs w:val="20"/>
            </w:rPr>
            <w:t xml:space="preserve">, </w:t>
          </w:r>
          <w:r w:rsidR="00C83A16" w:rsidRPr="00DD4829">
            <w:rPr>
              <w:sz w:val="20"/>
              <w:szCs w:val="20"/>
            </w:rPr>
            <w:t>what was done, the main findings and why they are significant</w:t>
          </w:r>
          <w:r w:rsidR="00C83A16">
            <w:rPr>
              <w:sz w:val="20"/>
              <w:szCs w:val="20"/>
            </w:rPr>
            <w:t xml:space="preserve"> for publication</w:t>
          </w:r>
        </w:p>
      </w:sdtContent>
    </w:sdt>
    <w:p w14:paraId="14C00C42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</w:p>
    <w:sdt>
      <w:sdtPr>
        <w:rPr>
          <w:sz w:val="20"/>
          <w:szCs w:val="20"/>
        </w:rPr>
        <w:id w:val="966547557"/>
        <w:lock w:val="sdtLocked"/>
        <w:placeholder>
          <w:docPart w:val="DefaultPlaceholder_-1854013440"/>
        </w:placeholder>
        <w15:color w:val="000000"/>
      </w:sdtPr>
      <w:sdtContent>
        <w:p w14:paraId="26A2F7A7" w14:textId="725CE963" w:rsidR="00CA5FE0" w:rsidRPr="00CA5FE0" w:rsidRDefault="00C83A16" w:rsidP="00CA5FE0">
          <w:pPr>
            <w:spacing w:after="0" w:line="240" w:lineRule="auto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For </w:t>
          </w:r>
          <w:proofErr w:type="gramStart"/>
          <w:r>
            <w:rPr>
              <w:sz w:val="20"/>
              <w:szCs w:val="20"/>
            </w:rPr>
            <w:t>second</w:t>
          </w:r>
          <w:proofErr w:type="gramEnd"/>
          <w:r>
            <w:rPr>
              <w:sz w:val="20"/>
              <w:szCs w:val="20"/>
            </w:rPr>
            <w:t xml:space="preserve"> paragraph,</w:t>
          </w:r>
          <w:r w:rsidRPr="00C83A16">
            <w:rPr>
              <w:sz w:val="20"/>
              <w:szCs w:val="20"/>
            </w:rPr>
            <w:t xml:space="preserve"> you should indicate why the readers of the journal would be interested in the work</w:t>
          </w:r>
          <w:r w:rsidR="00A97FBC">
            <w:rPr>
              <w:sz w:val="20"/>
              <w:szCs w:val="20"/>
            </w:rPr>
            <w:t xml:space="preserve"> and how it is related to the theme of the special issue and the journal’s aims and scope</w:t>
          </w:r>
          <w:r w:rsidRPr="00C83A16">
            <w:rPr>
              <w:sz w:val="20"/>
              <w:szCs w:val="20"/>
            </w:rPr>
            <w:t>. Take your cues from the journal’s aims</w:t>
          </w:r>
          <w:r w:rsidR="00A97FBC">
            <w:rPr>
              <w:sz w:val="20"/>
              <w:szCs w:val="20"/>
            </w:rPr>
            <w:t>/</w:t>
          </w:r>
          <w:r w:rsidRPr="00C83A16">
            <w:rPr>
              <w:sz w:val="20"/>
              <w:szCs w:val="20"/>
            </w:rPr>
            <w:t>scope</w:t>
          </w:r>
          <w:r w:rsidR="00A97FBC">
            <w:rPr>
              <w:sz w:val="20"/>
              <w:szCs w:val="20"/>
            </w:rPr>
            <w:t xml:space="preserve"> and the call for papers</w:t>
          </w:r>
          <w:r>
            <w:rPr>
              <w:sz w:val="20"/>
              <w:szCs w:val="20"/>
            </w:rPr>
            <w:t xml:space="preserve">. Also, please state the </w:t>
          </w:r>
          <w:r w:rsidRPr="00C83A16">
            <w:rPr>
              <w:sz w:val="20"/>
              <w:szCs w:val="20"/>
            </w:rPr>
            <w:t>importance of the results to the field</w:t>
          </w:r>
        </w:p>
      </w:sdtContent>
    </w:sdt>
    <w:p w14:paraId="55038A92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</w:p>
    <w:p w14:paraId="0201133F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  <w:r w:rsidRPr="00CA5FE0">
        <w:rPr>
          <w:sz w:val="20"/>
          <w:szCs w:val="20"/>
        </w:rPr>
        <w:t>Thank you for your consideration!</w:t>
      </w:r>
    </w:p>
    <w:p w14:paraId="7E4C08D0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</w:p>
    <w:p w14:paraId="45FB1BDA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  <w:r w:rsidRPr="00CA5FE0">
        <w:rPr>
          <w:sz w:val="20"/>
          <w:szCs w:val="20"/>
        </w:rPr>
        <w:t>Sincerely,</w:t>
      </w:r>
    </w:p>
    <w:p w14:paraId="4D685BFA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</w:p>
    <w:p w14:paraId="379D613C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</w:p>
    <w:p w14:paraId="2BA8055A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</w:p>
    <w:p w14:paraId="67E21D44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</w:p>
    <w:sdt>
      <w:sdtPr>
        <w:rPr>
          <w:b/>
          <w:bCs/>
          <w:sz w:val="20"/>
          <w:szCs w:val="20"/>
        </w:rPr>
        <w:id w:val="-600185032"/>
        <w:lock w:val="sdtLocked"/>
        <w:placeholder>
          <w:docPart w:val="DefaultPlaceholder_-1854013440"/>
        </w:placeholder>
        <w15:color w:val="000000"/>
      </w:sdtPr>
      <w:sdtContent>
        <w:p w14:paraId="6889B628" w14:textId="426FF5E0" w:rsidR="00CA5FE0" w:rsidRPr="0025408A" w:rsidRDefault="00C83A16" w:rsidP="00CA5FE0">
          <w:pPr>
            <w:spacing w:after="0" w:line="240" w:lineRule="auto"/>
            <w:rPr>
              <w:b/>
              <w:bCs/>
              <w:sz w:val="20"/>
              <w:szCs w:val="20"/>
            </w:rPr>
          </w:pPr>
          <w:r w:rsidRPr="0025408A">
            <w:rPr>
              <w:b/>
              <w:bCs/>
              <w:sz w:val="20"/>
              <w:szCs w:val="20"/>
            </w:rPr>
            <w:t>Corresponding Author</w:t>
          </w:r>
        </w:p>
      </w:sdtContent>
    </w:sdt>
    <w:sdt>
      <w:sdtPr>
        <w:rPr>
          <w:b/>
          <w:bCs/>
          <w:sz w:val="20"/>
          <w:szCs w:val="20"/>
        </w:rPr>
        <w:id w:val="-161856076"/>
        <w:lock w:val="sdtLocked"/>
        <w:placeholder>
          <w:docPart w:val="DefaultPlaceholder_-1854013440"/>
        </w:placeholder>
        <w15:color w:val="000000"/>
      </w:sdtPr>
      <w:sdtContent>
        <w:p w14:paraId="061E116C" w14:textId="054B9CE7" w:rsidR="00CA5FE0" w:rsidRPr="0025408A" w:rsidRDefault="00C83A16" w:rsidP="00CA5FE0">
          <w:pPr>
            <w:spacing w:after="0" w:line="240" w:lineRule="auto"/>
            <w:rPr>
              <w:b/>
              <w:bCs/>
              <w:sz w:val="20"/>
              <w:szCs w:val="20"/>
            </w:rPr>
          </w:pPr>
          <w:r w:rsidRPr="0025408A">
            <w:rPr>
              <w:sz w:val="20"/>
              <w:szCs w:val="20"/>
            </w:rPr>
            <w:t>Affiliation</w:t>
          </w:r>
        </w:p>
      </w:sdtContent>
    </w:sdt>
    <w:sdt>
      <w:sdtPr>
        <w:rPr>
          <w:sz w:val="20"/>
          <w:szCs w:val="20"/>
        </w:rPr>
        <w:id w:val="367571256"/>
        <w:lock w:val="sdtLocked"/>
        <w:placeholder>
          <w:docPart w:val="DefaultPlaceholder_-1854013440"/>
        </w:placeholder>
        <w15:color w:val="000000"/>
      </w:sdtPr>
      <w:sdtContent>
        <w:p w14:paraId="4D3F1325" w14:textId="7CA3DDF1" w:rsidR="0002650B" w:rsidRPr="0025408A" w:rsidRDefault="00C83A16" w:rsidP="00CA5FE0">
          <w:pPr>
            <w:spacing w:after="0" w:line="240" w:lineRule="auto"/>
            <w:rPr>
              <w:sz w:val="20"/>
              <w:szCs w:val="20"/>
            </w:rPr>
          </w:pPr>
          <w:r w:rsidRPr="0025408A">
            <w:rPr>
              <w:sz w:val="20"/>
              <w:szCs w:val="20"/>
            </w:rPr>
            <w:t>Email</w:t>
          </w:r>
        </w:p>
      </w:sdtContent>
    </w:sdt>
    <w:p w14:paraId="13117825" w14:textId="203AF09F" w:rsidR="0002650B" w:rsidRDefault="0002650B" w:rsidP="00380180">
      <w:pPr>
        <w:spacing w:after="0" w:line="240" w:lineRule="auto"/>
        <w:rPr>
          <w:sz w:val="20"/>
          <w:szCs w:val="20"/>
        </w:rPr>
      </w:pPr>
    </w:p>
    <w:p w14:paraId="4E81743B" w14:textId="77777777" w:rsidR="00EC6EE6" w:rsidRPr="00696817" w:rsidRDefault="00EC6EE6" w:rsidP="00380180">
      <w:pPr>
        <w:tabs>
          <w:tab w:val="left" w:pos="7570"/>
        </w:tabs>
        <w:jc w:val="both"/>
        <w:rPr>
          <w:sz w:val="20"/>
          <w:szCs w:val="20"/>
        </w:rPr>
      </w:pPr>
    </w:p>
    <w:sectPr w:rsidR="00EC6EE6" w:rsidRPr="00696817" w:rsidSect="00AE0A3C">
      <w:headerReference w:type="default" r:id="rId13"/>
      <w:footerReference w:type="default" r:id="rId14"/>
      <w:pgSz w:w="12240" w:h="15840" w:code="1"/>
      <w:pgMar w:top="1134" w:right="1327" w:bottom="1134" w:left="1440" w:header="283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204A5" w14:textId="77777777" w:rsidR="00AE0A3C" w:rsidRDefault="00AE0A3C" w:rsidP="001C66AD">
      <w:pPr>
        <w:spacing w:after="0" w:line="240" w:lineRule="auto"/>
      </w:pPr>
      <w:r>
        <w:separator/>
      </w:r>
    </w:p>
  </w:endnote>
  <w:endnote w:type="continuationSeparator" w:id="0">
    <w:p w14:paraId="3947D4D0" w14:textId="77777777" w:rsidR="00AE0A3C" w:rsidRDefault="00AE0A3C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AAAD271C-B067-4632-8F88-236551C53026}"/>
    <w:embedBold r:id="rId2" w:fontKey="{135C343C-5BB0-4CC1-B975-81419CF3C1A1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  <w:embedRegular r:id="rId3" w:fontKey="{36246604-8FCD-441D-BCA9-E559A95513EE}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  <w:embedRegular r:id="rId4" w:fontKey="{39DA0490-6B59-471E-805E-61B4BACDCCDE}"/>
    <w:embedBold r:id="rId5" w:fontKey="{F5A99265-885A-485A-8752-DD8B9613685E}"/>
    <w:embedItalic r:id="rId6" w:fontKey="{5EC1B089-A901-4754-B80A-FCFC92D6F391}"/>
    <w:embedBoldItalic r:id="rId7" w:fontKey="{26694D62-0189-4DE1-B01E-7F09CBF0E2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62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31"/>
      <w:gridCol w:w="5373"/>
      <w:gridCol w:w="4558"/>
    </w:tblGrid>
    <w:tr w:rsidR="00D705E9" w14:paraId="4164EAE0" w14:textId="279A7789" w:rsidTr="003D770A">
      <w:trPr>
        <w:trHeight w:val="265"/>
      </w:trPr>
      <w:tc>
        <w:tcPr>
          <w:tcW w:w="431" w:type="dxa"/>
          <w:vAlign w:val="center"/>
        </w:tcPr>
        <w:p w14:paraId="05D64CAF" w14:textId="3B31F736" w:rsidR="00D705E9" w:rsidRDefault="00D705E9" w:rsidP="00753DBF">
          <w:pPr>
            <w:pStyle w:val="Header"/>
            <w:rPr>
              <w:sz w:val="16"/>
              <w:szCs w:val="14"/>
            </w:rPr>
          </w:pPr>
          <w:r>
            <w:rPr>
              <w:sz w:val="16"/>
              <w:szCs w:val="14"/>
            </w:rPr>
            <w:drawing>
              <wp:inline distT="0" distB="0" distL="0" distR="0" wp14:anchorId="06E5A1AC" wp14:editId="39B989C5">
                <wp:extent cx="180000" cy="180000"/>
                <wp:effectExtent l="0" t="0" r="0" b="0"/>
                <wp:docPr id="57" name="Graphic 57" descr="Web design out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Graphic 8" descr="Web design outlin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73" w:type="dxa"/>
          <w:vAlign w:val="center"/>
        </w:tcPr>
        <w:p w14:paraId="09489ABD" w14:textId="1030840F" w:rsidR="00D705E9" w:rsidRPr="00D705E9" w:rsidRDefault="00D705E9" w:rsidP="00753DBF">
          <w:pPr>
            <w:pStyle w:val="Header"/>
            <w:rPr>
              <w:sz w:val="20"/>
              <w:szCs w:val="18"/>
            </w:rPr>
          </w:pPr>
          <w:r w:rsidRPr="00D705E9">
            <w:rPr>
              <w:sz w:val="20"/>
              <w:szCs w:val="18"/>
            </w:rPr>
            <w:t>https://dergipark.org.tr/en/pub/epod</w:t>
          </w:r>
        </w:p>
      </w:tc>
      <w:tc>
        <w:tcPr>
          <w:tcW w:w="4558" w:type="dxa"/>
          <w:vMerge w:val="restart"/>
          <w:vAlign w:val="center"/>
        </w:tcPr>
        <w:p w14:paraId="6BE88F32" w14:textId="638D20BB" w:rsidR="00D705E9" w:rsidRPr="00D705E9" w:rsidRDefault="00D705E9" w:rsidP="00D705E9">
          <w:pPr>
            <w:pStyle w:val="Header"/>
            <w:jc w:val="right"/>
            <w:rPr>
              <w:sz w:val="20"/>
              <w:szCs w:val="18"/>
            </w:rPr>
          </w:pPr>
          <w:r>
            <w:rPr>
              <w:sz w:val="20"/>
              <w:szCs w:val="18"/>
            </w:rPr>
            <w:drawing>
              <wp:inline distT="0" distB="0" distL="0" distR="0" wp14:anchorId="382D96A0" wp14:editId="502DADF5">
                <wp:extent cx="540000" cy="540000"/>
                <wp:effectExtent l="0" t="0" r="0" b="0"/>
                <wp:docPr id="58" name="Pictur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705E9" w14:paraId="6016F864" w14:textId="53CA557E" w:rsidTr="003D770A">
      <w:trPr>
        <w:trHeight w:val="260"/>
      </w:trPr>
      <w:tc>
        <w:tcPr>
          <w:tcW w:w="431" w:type="dxa"/>
          <w:vAlign w:val="center"/>
        </w:tcPr>
        <w:p w14:paraId="57935F47" w14:textId="339181F0" w:rsidR="00D705E9" w:rsidRDefault="00D705E9" w:rsidP="00753DBF">
          <w:pPr>
            <w:pStyle w:val="Header"/>
            <w:rPr>
              <w:sz w:val="16"/>
              <w:szCs w:val="14"/>
            </w:rPr>
          </w:pPr>
          <w:r>
            <w:rPr>
              <w:sz w:val="16"/>
              <w:szCs w:val="14"/>
            </w:rPr>
            <w:drawing>
              <wp:inline distT="0" distB="0" distL="0" distR="0" wp14:anchorId="7032B3F1" wp14:editId="4759D8AA">
                <wp:extent cx="180000" cy="180000"/>
                <wp:effectExtent l="0" t="0" r="0" b="0"/>
                <wp:docPr id="59" name="Graphic 59" descr="Envelope out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 descr="Envelope outline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73" w:type="dxa"/>
          <w:vAlign w:val="center"/>
        </w:tcPr>
        <w:p w14:paraId="4BBB00B5" w14:textId="544A8C6B" w:rsidR="00D705E9" w:rsidRPr="00D705E9" w:rsidRDefault="00D705E9" w:rsidP="00753DBF">
          <w:pPr>
            <w:pStyle w:val="Header"/>
            <w:rPr>
              <w:sz w:val="20"/>
              <w:szCs w:val="18"/>
            </w:rPr>
          </w:pPr>
          <w:r w:rsidRPr="00D705E9">
            <w:rPr>
              <w:sz w:val="20"/>
              <w:szCs w:val="18"/>
            </w:rPr>
            <w:t>epodderdergi@gmail.com</w:t>
          </w:r>
        </w:p>
      </w:tc>
      <w:tc>
        <w:tcPr>
          <w:tcW w:w="4558" w:type="dxa"/>
          <w:vMerge/>
          <w:vAlign w:val="center"/>
        </w:tcPr>
        <w:p w14:paraId="143EA502" w14:textId="77777777" w:rsidR="00D705E9" w:rsidRPr="00D705E9" w:rsidRDefault="00D705E9" w:rsidP="00753DBF">
          <w:pPr>
            <w:pStyle w:val="Header"/>
            <w:rPr>
              <w:sz w:val="20"/>
              <w:szCs w:val="18"/>
            </w:rPr>
          </w:pPr>
        </w:p>
      </w:tc>
    </w:tr>
  </w:tbl>
  <w:p w14:paraId="64CA6C1F" w14:textId="744FF036" w:rsidR="00753DBF" w:rsidRPr="00753DBF" w:rsidRDefault="00753DBF" w:rsidP="00753DBF">
    <w:pPr>
      <w:pStyle w:val="Header"/>
      <w:rPr>
        <w:sz w:val="16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71ECA" w14:textId="77777777" w:rsidR="00AE0A3C" w:rsidRDefault="00AE0A3C" w:rsidP="001C66AD">
      <w:pPr>
        <w:spacing w:after="0" w:line="240" w:lineRule="auto"/>
      </w:pPr>
      <w:r>
        <w:separator/>
      </w:r>
    </w:p>
  </w:footnote>
  <w:footnote w:type="continuationSeparator" w:id="0">
    <w:p w14:paraId="22CE148D" w14:textId="77777777" w:rsidR="00AE0A3C" w:rsidRDefault="00AE0A3C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4F682" w14:textId="3177A6A5" w:rsidR="00753DBF" w:rsidRDefault="003D770A" w:rsidP="00753DBF">
    <w:pPr>
      <w:pStyle w:val="Nam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640E706" wp14:editId="63818F86">
              <wp:simplePos x="0" y="0"/>
              <wp:positionH relativeFrom="column">
                <wp:posOffset>-927100</wp:posOffset>
              </wp:positionH>
              <wp:positionV relativeFrom="paragraph">
                <wp:posOffset>-61595</wp:posOffset>
              </wp:positionV>
              <wp:extent cx="351076" cy="3548946"/>
              <wp:effectExtent l="0" t="0" r="0" b="0"/>
              <wp:wrapNone/>
              <wp:docPr id="2087" name="Group 10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1076" cy="3548946"/>
                        <a:chOff x="0" y="0"/>
                        <a:chExt cx="457200" cy="3562350"/>
                      </a:xfrm>
                    </wpg:grpSpPr>
                    <wps:wsp>
                      <wps:cNvPr id="2088" name="Rectangle 2088"/>
                      <wps:cNvSpPr>
                        <a:spLocks noChangeArrowheads="1"/>
                      </wps:cNvSpPr>
                      <wps:spPr bwMode="auto">
                        <a:xfrm>
                          <a:off x="0" y="1270000"/>
                          <a:ext cx="457200" cy="22923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89" name="Rectangle 2089"/>
                      <wps:cNvSpPr>
                        <a:spLocks noChangeArrowheads="1"/>
                      </wps:cNvSpPr>
                      <wps:spPr bwMode="auto">
                        <a:xfrm>
                          <a:off x="0" y="104775"/>
                          <a:ext cx="457200" cy="1228725"/>
                        </a:xfrm>
                        <a:prstGeom prst="rect">
                          <a:avLst/>
                        </a:prstGeom>
                        <a:solidFill>
                          <a:srgbClr val="30D7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0" name="Rectangle 209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2287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3C06C87" id="Group 1024" o:spid="_x0000_s1026" style="position:absolute;margin-left:-73pt;margin-top:-4.85pt;width:27.65pt;height:279.45pt;z-index:251678720" coordsize="4572,35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">
              <v:rect id="Rectangle 2088" o:spid="_x0000_s1027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<v:rect id="Rectangle 2089" o:spid="_x0000_s1028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" fillcolor="#30d7e4" stroked="f"/>
              <v:rect id="Rectangle 2090" o:spid="_x0000_s1029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</v:group>
          </w:pict>
        </mc:Fallback>
      </mc:AlternateContent>
    </w:r>
    <w:r w:rsidR="00753DBF">
      <w:rPr>
        <w:noProof/>
      </w:rPr>
      <w:drawing>
        <wp:inline distT="0" distB="0" distL="0" distR="0" wp14:anchorId="784FD314" wp14:editId="548C0998">
          <wp:extent cx="360000" cy="360000"/>
          <wp:effectExtent l="0" t="0" r="2540" b="2540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1282F9" w14:textId="32A79A47" w:rsidR="00753DBF" w:rsidRPr="00E71DD1" w:rsidRDefault="00753DBF" w:rsidP="00753DBF">
    <w:pPr>
      <w:pStyle w:val="Name"/>
      <w:jc w:val="center"/>
      <w:rPr>
        <w:sz w:val="24"/>
        <w:szCs w:val="16"/>
      </w:rPr>
    </w:pPr>
    <w:r w:rsidRPr="00E71DD1">
      <w:rPr>
        <w:sz w:val="24"/>
        <w:szCs w:val="16"/>
      </w:rPr>
      <w:t>The Journal of Measurement and Evaluation in Education and Psychology</w:t>
    </w:r>
  </w:p>
  <w:p w14:paraId="01C6E331" w14:textId="4C0361FC" w:rsidR="00753DBF" w:rsidRDefault="00753DBF" w:rsidP="00753DBF">
    <w:pPr>
      <w:pStyle w:val="Name"/>
      <w:jc w:val="center"/>
      <w:rPr>
        <w:sz w:val="24"/>
        <w:szCs w:val="16"/>
      </w:rPr>
    </w:pPr>
    <w:r w:rsidRPr="00E71DD1">
      <w:rPr>
        <w:sz w:val="24"/>
        <w:szCs w:val="16"/>
      </w:rPr>
      <w:t>JMEEP</w:t>
    </w:r>
  </w:p>
  <w:p w14:paraId="38D2E494" w14:textId="607F7DA0" w:rsidR="00E71DD1" w:rsidRPr="00E71DD1" w:rsidRDefault="00E71DD1" w:rsidP="00753DBF">
    <w:pPr>
      <w:pStyle w:val="Name"/>
      <w:jc w:val="center"/>
      <w:rPr>
        <w:color w:val="1A8A84" w:themeColor="text2" w:themeTint="BF"/>
        <w:sz w:val="24"/>
        <w:szCs w:val="16"/>
      </w:rPr>
    </w:pPr>
    <w:r w:rsidRPr="00E71DD1">
      <w:rPr>
        <w:color w:val="1A8A84" w:themeColor="text2" w:themeTint="BF"/>
        <w:sz w:val="24"/>
        <w:szCs w:val="16"/>
      </w:rPr>
      <w:t>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10967441">
    <w:abstractNumId w:val="12"/>
  </w:num>
  <w:num w:numId="2" w16cid:durableId="655189306">
    <w:abstractNumId w:val="8"/>
  </w:num>
  <w:num w:numId="3" w16cid:durableId="1044329018">
    <w:abstractNumId w:val="16"/>
  </w:num>
  <w:num w:numId="4" w16cid:durableId="713120757">
    <w:abstractNumId w:val="13"/>
  </w:num>
  <w:num w:numId="5" w16cid:durableId="1289359434">
    <w:abstractNumId w:val="14"/>
  </w:num>
  <w:num w:numId="6" w16cid:durableId="1616477357">
    <w:abstractNumId w:val="20"/>
  </w:num>
  <w:num w:numId="7" w16cid:durableId="1960061818">
    <w:abstractNumId w:val="7"/>
  </w:num>
  <w:num w:numId="8" w16cid:durableId="329673648">
    <w:abstractNumId w:val="11"/>
  </w:num>
  <w:num w:numId="9" w16cid:durableId="1363703660">
    <w:abstractNumId w:val="18"/>
  </w:num>
  <w:num w:numId="10" w16cid:durableId="598220321">
    <w:abstractNumId w:val="2"/>
  </w:num>
  <w:num w:numId="11" w16cid:durableId="2036081553">
    <w:abstractNumId w:val="6"/>
  </w:num>
  <w:num w:numId="12" w16cid:durableId="749694538">
    <w:abstractNumId w:val="1"/>
  </w:num>
  <w:num w:numId="13" w16cid:durableId="47190929">
    <w:abstractNumId w:val="3"/>
  </w:num>
  <w:num w:numId="14" w16cid:durableId="746726185">
    <w:abstractNumId w:val="10"/>
  </w:num>
  <w:num w:numId="15" w16cid:durableId="473105473">
    <w:abstractNumId w:val="9"/>
  </w:num>
  <w:num w:numId="16" w16cid:durableId="938296636">
    <w:abstractNumId w:val="17"/>
  </w:num>
  <w:num w:numId="17" w16cid:durableId="1937905161">
    <w:abstractNumId w:val="4"/>
  </w:num>
  <w:num w:numId="18" w16cid:durableId="1272467979">
    <w:abstractNumId w:val="22"/>
  </w:num>
  <w:num w:numId="19" w16cid:durableId="860704677">
    <w:abstractNumId w:val="19"/>
  </w:num>
  <w:num w:numId="20" w16cid:durableId="1239248536">
    <w:abstractNumId w:val="15"/>
  </w:num>
  <w:num w:numId="21" w16cid:durableId="1898778698">
    <w:abstractNumId w:val="21"/>
  </w:num>
  <w:num w:numId="22" w16cid:durableId="1042049030">
    <w:abstractNumId w:val="5"/>
  </w:num>
  <w:num w:numId="23" w16cid:durableId="20351105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0NrAwNbAwsjA2N7dU0lEKTi0uzszPAykwrQUAzwjJciwAAAA="/>
  </w:docVars>
  <w:rsids>
    <w:rsidRoot w:val="00875E93"/>
    <w:rsid w:val="00020F8E"/>
    <w:rsid w:val="0002650B"/>
    <w:rsid w:val="00052382"/>
    <w:rsid w:val="0006568A"/>
    <w:rsid w:val="000668CE"/>
    <w:rsid w:val="00071B1F"/>
    <w:rsid w:val="00076F0F"/>
    <w:rsid w:val="00077A26"/>
    <w:rsid w:val="00084253"/>
    <w:rsid w:val="000D1F49"/>
    <w:rsid w:val="000E0945"/>
    <w:rsid w:val="001076CF"/>
    <w:rsid w:val="001632C0"/>
    <w:rsid w:val="001727CA"/>
    <w:rsid w:val="001B0B3A"/>
    <w:rsid w:val="001C0336"/>
    <w:rsid w:val="001C171C"/>
    <w:rsid w:val="001C66AD"/>
    <w:rsid w:val="001D38B2"/>
    <w:rsid w:val="001E680E"/>
    <w:rsid w:val="001E7FCD"/>
    <w:rsid w:val="001F093C"/>
    <w:rsid w:val="001F3377"/>
    <w:rsid w:val="0025408A"/>
    <w:rsid w:val="002B46C8"/>
    <w:rsid w:val="002C56E6"/>
    <w:rsid w:val="002E7874"/>
    <w:rsid w:val="00361E11"/>
    <w:rsid w:val="00365564"/>
    <w:rsid w:val="00380180"/>
    <w:rsid w:val="003A4B82"/>
    <w:rsid w:val="003C2233"/>
    <w:rsid w:val="003D770A"/>
    <w:rsid w:val="0040090B"/>
    <w:rsid w:val="00406EC6"/>
    <w:rsid w:val="00433D57"/>
    <w:rsid w:val="0046302A"/>
    <w:rsid w:val="00487D2D"/>
    <w:rsid w:val="004D5D62"/>
    <w:rsid w:val="004F44FF"/>
    <w:rsid w:val="00504AA9"/>
    <w:rsid w:val="005112D0"/>
    <w:rsid w:val="00533D86"/>
    <w:rsid w:val="00555681"/>
    <w:rsid w:val="00577E06"/>
    <w:rsid w:val="005A3BF7"/>
    <w:rsid w:val="005F2035"/>
    <w:rsid w:val="005F7990"/>
    <w:rsid w:val="00600AC2"/>
    <w:rsid w:val="00622682"/>
    <w:rsid w:val="0063739C"/>
    <w:rsid w:val="00691944"/>
    <w:rsid w:val="00696817"/>
    <w:rsid w:val="006B15EA"/>
    <w:rsid w:val="006B248A"/>
    <w:rsid w:val="006F2BB2"/>
    <w:rsid w:val="00703BBA"/>
    <w:rsid w:val="007078FF"/>
    <w:rsid w:val="00720B7D"/>
    <w:rsid w:val="007244DD"/>
    <w:rsid w:val="00727403"/>
    <w:rsid w:val="007466B2"/>
    <w:rsid w:val="00753DBF"/>
    <w:rsid w:val="00770F25"/>
    <w:rsid w:val="00774FA9"/>
    <w:rsid w:val="00797D7E"/>
    <w:rsid w:val="007B0A85"/>
    <w:rsid w:val="007B2E52"/>
    <w:rsid w:val="007C0F52"/>
    <w:rsid w:val="007C183F"/>
    <w:rsid w:val="007C6A52"/>
    <w:rsid w:val="00805060"/>
    <w:rsid w:val="008119CC"/>
    <w:rsid w:val="0082043E"/>
    <w:rsid w:val="00831C47"/>
    <w:rsid w:val="00873E13"/>
    <w:rsid w:val="00875E93"/>
    <w:rsid w:val="008837A5"/>
    <w:rsid w:val="00897331"/>
    <w:rsid w:val="008E203A"/>
    <w:rsid w:val="008E79A6"/>
    <w:rsid w:val="0091229C"/>
    <w:rsid w:val="00940E73"/>
    <w:rsid w:val="009468D6"/>
    <w:rsid w:val="00950D39"/>
    <w:rsid w:val="009809E7"/>
    <w:rsid w:val="0098597D"/>
    <w:rsid w:val="00991FA9"/>
    <w:rsid w:val="00995C37"/>
    <w:rsid w:val="009F49EA"/>
    <w:rsid w:val="009F619A"/>
    <w:rsid w:val="009F6DDE"/>
    <w:rsid w:val="00A254B7"/>
    <w:rsid w:val="00A370A8"/>
    <w:rsid w:val="00A73847"/>
    <w:rsid w:val="00A90467"/>
    <w:rsid w:val="00A97FBC"/>
    <w:rsid w:val="00AE0A3C"/>
    <w:rsid w:val="00AE78EF"/>
    <w:rsid w:val="00B208D4"/>
    <w:rsid w:val="00B27589"/>
    <w:rsid w:val="00B9794E"/>
    <w:rsid w:val="00BD4753"/>
    <w:rsid w:val="00BD5CB1"/>
    <w:rsid w:val="00BE62EE"/>
    <w:rsid w:val="00C003BA"/>
    <w:rsid w:val="00C23277"/>
    <w:rsid w:val="00C46878"/>
    <w:rsid w:val="00C577F3"/>
    <w:rsid w:val="00C66A9D"/>
    <w:rsid w:val="00C82682"/>
    <w:rsid w:val="00C83A16"/>
    <w:rsid w:val="00C847C4"/>
    <w:rsid w:val="00C8640B"/>
    <w:rsid w:val="00CA5FE0"/>
    <w:rsid w:val="00CB4A51"/>
    <w:rsid w:val="00CC1363"/>
    <w:rsid w:val="00CD06EB"/>
    <w:rsid w:val="00CD3FA9"/>
    <w:rsid w:val="00CD4532"/>
    <w:rsid w:val="00CD47B0"/>
    <w:rsid w:val="00CE6104"/>
    <w:rsid w:val="00CE7918"/>
    <w:rsid w:val="00CF1B89"/>
    <w:rsid w:val="00D05D0B"/>
    <w:rsid w:val="00D16163"/>
    <w:rsid w:val="00D46CE2"/>
    <w:rsid w:val="00D50B65"/>
    <w:rsid w:val="00D705E9"/>
    <w:rsid w:val="00DA6FC9"/>
    <w:rsid w:val="00DB3FAD"/>
    <w:rsid w:val="00DD4829"/>
    <w:rsid w:val="00E01C06"/>
    <w:rsid w:val="00E61C09"/>
    <w:rsid w:val="00E66C3D"/>
    <w:rsid w:val="00E71DD1"/>
    <w:rsid w:val="00EB263C"/>
    <w:rsid w:val="00EB3B58"/>
    <w:rsid w:val="00EC6EE6"/>
    <w:rsid w:val="00EC7359"/>
    <w:rsid w:val="00EE3054"/>
    <w:rsid w:val="00EF3BC8"/>
    <w:rsid w:val="00F00606"/>
    <w:rsid w:val="00F01256"/>
    <w:rsid w:val="00F470AA"/>
    <w:rsid w:val="00F47422"/>
    <w:rsid w:val="00FA62AE"/>
    <w:rsid w:val="00FC0EB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B7A1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1C66AD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875E93"/>
    <w:rPr>
      <w:color w:val="605E5C"/>
      <w:shd w:val="clear" w:color="auto" w:fill="E1DFDD"/>
    </w:rPr>
  </w:style>
  <w:style w:type="table" w:styleId="TableGrid">
    <w:name w:val="Table Grid"/>
    <w:basedOn w:val="TableNormal"/>
    <w:rsid w:val="00753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6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nthompson@assess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lpersahin2@yahoo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kercikan@et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zber\AppData\Roaming\Microsoft\Templates\Minimalist%20tech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0326472E3FA4C5B8B5C3539B03DD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AEFF2-FBB2-4B98-B6CB-D0A2FB407BAC}"/>
      </w:docPartPr>
      <w:docPartBody>
        <w:p w:rsidR="00A031FD" w:rsidRDefault="00D20ABD" w:rsidP="00D20ABD">
          <w:pPr>
            <w:pStyle w:val="70326472E3FA4C5B8B5C3539B03DDB7C1"/>
          </w:pPr>
          <w:r w:rsidRPr="00365564">
            <w:rPr>
              <w:rStyle w:val="PlaceholderText"/>
              <w:color w:val="000000" w:themeColor="text1"/>
              <w:sz w:val="20"/>
              <w:szCs w:val="20"/>
            </w:rPr>
            <w:t>Please enter date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7F859-2B31-49AA-964F-DF6580131E60}"/>
      </w:docPartPr>
      <w:docPartBody>
        <w:p w:rsidR="00A031FD" w:rsidRDefault="00075C2D">
          <w:r w:rsidRPr="00E652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CE617BE7DF4893AA2D5E1206673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8A4F3-B6A4-42BC-A3C4-2934AE903298}"/>
      </w:docPartPr>
      <w:docPartBody>
        <w:p w:rsidR="00A031FD" w:rsidRDefault="00D20ABD" w:rsidP="00D20ABD">
          <w:pPr>
            <w:pStyle w:val="F8CE617BE7DF4893AA2D5E12066731B01"/>
          </w:pPr>
          <w:r>
            <w:rPr>
              <w:sz w:val="20"/>
              <w:szCs w:val="20"/>
            </w:rPr>
            <w:t>For the first paragraph,</w:t>
          </w:r>
          <w:r w:rsidRPr="00C83A16">
            <w:rPr>
              <w:color w:val="000000" w:themeColor="text1"/>
              <w:sz w:val="20"/>
              <w:szCs w:val="20"/>
            </w:rPr>
            <w:t xml:space="preserve"> </w:t>
          </w:r>
          <w:r>
            <w:rPr>
              <w:color w:val="000000" w:themeColor="text1"/>
              <w:sz w:val="20"/>
              <w:szCs w:val="20"/>
            </w:rPr>
            <w:t>p</w:t>
          </w:r>
          <w:r w:rsidRPr="00C83A16">
            <w:rPr>
              <w:rStyle w:val="PlaceholderText"/>
              <w:color w:val="000000" w:themeColor="text1"/>
              <w:sz w:val="20"/>
              <w:szCs w:val="20"/>
            </w:rPr>
            <w:t>lease briefly explain the background to your study, the question you aim to answer and why</w:t>
          </w:r>
          <w:r>
            <w:rPr>
              <w:rStyle w:val="PlaceholderText"/>
              <w:color w:val="000000" w:themeColor="text1"/>
              <w:sz w:val="20"/>
              <w:szCs w:val="20"/>
            </w:rPr>
            <w:t xml:space="preserve">, </w:t>
          </w:r>
          <w:r w:rsidRPr="00DD4829">
            <w:rPr>
              <w:sz w:val="20"/>
              <w:szCs w:val="20"/>
            </w:rPr>
            <w:t>what was done, the main findings and why they are significant</w:t>
          </w:r>
          <w:r>
            <w:rPr>
              <w:sz w:val="20"/>
              <w:szCs w:val="20"/>
            </w:rPr>
            <w:t xml:space="preserve"> for publication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C2D"/>
    <w:rsid w:val="00075C2D"/>
    <w:rsid w:val="002A13E7"/>
    <w:rsid w:val="00375417"/>
    <w:rsid w:val="005800AE"/>
    <w:rsid w:val="00A031FD"/>
    <w:rsid w:val="00D20ABD"/>
    <w:rsid w:val="00D4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20ABD"/>
    <w:rPr>
      <w:color w:val="808080"/>
    </w:rPr>
  </w:style>
  <w:style w:type="paragraph" w:customStyle="1" w:styleId="70326472E3FA4C5B8B5C3539B03DDB7C1">
    <w:name w:val="70326472E3FA4C5B8B5C3539B03DDB7C1"/>
    <w:rsid w:val="00D20ABD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F8CE617BE7DF4893AA2D5E12066731B01">
    <w:name w:val="F8CE617BE7DF4893AA2D5E12066731B01"/>
    <w:rsid w:val="00D20ABD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tech letterhead</Template>
  <TotalTime>0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2024-02-23T08:14:00Z</dcterms:created>
  <dcterms:modified xsi:type="dcterms:W3CDTF">2024-02-23T08:14:00Z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