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229FA" w14:textId="77777777" w:rsidR="00C3429E" w:rsidRPr="00886B6F" w:rsidRDefault="002C7390" w:rsidP="00BF2349">
      <w:pPr>
        <w:pStyle w:val="Knye"/>
      </w:pPr>
      <w:r>
        <w:rPr>
          <w:noProof/>
          <w:lang w:val="tr-TR" w:eastAsia="tr-TR"/>
        </w:rPr>
        <mc:AlternateContent>
          <mc:Choice Requires="wps">
            <w:drawing>
              <wp:anchor distT="0" distB="0" distL="114300" distR="114300" simplePos="0" relativeHeight="251659264" behindDoc="0" locked="0" layoutInCell="1" allowOverlap="1" wp14:anchorId="3DE7DEC9" wp14:editId="035A88FC">
                <wp:simplePos x="0" y="0"/>
                <wp:positionH relativeFrom="column">
                  <wp:posOffset>-10160</wp:posOffset>
                </wp:positionH>
                <wp:positionV relativeFrom="paragraph">
                  <wp:posOffset>161925</wp:posOffset>
                </wp:positionV>
                <wp:extent cx="1944370" cy="163195"/>
                <wp:effectExtent l="0" t="0" r="0" b="8255"/>
                <wp:wrapNone/>
                <wp:docPr id="3"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1E533" w14:textId="77777777" w:rsidR="00F641FA" w:rsidRDefault="00F641FA" w:rsidP="00697551">
                            <w:pPr>
                              <w:rPr>
                                <w:rFonts w:ascii="Cambria Math" w:hAnsi="Cambria Math"/>
                                <w:color w:val="595959"/>
                                <w:sz w:val="20"/>
                              </w:rPr>
                            </w:pPr>
                            <w:r w:rsidRPr="00214EC8">
                              <w:rPr>
                                <w:rFonts w:ascii="Cambria Math" w:hAnsi="Cambria Math"/>
                                <w:color w:val="595959"/>
                                <w:sz w:val="20"/>
                              </w:rPr>
                              <w:t xml:space="preserve">DOI: </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7DEC9" id="_x0000_t202" coordsize="21600,21600" o:spt="202" path="m,l,21600r21600,l21600,xe">
                <v:stroke joinstyle="miter"/>
                <v:path gradientshapeok="t" o:connecttype="rect"/>
              </v:shapetype>
              <v:shape id="Metin Kutusu 1" o:spid="_x0000_s1026" type="#_x0000_t202" style="position:absolute;left:0;text-align:left;margin-left:-.8pt;margin-top:12.75pt;width:153.1pt;height:1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" stroked="f">
                <v:textbox inset="1mm,0,1mm,0">
                  <w:txbxContent>
                    <w:p w14:paraId="7521E533" w14:textId="77777777" w:rsidR="00F641FA" w:rsidRDefault="00F641FA" w:rsidP="00697551">
                      <w:pPr>
                        <w:rPr>
                          <w:rFonts w:ascii="Cambria Math" w:hAnsi="Cambria Math"/>
                          <w:color w:val="595959"/>
                          <w:sz w:val="20"/>
                        </w:rPr>
                      </w:pPr>
                      <w:r w:rsidRPr="00214EC8">
                        <w:rPr>
                          <w:rFonts w:ascii="Cambria Math" w:hAnsi="Cambria Math"/>
                          <w:color w:val="595959"/>
                          <w:sz w:val="20"/>
                        </w:rPr>
                        <w:t xml:space="preserve">DOI: </w:t>
                      </w:r>
                    </w:p>
                  </w:txbxContent>
                </v:textbox>
              </v:shape>
            </w:pict>
          </mc:Fallback>
        </mc:AlternateContent>
      </w:r>
      <w:r w:rsidR="00B0570C" w:rsidRPr="00886B6F">
        <w:rPr>
          <w:noProof/>
          <w:lang w:val="tr-TR" w:eastAsia="tr-TR"/>
        </w:rPr>
        <w:drawing>
          <wp:inline distT="0" distB="0" distL="0" distR="0" wp14:anchorId="4345D55B" wp14:editId="6916EB88">
            <wp:extent cx="900430" cy="266700"/>
            <wp:effectExtent l="0" t="0" r="0" b="0"/>
            <wp:docPr id="6"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0430" cy="266700"/>
                    </a:xfrm>
                    <a:prstGeom prst="rect">
                      <a:avLst/>
                    </a:prstGeom>
                    <a:noFill/>
                    <a:ln>
                      <a:noFill/>
                    </a:ln>
                  </pic:spPr>
                </pic:pic>
              </a:graphicData>
            </a:graphic>
          </wp:inline>
        </w:drawing>
      </w:r>
    </w:p>
    <w:p w14:paraId="1D5165EA" w14:textId="77777777" w:rsidR="00C3429E" w:rsidRPr="00886B6F" w:rsidRDefault="002C7390" w:rsidP="00BF2349">
      <w:pPr>
        <w:pStyle w:val="Knye"/>
      </w:pPr>
      <w:r>
        <w:rPr>
          <w:noProof/>
          <w:lang w:val="tr-TR" w:eastAsia="tr-TR"/>
        </w:rPr>
        <mc:AlternateContent>
          <mc:Choice Requires="wps">
            <w:drawing>
              <wp:anchor distT="0" distB="0" distL="114300" distR="114300" simplePos="0" relativeHeight="251660288" behindDoc="0" locked="0" layoutInCell="1" allowOverlap="1" wp14:anchorId="2F56BAB1" wp14:editId="2D44DC90">
                <wp:simplePos x="0" y="0"/>
                <wp:positionH relativeFrom="column">
                  <wp:posOffset>-12065</wp:posOffset>
                </wp:positionH>
                <wp:positionV relativeFrom="paragraph">
                  <wp:posOffset>120015</wp:posOffset>
                </wp:positionV>
                <wp:extent cx="1692910" cy="331470"/>
                <wp:effectExtent l="0" t="0" r="2540" b="0"/>
                <wp:wrapNone/>
                <wp:docPr id="2"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E02C4" w14:textId="77777777" w:rsidR="00F641FA" w:rsidRDefault="00F641FA" w:rsidP="00697551">
                            <w:pPr>
                              <w:spacing w:after="0"/>
                              <w:rPr>
                                <w:rFonts w:ascii="Cambria Math" w:hAnsi="Cambria Math"/>
                                <w:color w:val="595959"/>
                                <w:sz w:val="16"/>
                              </w:rPr>
                            </w:pPr>
                            <w:r w:rsidRPr="00551546">
                              <w:rPr>
                                <w:rFonts w:ascii="Cambria Math" w:hAnsi="Cambria Math"/>
                                <w:color w:val="595959"/>
                                <w:spacing w:val="6"/>
                                <w:sz w:val="16"/>
                              </w:rPr>
                              <w:t>Geliş</w:t>
                            </w:r>
                            <w:r>
                              <w:rPr>
                                <w:rFonts w:ascii="Cambria Math" w:hAnsi="Cambria Math"/>
                                <w:color w:val="595959"/>
                                <w:sz w:val="16"/>
                              </w:rPr>
                              <w:t xml:space="preserve"> Tarihi:</w:t>
                            </w:r>
                          </w:p>
                          <w:p w14:paraId="4F4D0819" w14:textId="77777777" w:rsidR="00F641FA" w:rsidRPr="00697551" w:rsidRDefault="00F641FA" w:rsidP="00697551">
                            <w:pPr>
                              <w:spacing w:after="0"/>
                              <w:rPr>
                                <w:rFonts w:ascii="Cambria Math" w:hAnsi="Cambria Math"/>
                                <w:color w:val="595959"/>
                                <w:sz w:val="16"/>
                              </w:rPr>
                            </w:pPr>
                            <w:r w:rsidRPr="00551546">
                              <w:rPr>
                                <w:rFonts w:ascii="Cambria Math" w:hAnsi="Cambria Math"/>
                                <w:color w:val="595959"/>
                                <w:spacing w:val="-4"/>
                                <w:sz w:val="16"/>
                              </w:rPr>
                              <w:t>Kabul</w:t>
                            </w:r>
                            <w:r>
                              <w:rPr>
                                <w:rFonts w:ascii="Cambria Math" w:hAnsi="Cambria Math"/>
                                <w:color w:val="595959"/>
                                <w:sz w:val="16"/>
                              </w:rPr>
                              <w:t xml:space="preserve"> Tarihi: </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6BAB1" id="_x0000_s1027" type="#_x0000_t202" style="position:absolute;left:0;text-align:left;margin-left:-.95pt;margin-top:9.45pt;width:133.3pt;height:2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" stroked="f">
                <v:textbox inset="1mm,0,1mm,0">
                  <w:txbxContent>
                    <w:p w14:paraId="59CE02C4" w14:textId="77777777" w:rsidR="00F641FA" w:rsidRDefault="00F641FA" w:rsidP="00697551">
                      <w:pPr>
                        <w:spacing w:after="0"/>
                        <w:rPr>
                          <w:rFonts w:ascii="Cambria Math" w:hAnsi="Cambria Math"/>
                          <w:color w:val="595959"/>
                          <w:sz w:val="16"/>
                        </w:rPr>
                      </w:pPr>
                      <w:r w:rsidRPr="00551546">
                        <w:rPr>
                          <w:rFonts w:ascii="Cambria Math" w:hAnsi="Cambria Math"/>
                          <w:color w:val="595959"/>
                          <w:spacing w:val="6"/>
                          <w:sz w:val="16"/>
                        </w:rPr>
                        <w:t>Geliş</w:t>
                      </w:r>
                      <w:r>
                        <w:rPr>
                          <w:rFonts w:ascii="Cambria Math" w:hAnsi="Cambria Math"/>
                          <w:color w:val="595959"/>
                          <w:sz w:val="16"/>
                        </w:rPr>
                        <w:t xml:space="preserve"> Tarihi:</w:t>
                      </w:r>
                    </w:p>
                    <w:p w14:paraId="4F4D0819" w14:textId="77777777" w:rsidR="00F641FA" w:rsidRPr="00697551" w:rsidRDefault="00F641FA" w:rsidP="00697551">
                      <w:pPr>
                        <w:spacing w:after="0"/>
                        <w:rPr>
                          <w:rFonts w:ascii="Cambria Math" w:hAnsi="Cambria Math"/>
                          <w:color w:val="595959"/>
                          <w:sz w:val="16"/>
                        </w:rPr>
                      </w:pPr>
                      <w:r w:rsidRPr="00551546">
                        <w:rPr>
                          <w:rFonts w:ascii="Cambria Math" w:hAnsi="Cambria Math"/>
                          <w:color w:val="595959"/>
                          <w:spacing w:val="-4"/>
                          <w:sz w:val="16"/>
                        </w:rPr>
                        <w:t>Kabul</w:t>
                      </w:r>
                      <w:r>
                        <w:rPr>
                          <w:rFonts w:ascii="Cambria Math" w:hAnsi="Cambria Math"/>
                          <w:color w:val="595959"/>
                          <w:sz w:val="16"/>
                        </w:rPr>
                        <w:t xml:space="preserve"> Tarihi: </w:t>
                      </w:r>
                    </w:p>
                  </w:txbxContent>
                </v:textbox>
              </v:shape>
            </w:pict>
          </mc:Fallback>
        </mc:AlternateContent>
      </w:r>
      <w:r w:rsidR="00000000">
        <w:pict w14:anchorId="45CE45FF">
          <v:rect id="_x0000_i1025" style="width:425.25pt;height:1.5pt" o:hralign="center" o:hrstd="t" o:hr="t" fillcolor="#a0a0a0" stroked="f"/>
        </w:pict>
      </w:r>
    </w:p>
    <w:tbl>
      <w:tblPr>
        <w:tblW w:w="0" w:type="auto"/>
        <w:tblInd w:w="5070" w:type="dxa"/>
        <w:tblCellMar>
          <w:right w:w="0" w:type="dxa"/>
        </w:tblCellMar>
        <w:tblLook w:val="04A0" w:firstRow="1" w:lastRow="0" w:firstColumn="1" w:lastColumn="0" w:noHBand="0" w:noVBand="1"/>
      </w:tblPr>
      <w:tblGrid>
        <w:gridCol w:w="3435"/>
      </w:tblGrid>
      <w:tr w:rsidR="007B7BF4" w:rsidRPr="00886B6F" w14:paraId="0E71B507" w14:textId="77777777" w:rsidTr="00AB4A9B">
        <w:tc>
          <w:tcPr>
            <w:tcW w:w="3543" w:type="dxa"/>
            <w:shd w:val="clear" w:color="auto" w:fill="auto"/>
          </w:tcPr>
          <w:p w14:paraId="56BF92DB" w14:textId="77777777" w:rsidR="007B7BF4" w:rsidRPr="00886B6F" w:rsidRDefault="007B7BF4" w:rsidP="007B7BF4">
            <w:pPr>
              <w:pStyle w:val="Knye"/>
            </w:pPr>
            <w:r w:rsidRPr="00886B6F">
              <w:t>Mediterranean Journal of Humanities</w:t>
            </w:r>
          </w:p>
        </w:tc>
      </w:tr>
      <w:tr w:rsidR="007B7BF4" w:rsidRPr="00886B6F" w14:paraId="4DC23682" w14:textId="77777777" w:rsidTr="00AB4A9B">
        <w:tc>
          <w:tcPr>
            <w:tcW w:w="3543" w:type="dxa"/>
            <w:shd w:val="clear" w:color="auto" w:fill="auto"/>
          </w:tcPr>
          <w:p w14:paraId="3B3A7C60" w14:textId="6D16AE33" w:rsidR="007B7BF4" w:rsidRPr="00886B6F" w:rsidRDefault="00E21285" w:rsidP="007B7BF4">
            <w:pPr>
              <w:pStyle w:val="Knye"/>
            </w:pPr>
            <w:r w:rsidRPr="00E21285">
              <w:t>https://dergipark.org.tr/mjh</w:t>
            </w:r>
          </w:p>
        </w:tc>
      </w:tr>
      <w:tr w:rsidR="007B7BF4" w:rsidRPr="00163A80" w14:paraId="79C13C20" w14:textId="77777777" w:rsidTr="00AB4A9B">
        <w:tc>
          <w:tcPr>
            <w:tcW w:w="3543" w:type="dxa"/>
            <w:shd w:val="clear" w:color="auto" w:fill="auto"/>
          </w:tcPr>
          <w:p w14:paraId="2EB1E594" w14:textId="2D44754B" w:rsidR="007B7BF4" w:rsidRPr="00A30558" w:rsidRDefault="00993BFD" w:rsidP="00993BFD">
            <w:pPr>
              <w:pStyle w:val="Knye"/>
            </w:pPr>
            <w:r>
              <w:t>X</w:t>
            </w:r>
            <w:r w:rsidR="001032E3" w:rsidRPr="00A30558">
              <w:t>I</w:t>
            </w:r>
            <w:r w:rsidR="00E21285">
              <w:t>V/2</w:t>
            </w:r>
            <w:r w:rsidR="00E72955" w:rsidRPr="00A30558">
              <w:t xml:space="preserve"> </w:t>
            </w:r>
            <w:r w:rsidR="00A45073" w:rsidRPr="00A30558">
              <w:t>(</w:t>
            </w:r>
            <w:proofErr w:type="gramStart"/>
            <w:r w:rsidR="009A5929" w:rsidRPr="00A30558">
              <w:t>20</w:t>
            </w:r>
            <w:r>
              <w:t>2</w:t>
            </w:r>
            <w:r w:rsidR="00E21285">
              <w:t>4</w:t>
            </w:r>
            <w:r w:rsidR="00A45073" w:rsidRPr="00A30558">
              <w:t>)</w:t>
            </w:r>
            <w:r w:rsidR="00E72955" w:rsidRPr="00A30558">
              <w:t xml:space="preserve"> </w:t>
            </w:r>
            <w:r w:rsidR="00F641FA">
              <w:t>..</w:t>
            </w:r>
            <w:proofErr w:type="gramEnd"/>
            <w:r w:rsidR="000F674B" w:rsidRPr="00A30558">
              <w:t>-</w:t>
            </w:r>
            <w:r w:rsidR="00F641FA">
              <w:t>..</w:t>
            </w:r>
          </w:p>
        </w:tc>
      </w:tr>
    </w:tbl>
    <w:p w14:paraId="052C7DE8" w14:textId="77777777" w:rsidR="000F674B" w:rsidRPr="00886B6F" w:rsidRDefault="00F641FA" w:rsidP="00534B4D">
      <w:pPr>
        <w:pStyle w:val="KonuBal"/>
      </w:pPr>
      <w:r w:rsidRPr="00F641FA">
        <w:t xml:space="preserve">İlk </w:t>
      </w:r>
      <w:proofErr w:type="spellStart"/>
      <w:r w:rsidRPr="00F641FA">
        <w:t>Başlık</w:t>
      </w:r>
      <w:proofErr w:type="spellEnd"/>
      <w:r w:rsidRPr="00F641FA">
        <w:t xml:space="preserve"> </w:t>
      </w:r>
      <w:proofErr w:type="spellStart"/>
      <w:r w:rsidRPr="00F641FA">
        <w:t>Makalenin</w:t>
      </w:r>
      <w:proofErr w:type="spellEnd"/>
      <w:r w:rsidRPr="00F641FA">
        <w:t xml:space="preserve"> </w:t>
      </w:r>
      <w:proofErr w:type="spellStart"/>
      <w:r w:rsidRPr="00F641FA">
        <w:t>Yazıldığı</w:t>
      </w:r>
      <w:proofErr w:type="spellEnd"/>
      <w:r w:rsidRPr="00F641FA">
        <w:t xml:space="preserve"> </w:t>
      </w:r>
      <w:proofErr w:type="spellStart"/>
      <w:r w:rsidRPr="00F641FA">
        <w:t>Dilde</w:t>
      </w:r>
      <w:proofErr w:type="spellEnd"/>
      <w:r w:rsidRPr="00F641FA">
        <w:t xml:space="preserve">, En </w:t>
      </w:r>
      <w:proofErr w:type="spellStart"/>
      <w:r w:rsidRPr="00F641FA">
        <w:t>Fazla</w:t>
      </w:r>
      <w:proofErr w:type="spellEnd"/>
      <w:r w:rsidRPr="00F641FA">
        <w:t xml:space="preserve"> 15 </w:t>
      </w:r>
      <w:proofErr w:type="spellStart"/>
      <w:r w:rsidRPr="00F641FA">
        <w:t>Sözcük</w:t>
      </w:r>
      <w:proofErr w:type="spellEnd"/>
      <w:r w:rsidRPr="00F641FA">
        <w:t xml:space="preserve">, </w:t>
      </w:r>
      <w:proofErr w:type="spellStart"/>
      <w:r w:rsidRPr="00F641FA">
        <w:t>Yalnı</w:t>
      </w:r>
      <w:r>
        <w:t>zca</w:t>
      </w:r>
      <w:proofErr w:type="spellEnd"/>
      <w:r>
        <w:t xml:space="preserve"> İlk </w:t>
      </w:r>
      <w:proofErr w:type="spellStart"/>
      <w:r>
        <w:t>Harfler</w:t>
      </w:r>
      <w:proofErr w:type="spellEnd"/>
      <w:r>
        <w:t xml:space="preserve"> Büyük </w:t>
      </w:r>
      <w:proofErr w:type="spellStart"/>
      <w:r>
        <w:t>Olmalıdır</w:t>
      </w:r>
      <w:proofErr w:type="spellEnd"/>
      <w:r>
        <w:t xml:space="preserve"> </w:t>
      </w:r>
      <w:r w:rsidRPr="007738F2">
        <w:rPr>
          <w:b w:val="0"/>
          <w:highlight w:val="yellow"/>
        </w:rPr>
        <w:t xml:space="preserve">(Stil: İlk </w:t>
      </w:r>
      <w:proofErr w:type="spellStart"/>
      <w:r w:rsidRPr="007738F2">
        <w:rPr>
          <w:b w:val="0"/>
          <w:highlight w:val="yellow"/>
        </w:rPr>
        <w:t>Başlık</w:t>
      </w:r>
      <w:proofErr w:type="spellEnd"/>
      <w:r w:rsidRPr="007738F2">
        <w:rPr>
          <w:b w:val="0"/>
          <w:highlight w:val="yellow"/>
        </w:rPr>
        <w:t>)</w:t>
      </w:r>
    </w:p>
    <w:p w14:paraId="16E6DE83" w14:textId="77777777" w:rsidR="001819AC" w:rsidRDefault="00F641FA" w:rsidP="00534B4D">
      <w:pPr>
        <w:pStyle w:val="kinciBalk"/>
        <w:rPr>
          <w:lang w:val="en-GB"/>
        </w:rPr>
      </w:pPr>
      <w:proofErr w:type="spellStart"/>
      <w:r w:rsidRPr="00F641FA">
        <w:rPr>
          <w:lang w:val="en-GB"/>
        </w:rPr>
        <w:t>Buraya</w:t>
      </w:r>
      <w:proofErr w:type="spellEnd"/>
      <w:r w:rsidRPr="00F641FA">
        <w:rPr>
          <w:lang w:val="en-GB"/>
        </w:rPr>
        <w:t xml:space="preserve"> </w:t>
      </w:r>
      <w:proofErr w:type="spellStart"/>
      <w:r w:rsidRPr="00F641FA">
        <w:rPr>
          <w:lang w:val="en-GB"/>
        </w:rPr>
        <w:t>İkinci</w:t>
      </w:r>
      <w:proofErr w:type="spellEnd"/>
      <w:r w:rsidRPr="00F641FA">
        <w:rPr>
          <w:lang w:val="en-GB"/>
        </w:rPr>
        <w:t xml:space="preserve"> </w:t>
      </w:r>
      <w:proofErr w:type="spellStart"/>
      <w:r w:rsidRPr="00F641FA">
        <w:rPr>
          <w:lang w:val="en-GB"/>
        </w:rPr>
        <w:t>Başlık</w:t>
      </w:r>
      <w:proofErr w:type="spellEnd"/>
      <w:r w:rsidRPr="00F641FA">
        <w:rPr>
          <w:lang w:val="en-GB"/>
        </w:rPr>
        <w:t xml:space="preserve"> </w:t>
      </w:r>
      <w:proofErr w:type="spellStart"/>
      <w:r w:rsidRPr="00F641FA">
        <w:rPr>
          <w:lang w:val="en-GB"/>
        </w:rPr>
        <w:t>Gelmeli</w:t>
      </w:r>
      <w:proofErr w:type="spellEnd"/>
      <w:r w:rsidRPr="00F641FA">
        <w:rPr>
          <w:lang w:val="en-GB"/>
        </w:rPr>
        <w:t xml:space="preserve"> </w:t>
      </w:r>
      <w:proofErr w:type="spellStart"/>
      <w:r w:rsidRPr="00F641FA">
        <w:rPr>
          <w:lang w:val="en-GB"/>
        </w:rPr>
        <w:t>ve</w:t>
      </w:r>
      <w:proofErr w:type="spellEnd"/>
      <w:r w:rsidRPr="00F641FA">
        <w:rPr>
          <w:lang w:val="en-GB"/>
        </w:rPr>
        <w:t xml:space="preserve"> En </w:t>
      </w:r>
      <w:proofErr w:type="spellStart"/>
      <w:r w:rsidRPr="00F641FA">
        <w:rPr>
          <w:lang w:val="en-GB"/>
        </w:rPr>
        <w:t>Fazla</w:t>
      </w:r>
      <w:proofErr w:type="spellEnd"/>
      <w:r w:rsidRPr="00F641FA">
        <w:rPr>
          <w:lang w:val="en-GB"/>
        </w:rPr>
        <w:t xml:space="preserve"> 15 </w:t>
      </w:r>
      <w:proofErr w:type="spellStart"/>
      <w:r w:rsidRPr="00F641FA">
        <w:rPr>
          <w:lang w:val="en-GB"/>
        </w:rPr>
        <w:t>Sözcük</w:t>
      </w:r>
      <w:proofErr w:type="spellEnd"/>
      <w:r w:rsidRPr="00F641FA">
        <w:rPr>
          <w:lang w:val="en-GB"/>
        </w:rPr>
        <w:t xml:space="preserve">, </w:t>
      </w:r>
      <w:proofErr w:type="spellStart"/>
      <w:r w:rsidRPr="00F641FA">
        <w:rPr>
          <w:lang w:val="en-GB"/>
        </w:rPr>
        <w:t>Yalnı</w:t>
      </w:r>
      <w:r>
        <w:rPr>
          <w:lang w:val="en-GB"/>
        </w:rPr>
        <w:t>zca</w:t>
      </w:r>
      <w:proofErr w:type="spellEnd"/>
      <w:r>
        <w:rPr>
          <w:lang w:val="en-GB"/>
        </w:rPr>
        <w:t xml:space="preserve"> İlk </w:t>
      </w:r>
      <w:proofErr w:type="spellStart"/>
      <w:r>
        <w:rPr>
          <w:lang w:val="en-GB"/>
        </w:rPr>
        <w:t>Harfler</w:t>
      </w:r>
      <w:proofErr w:type="spellEnd"/>
      <w:r>
        <w:rPr>
          <w:lang w:val="en-GB"/>
        </w:rPr>
        <w:t xml:space="preserve"> Büyük </w:t>
      </w:r>
      <w:proofErr w:type="spellStart"/>
      <w:r>
        <w:rPr>
          <w:lang w:val="en-GB"/>
        </w:rPr>
        <w:t>Olmalıdır</w:t>
      </w:r>
      <w:proofErr w:type="spellEnd"/>
      <w:r>
        <w:rPr>
          <w:lang w:val="en-GB"/>
        </w:rPr>
        <w:t xml:space="preserve"> </w:t>
      </w:r>
      <w:r w:rsidRPr="00F63344">
        <w:rPr>
          <w:b w:val="0"/>
          <w:highlight w:val="yellow"/>
        </w:rPr>
        <w:t xml:space="preserve">(Stil: </w:t>
      </w:r>
      <w:proofErr w:type="spellStart"/>
      <w:r w:rsidRPr="00F63344">
        <w:rPr>
          <w:b w:val="0"/>
          <w:highlight w:val="yellow"/>
        </w:rPr>
        <w:t>İkinci</w:t>
      </w:r>
      <w:proofErr w:type="spellEnd"/>
      <w:r w:rsidRPr="00F63344">
        <w:rPr>
          <w:b w:val="0"/>
          <w:highlight w:val="yellow"/>
        </w:rPr>
        <w:t xml:space="preserve"> </w:t>
      </w:r>
      <w:proofErr w:type="spellStart"/>
      <w:r w:rsidRPr="00F63344">
        <w:rPr>
          <w:b w:val="0"/>
          <w:highlight w:val="yellow"/>
        </w:rPr>
        <w:t>Başlık</w:t>
      </w:r>
      <w:proofErr w:type="spellEnd"/>
      <w:r w:rsidRPr="00F63344">
        <w:rPr>
          <w:b w:val="0"/>
          <w:highlight w:val="yellow"/>
        </w:rPr>
        <w:t>)</w:t>
      </w:r>
    </w:p>
    <w:p w14:paraId="31F30808" w14:textId="77777777" w:rsidR="00534B4D" w:rsidRDefault="001163F2" w:rsidP="00534B4D">
      <w:pPr>
        <w:pStyle w:val="Yazarlar"/>
        <w:rPr>
          <w:lang w:val="en-GB"/>
        </w:rPr>
      </w:pPr>
      <w:r w:rsidRPr="008055B4">
        <w:rPr>
          <w:b w:val="0"/>
          <w:highlight w:val="yellow"/>
          <w:lang w:val="en-GB"/>
        </w:rPr>
        <w:t>(Stil: Yazar(lar))</w:t>
      </w:r>
      <w:r w:rsidRPr="001163F2">
        <w:rPr>
          <w:lang w:val="en-GB"/>
        </w:rPr>
        <w:t xml:space="preserve"> Birinci Yazar Ad SOYAD</w:t>
      </w:r>
      <w:r w:rsidR="00534B4D" w:rsidRPr="00D21947">
        <w:rPr>
          <w:rStyle w:val="DipnotBavurusu"/>
          <w:b w:val="0"/>
        </w:rPr>
        <w:footnoteReference w:customMarkFollows="1" w:id="1"/>
        <w:sym w:font="Symbol" w:char="F02A"/>
      </w:r>
    </w:p>
    <w:p w14:paraId="5387D679" w14:textId="77777777" w:rsidR="00534B4D" w:rsidRPr="00886B6F" w:rsidRDefault="001163F2" w:rsidP="00534B4D">
      <w:pPr>
        <w:pStyle w:val="Yazarlar"/>
        <w:rPr>
          <w:lang w:val="en-GB"/>
        </w:rPr>
      </w:pPr>
      <w:proofErr w:type="spellStart"/>
      <w:r>
        <w:rPr>
          <w:lang w:val="en-GB"/>
        </w:rPr>
        <w:t>İkinci</w:t>
      </w:r>
      <w:proofErr w:type="spellEnd"/>
      <w:r>
        <w:rPr>
          <w:lang w:val="en-GB"/>
        </w:rPr>
        <w:t xml:space="preserve"> </w:t>
      </w:r>
      <w:r w:rsidRPr="001163F2">
        <w:rPr>
          <w:lang w:val="en-GB"/>
        </w:rPr>
        <w:t>Yazar Ad SOYAD</w:t>
      </w:r>
      <w:r w:rsidR="00163A80">
        <w:rPr>
          <w:rStyle w:val="DipnotBavurusu"/>
          <w:lang w:val="en-GB"/>
        </w:rPr>
        <w:footnoteReference w:customMarkFollows="1" w:id="2"/>
        <w:t>**</w:t>
      </w:r>
    </w:p>
    <w:p w14:paraId="4645920A" w14:textId="77777777" w:rsidR="00E21285" w:rsidRPr="00E21285" w:rsidRDefault="00E21285" w:rsidP="00E21285">
      <w:pPr>
        <w:pStyle w:val="zet"/>
        <w:rPr>
          <w:b/>
          <w:iCs/>
        </w:rPr>
      </w:pPr>
    </w:p>
    <w:p w14:paraId="76007514" w14:textId="75733831" w:rsidR="00E21285" w:rsidRPr="00E21285" w:rsidRDefault="00E21285" w:rsidP="00E21285">
      <w:pPr>
        <w:pStyle w:val="zet"/>
        <w:rPr>
          <w:b/>
          <w:iCs/>
        </w:rPr>
      </w:pPr>
      <w:r w:rsidRPr="00E21285">
        <w:rPr>
          <w:b/>
          <w:iCs/>
        </w:rPr>
        <w:t>Öne Çıkanlar:</w:t>
      </w:r>
    </w:p>
    <w:p w14:paraId="0A98833E" w14:textId="3C22D716" w:rsidR="00E21285" w:rsidRPr="00E21285" w:rsidRDefault="00E21285" w:rsidP="00E21285">
      <w:pPr>
        <w:pStyle w:val="zet"/>
        <w:numPr>
          <w:ilvl w:val="0"/>
          <w:numId w:val="42"/>
        </w:numPr>
        <w:ind w:left="142" w:hanging="142"/>
        <w:rPr>
          <w:bCs/>
          <w:iCs/>
        </w:rPr>
      </w:pPr>
      <w:r w:rsidRPr="00E21285">
        <w:rPr>
          <w:bCs/>
          <w:iCs/>
        </w:rPr>
        <w:t>Makalenizin 'Öne Çıkanlar' bölümü için sizden çalışmanızın önemli bulgularını</w:t>
      </w:r>
      <w:r>
        <w:rPr>
          <w:bCs/>
          <w:iCs/>
        </w:rPr>
        <w:t xml:space="preserve"> </w:t>
      </w:r>
    </w:p>
    <w:p w14:paraId="6DA60202" w14:textId="6709E753" w:rsidR="00E21285" w:rsidRDefault="00C91370" w:rsidP="001163F2">
      <w:pPr>
        <w:pStyle w:val="zet"/>
        <w:numPr>
          <w:ilvl w:val="0"/>
          <w:numId w:val="42"/>
        </w:numPr>
        <w:ind w:left="142" w:hanging="142"/>
        <w:rPr>
          <w:bCs/>
          <w:iCs/>
        </w:rPr>
      </w:pPr>
      <w:r>
        <w:rPr>
          <w:iCs/>
        </w:rPr>
        <w:t>V</w:t>
      </w:r>
      <w:r w:rsidR="00E21285" w:rsidRPr="00E21285">
        <w:rPr>
          <w:iCs/>
        </w:rPr>
        <w:t>e alana katkısını özetleyen</w:t>
      </w:r>
      <w:r w:rsidR="00E21285">
        <w:rPr>
          <w:iCs/>
        </w:rPr>
        <w:t>,</w:t>
      </w:r>
      <w:r w:rsidR="00E21285">
        <w:rPr>
          <w:bCs/>
          <w:iCs/>
        </w:rPr>
        <w:t xml:space="preserve"> en az </w:t>
      </w:r>
      <w:proofErr w:type="gramStart"/>
      <w:r w:rsidR="00E21285" w:rsidRPr="00E21285">
        <w:rPr>
          <w:bCs/>
          <w:iCs/>
        </w:rPr>
        <w:t>3</w:t>
      </w:r>
      <w:r w:rsidR="00E21285">
        <w:rPr>
          <w:bCs/>
          <w:iCs/>
        </w:rPr>
        <w:t xml:space="preserve"> -</w:t>
      </w:r>
      <w:proofErr w:type="gramEnd"/>
      <w:r w:rsidR="00E21285" w:rsidRPr="00E21285">
        <w:rPr>
          <w:bCs/>
          <w:iCs/>
        </w:rPr>
        <w:t xml:space="preserve"> </w:t>
      </w:r>
      <w:r w:rsidR="00E21285">
        <w:rPr>
          <w:bCs/>
          <w:iCs/>
        </w:rPr>
        <w:t>en fazla 5</w:t>
      </w:r>
      <w:r w:rsidR="00E21285" w:rsidRPr="00E21285">
        <w:rPr>
          <w:bCs/>
          <w:iCs/>
        </w:rPr>
        <w:t xml:space="preserve"> cümle </w:t>
      </w:r>
      <w:r w:rsidR="00E21285">
        <w:rPr>
          <w:bCs/>
          <w:iCs/>
        </w:rPr>
        <w:t>yazılmalıdır.</w:t>
      </w:r>
      <w:r w:rsidR="00E21285" w:rsidRPr="00E21285">
        <w:rPr>
          <w:bCs/>
          <w:iCs/>
        </w:rPr>
        <w:t xml:space="preserve"> </w:t>
      </w:r>
    </w:p>
    <w:p w14:paraId="6961B33A" w14:textId="30F622E9" w:rsidR="00E21285" w:rsidRDefault="00E21285" w:rsidP="001163F2">
      <w:pPr>
        <w:pStyle w:val="zet"/>
        <w:numPr>
          <w:ilvl w:val="0"/>
          <w:numId w:val="42"/>
        </w:numPr>
        <w:ind w:left="142" w:hanging="142"/>
        <w:rPr>
          <w:bCs/>
          <w:iCs/>
        </w:rPr>
      </w:pPr>
      <w:r w:rsidRPr="00E21285">
        <w:rPr>
          <w:bCs/>
          <w:iCs/>
        </w:rPr>
        <w:t>Her cümlenin boşluklar dahil 100 karakteri geçmemesine lütfen özen gösteriniz.</w:t>
      </w:r>
    </w:p>
    <w:p w14:paraId="5EB9E421" w14:textId="2BF7532F" w:rsidR="00E21285" w:rsidRPr="00E21285" w:rsidRDefault="00E21285" w:rsidP="001163F2">
      <w:pPr>
        <w:pStyle w:val="zet"/>
        <w:numPr>
          <w:ilvl w:val="0"/>
          <w:numId w:val="42"/>
        </w:numPr>
        <w:ind w:left="142" w:hanging="142"/>
        <w:rPr>
          <w:bCs/>
          <w:iCs/>
        </w:rPr>
      </w:pPr>
      <w:r>
        <w:rPr>
          <w:bCs/>
          <w:iCs/>
        </w:rPr>
        <w:t xml:space="preserve">Kelime sayısını öğrenmek için cümlenizi seçip </w:t>
      </w:r>
      <w:proofErr w:type="spellStart"/>
      <w:r w:rsidRPr="00E21285">
        <w:rPr>
          <w:b/>
          <w:bCs/>
          <w:iCs/>
          <w:lang w:val="en"/>
        </w:rPr>
        <w:t>Ctrl+Shift+G</w:t>
      </w:r>
      <w:proofErr w:type="spellEnd"/>
      <w:r>
        <w:rPr>
          <w:b/>
          <w:bCs/>
          <w:iCs/>
          <w:lang w:val="en"/>
        </w:rPr>
        <w:t xml:space="preserve"> </w:t>
      </w:r>
      <w:proofErr w:type="spellStart"/>
      <w:r>
        <w:rPr>
          <w:iCs/>
          <w:lang w:val="en"/>
        </w:rPr>
        <w:t>kısayolunu</w:t>
      </w:r>
      <w:proofErr w:type="spellEnd"/>
      <w:r>
        <w:rPr>
          <w:iCs/>
          <w:lang w:val="en"/>
        </w:rPr>
        <w:t xml:space="preserve"> </w:t>
      </w:r>
      <w:proofErr w:type="spellStart"/>
      <w:r w:rsidRPr="00E21285">
        <w:rPr>
          <w:iCs/>
          <w:lang w:val="en"/>
        </w:rPr>
        <w:t>kullanabilirsiniz</w:t>
      </w:r>
      <w:proofErr w:type="spellEnd"/>
      <w:r w:rsidRPr="00E21285">
        <w:rPr>
          <w:iCs/>
          <w:lang w:val="en"/>
        </w:rPr>
        <w:t>.</w:t>
      </w:r>
    </w:p>
    <w:p w14:paraId="6584B15C" w14:textId="77777777" w:rsidR="00E21285" w:rsidRDefault="00E21285" w:rsidP="001163F2">
      <w:pPr>
        <w:pStyle w:val="zet"/>
        <w:rPr>
          <w:b/>
          <w:iCs/>
          <w:lang w:val="en-GB"/>
        </w:rPr>
      </w:pPr>
    </w:p>
    <w:p w14:paraId="1D3BC94F" w14:textId="3F1024D4" w:rsidR="001163F2" w:rsidRDefault="001163F2" w:rsidP="001163F2">
      <w:pPr>
        <w:pStyle w:val="zet"/>
      </w:pPr>
      <w:proofErr w:type="spellStart"/>
      <w:r w:rsidRPr="00E21285">
        <w:rPr>
          <w:b/>
          <w:iCs/>
          <w:lang w:val="en-GB"/>
        </w:rPr>
        <w:t>Öz</w:t>
      </w:r>
      <w:proofErr w:type="spellEnd"/>
      <w:r w:rsidR="000F674B" w:rsidRPr="00E21285">
        <w:rPr>
          <w:b/>
          <w:iCs/>
          <w:lang w:val="en-GB"/>
        </w:rPr>
        <w:t>:</w:t>
      </w:r>
      <w:r w:rsidR="00207413">
        <w:rPr>
          <w:b/>
          <w:i/>
          <w:lang w:val="en-GB"/>
        </w:rPr>
        <w:t xml:space="preserve"> </w:t>
      </w:r>
      <w:r w:rsidRPr="00A809C4">
        <w:t xml:space="preserve">Özetiniz 150-200 sözcük arasında olmalıdır. Özetinizde çalışmaya duyulan gereksinim, kaynak taraması, yöntem, bulgular, sonuçlar ve doğurgular gibi çalışmanın başlıklarını ve içeriğini tam olarak özetleyen bir tanıtım yer almalıdır. Özetiniz 150-200 sözcük arasında olmalıdır. Özetinizde çalışmaya duyulan gereksinim, kaynak taraması, yöntem, bulgular, sonuçlar ve doğurgular gibi çalışmanın başlıklarını ve içeriğini tam </w:t>
      </w:r>
      <w:r w:rsidRPr="00DF3A8E">
        <w:t>olarak</w:t>
      </w:r>
      <w:r w:rsidRPr="00A809C4">
        <w:t xml:space="preserve"> özetleyen bir tanıtım yer almalıdır. Özetiniz 150-200 sözcük arasında olmalıdır. Özetinizde çalışmaya duyulan gereksinim, kaynak taraması, yöntem, bulgular, sonuçlar ve doğurgular gibi çalışmanın başlıklarını ve içeriğini </w:t>
      </w:r>
      <w:r w:rsidRPr="002E5C8A">
        <w:t>tam</w:t>
      </w:r>
      <w:r w:rsidRPr="00A809C4">
        <w:t xml:space="preserve"> olarak özetleyen bir tanıtım yer almalıdır. Özetiniz 150-200 sözcük arasında olmalıdır. Özetinizde çalışmaya duyulan gereksinim, kaynak taraması, yöntem, bulgular, sonuçlar ve doğurgular gibi çalışmanın başlıklarını ve içeriğini tam olarak özetleyen bir tanıtım yer almalıdır. Özetiniz 150-200 sözcük arasında olmalıdır. Özetinizde çalışmaya duyulan gereksinim, kaynak taraması, yöntem, bulgular, sonuçlar ve doğurgular gibi çalışmanın başlıklarını ve içeriğini tam olarak özetl</w:t>
      </w:r>
      <w:r>
        <w:t xml:space="preserve">eyen bir tanıtım yer almalıdır. </w:t>
      </w:r>
      <w:r w:rsidRPr="00597691">
        <w:rPr>
          <w:highlight w:val="yellow"/>
        </w:rPr>
        <w:t>(Stil: Özet)</w:t>
      </w:r>
    </w:p>
    <w:p w14:paraId="19A69E03" w14:textId="29533C63" w:rsidR="000F674B" w:rsidRPr="00886B6F" w:rsidRDefault="001163F2" w:rsidP="001163F2">
      <w:pPr>
        <w:pStyle w:val="AnahtarSzckler"/>
        <w:rPr>
          <w:lang w:val="en-GB"/>
        </w:rPr>
      </w:pPr>
      <w:r w:rsidRPr="00C91370">
        <w:rPr>
          <w:b/>
          <w:iCs/>
        </w:rPr>
        <w:t xml:space="preserve">Anahtar </w:t>
      </w:r>
      <w:r w:rsidR="00C91370" w:rsidRPr="00C91370">
        <w:rPr>
          <w:b/>
          <w:iCs/>
        </w:rPr>
        <w:t>Kelimeler</w:t>
      </w:r>
      <w:r w:rsidR="000F674B" w:rsidRPr="00C91370">
        <w:rPr>
          <w:b/>
          <w:iCs/>
          <w:lang w:val="en-GB"/>
        </w:rPr>
        <w:t>:</w:t>
      </w:r>
      <w:r w:rsidR="000F674B" w:rsidRPr="00886B6F">
        <w:rPr>
          <w:b/>
          <w:lang w:val="en-GB"/>
        </w:rPr>
        <w:t xml:space="preserve"> </w:t>
      </w:r>
      <w:proofErr w:type="spellStart"/>
      <w:r w:rsidRPr="001163F2">
        <w:rPr>
          <w:lang w:val="en-GB"/>
        </w:rPr>
        <w:t>Sözcük</w:t>
      </w:r>
      <w:proofErr w:type="spellEnd"/>
      <w:r w:rsidRPr="001163F2">
        <w:rPr>
          <w:lang w:val="en-GB"/>
        </w:rPr>
        <w:t xml:space="preserve"> 1, </w:t>
      </w:r>
      <w:proofErr w:type="spellStart"/>
      <w:r w:rsidR="00E21285">
        <w:rPr>
          <w:lang w:val="en-GB"/>
        </w:rPr>
        <w:t>S</w:t>
      </w:r>
      <w:r w:rsidRPr="001163F2">
        <w:rPr>
          <w:lang w:val="en-GB"/>
        </w:rPr>
        <w:t>özcük</w:t>
      </w:r>
      <w:proofErr w:type="spellEnd"/>
      <w:r w:rsidRPr="001163F2">
        <w:rPr>
          <w:lang w:val="en-GB"/>
        </w:rPr>
        <w:t xml:space="preserve"> </w:t>
      </w:r>
      <w:r>
        <w:rPr>
          <w:lang w:val="en-GB"/>
        </w:rPr>
        <w:t xml:space="preserve">2, </w:t>
      </w:r>
      <w:proofErr w:type="spellStart"/>
      <w:r w:rsidR="00E21285">
        <w:rPr>
          <w:lang w:val="en-GB"/>
        </w:rPr>
        <w:t>S</w:t>
      </w:r>
      <w:r>
        <w:rPr>
          <w:lang w:val="en-GB"/>
        </w:rPr>
        <w:t>özcük</w:t>
      </w:r>
      <w:proofErr w:type="spellEnd"/>
      <w:r>
        <w:rPr>
          <w:lang w:val="en-GB"/>
        </w:rPr>
        <w:t xml:space="preserve"> 3 (</w:t>
      </w:r>
      <w:proofErr w:type="spellStart"/>
      <w:r>
        <w:rPr>
          <w:lang w:val="en-GB"/>
        </w:rPr>
        <w:t>en</w:t>
      </w:r>
      <w:proofErr w:type="spellEnd"/>
      <w:r>
        <w:rPr>
          <w:lang w:val="en-GB"/>
        </w:rPr>
        <w:t xml:space="preserve"> </w:t>
      </w:r>
      <w:proofErr w:type="spellStart"/>
      <w:r>
        <w:rPr>
          <w:lang w:val="en-GB"/>
        </w:rPr>
        <w:t>az</w:t>
      </w:r>
      <w:proofErr w:type="spellEnd"/>
      <w:r>
        <w:rPr>
          <w:lang w:val="en-GB"/>
        </w:rPr>
        <w:t xml:space="preserve"> 4, </w:t>
      </w:r>
      <w:proofErr w:type="spellStart"/>
      <w:r>
        <w:rPr>
          <w:lang w:val="en-GB"/>
        </w:rPr>
        <w:t>en</w:t>
      </w:r>
      <w:proofErr w:type="spellEnd"/>
      <w:r>
        <w:rPr>
          <w:lang w:val="en-GB"/>
        </w:rPr>
        <w:t xml:space="preserve"> </w:t>
      </w:r>
      <w:proofErr w:type="spellStart"/>
      <w:r>
        <w:rPr>
          <w:lang w:val="en-GB"/>
        </w:rPr>
        <w:t>fazla</w:t>
      </w:r>
      <w:proofErr w:type="spellEnd"/>
      <w:r>
        <w:rPr>
          <w:lang w:val="en-GB"/>
        </w:rPr>
        <w:t xml:space="preserve"> 6</w:t>
      </w:r>
      <w:r w:rsidRPr="001163F2">
        <w:rPr>
          <w:lang w:val="en-GB"/>
        </w:rPr>
        <w:t xml:space="preserve"> </w:t>
      </w:r>
      <w:proofErr w:type="spellStart"/>
      <w:r w:rsidRPr="001163F2">
        <w:rPr>
          <w:lang w:val="en-GB"/>
        </w:rPr>
        <w:t>sözcük</w:t>
      </w:r>
      <w:proofErr w:type="spellEnd"/>
      <w:r w:rsidRPr="001163F2">
        <w:rPr>
          <w:lang w:val="en-GB"/>
        </w:rPr>
        <w:t xml:space="preserve">) </w:t>
      </w:r>
      <w:r w:rsidRPr="001163F2">
        <w:rPr>
          <w:highlight w:val="yellow"/>
          <w:lang w:val="en-GB"/>
        </w:rPr>
        <w:t xml:space="preserve">(Stil: </w:t>
      </w:r>
      <w:proofErr w:type="spellStart"/>
      <w:r w:rsidRPr="001163F2">
        <w:rPr>
          <w:highlight w:val="yellow"/>
          <w:lang w:val="en-GB"/>
        </w:rPr>
        <w:t>Anahtar</w:t>
      </w:r>
      <w:proofErr w:type="spellEnd"/>
      <w:r w:rsidRPr="001163F2">
        <w:rPr>
          <w:highlight w:val="yellow"/>
          <w:lang w:val="en-GB"/>
        </w:rPr>
        <w:t xml:space="preserve"> </w:t>
      </w:r>
      <w:proofErr w:type="spellStart"/>
      <w:r w:rsidRPr="001163F2">
        <w:rPr>
          <w:highlight w:val="yellow"/>
          <w:lang w:val="en-GB"/>
        </w:rPr>
        <w:t>Sözcükler</w:t>
      </w:r>
      <w:proofErr w:type="spellEnd"/>
      <w:r w:rsidRPr="001163F2">
        <w:rPr>
          <w:highlight w:val="yellow"/>
          <w:lang w:val="en-GB"/>
        </w:rPr>
        <w:t>)</w:t>
      </w:r>
      <w:r>
        <w:rPr>
          <w:lang w:val="en-GB"/>
        </w:rPr>
        <w:t xml:space="preserve"> </w:t>
      </w:r>
    </w:p>
    <w:p w14:paraId="1B41C7EA" w14:textId="7AF56593" w:rsidR="00E21285" w:rsidRPr="00E21285" w:rsidRDefault="00E21285" w:rsidP="00E21285">
      <w:pPr>
        <w:pStyle w:val="zet"/>
        <w:rPr>
          <w:b/>
          <w:iCs/>
        </w:rPr>
      </w:pPr>
      <w:proofErr w:type="spellStart"/>
      <w:r>
        <w:rPr>
          <w:b/>
          <w:iCs/>
        </w:rPr>
        <w:t>Highlights</w:t>
      </w:r>
      <w:proofErr w:type="spellEnd"/>
      <w:r w:rsidRPr="00E21285">
        <w:rPr>
          <w:b/>
          <w:iCs/>
        </w:rPr>
        <w:t>:</w:t>
      </w:r>
    </w:p>
    <w:p w14:paraId="459F1B9F" w14:textId="6FB52DD3" w:rsidR="00E21285" w:rsidRPr="00E21285" w:rsidRDefault="00E21285" w:rsidP="00E21285">
      <w:pPr>
        <w:pStyle w:val="zet"/>
        <w:numPr>
          <w:ilvl w:val="0"/>
          <w:numId w:val="42"/>
        </w:numPr>
        <w:ind w:left="142" w:hanging="142"/>
        <w:rPr>
          <w:bCs/>
          <w:iCs/>
        </w:rPr>
      </w:pPr>
      <w:r w:rsidRPr="00E21285">
        <w:rPr>
          <w:bCs/>
          <w:iCs/>
        </w:rPr>
        <w:t xml:space="preserve">Makalenizin </w:t>
      </w:r>
      <w:r>
        <w:rPr>
          <w:bCs/>
          <w:iCs/>
        </w:rPr>
        <w:t>“</w:t>
      </w:r>
      <w:proofErr w:type="spellStart"/>
      <w:r>
        <w:rPr>
          <w:bCs/>
          <w:iCs/>
        </w:rPr>
        <w:t>Highlights</w:t>
      </w:r>
      <w:proofErr w:type="spellEnd"/>
      <w:r w:rsidRPr="00E21285">
        <w:rPr>
          <w:bCs/>
          <w:iCs/>
        </w:rPr>
        <w:t>' bölümü için sizden çalışmanızın önemli bulgularını</w:t>
      </w:r>
      <w:r>
        <w:rPr>
          <w:bCs/>
          <w:iCs/>
        </w:rPr>
        <w:t xml:space="preserve"> </w:t>
      </w:r>
    </w:p>
    <w:p w14:paraId="03F384C6" w14:textId="78E02E50" w:rsidR="00E21285" w:rsidRDefault="00E21285" w:rsidP="00E21285">
      <w:pPr>
        <w:pStyle w:val="zet"/>
        <w:numPr>
          <w:ilvl w:val="0"/>
          <w:numId w:val="42"/>
        </w:numPr>
        <w:ind w:left="142" w:hanging="142"/>
        <w:rPr>
          <w:bCs/>
          <w:iCs/>
        </w:rPr>
      </w:pPr>
      <w:proofErr w:type="gramStart"/>
      <w:r w:rsidRPr="00E21285">
        <w:rPr>
          <w:iCs/>
        </w:rPr>
        <w:t>ve</w:t>
      </w:r>
      <w:proofErr w:type="gramEnd"/>
      <w:r w:rsidRPr="00E21285">
        <w:rPr>
          <w:iCs/>
        </w:rPr>
        <w:t xml:space="preserve"> alana katkısını özetleyen</w:t>
      </w:r>
      <w:r>
        <w:rPr>
          <w:iCs/>
        </w:rPr>
        <w:t>,</w:t>
      </w:r>
      <w:r>
        <w:rPr>
          <w:bCs/>
          <w:iCs/>
        </w:rPr>
        <w:t xml:space="preserve"> en az </w:t>
      </w:r>
      <w:r w:rsidRPr="00E21285">
        <w:rPr>
          <w:bCs/>
          <w:iCs/>
        </w:rPr>
        <w:t>3</w:t>
      </w:r>
      <w:r>
        <w:rPr>
          <w:bCs/>
          <w:iCs/>
        </w:rPr>
        <w:t xml:space="preserve"> -</w:t>
      </w:r>
      <w:r w:rsidRPr="00E21285">
        <w:rPr>
          <w:bCs/>
          <w:iCs/>
        </w:rPr>
        <w:t xml:space="preserve"> </w:t>
      </w:r>
      <w:r>
        <w:rPr>
          <w:bCs/>
          <w:iCs/>
        </w:rPr>
        <w:t>en fazla 5</w:t>
      </w:r>
      <w:r w:rsidRPr="00E21285">
        <w:rPr>
          <w:bCs/>
          <w:iCs/>
        </w:rPr>
        <w:t xml:space="preserve"> </w:t>
      </w:r>
      <w:r>
        <w:rPr>
          <w:bCs/>
          <w:iCs/>
        </w:rPr>
        <w:t xml:space="preserve">İngilizce </w:t>
      </w:r>
      <w:r w:rsidRPr="00E21285">
        <w:rPr>
          <w:bCs/>
          <w:iCs/>
        </w:rPr>
        <w:t xml:space="preserve">cümle </w:t>
      </w:r>
      <w:r>
        <w:rPr>
          <w:bCs/>
          <w:iCs/>
        </w:rPr>
        <w:t>yazılmalıdır.</w:t>
      </w:r>
      <w:r w:rsidRPr="00E21285">
        <w:rPr>
          <w:bCs/>
          <w:iCs/>
        </w:rPr>
        <w:t xml:space="preserve"> </w:t>
      </w:r>
    </w:p>
    <w:p w14:paraId="30394386" w14:textId="77777777" w:rsidR="00E21285" w:rsidRDefault="00E21285" w:rsidP="00E21285">
      <w:pPr>
        <w:pStyle w:val="zet"/>
        <w:numPr>
          <w:ilvl w:val="0"/>
          <w:numId w:val="42"/>
        </w:numPr>
        <w:ind w:left="142" w:hanging="142"/>
        <w:rPr>
          <w:bCs/>
          <w:iCs/>
        </w:rPr>
      </w:pPr>
      <w:r w:rsidRPr="00E21285">
        <w:rPr>
          <w:bCs/>
          <w:iCs/>
        </w:rPr>
        <w:t>Her cümlenin boşluklar dahil 100 karakteri geçmemesine lütfen özen gösteriniz.</w:t>
      </w:r>
    </w:p>
    <w:p w14:paraId="1FE029DF" w14:textId="77777777" w:rsidR="00E21285" w:rsidRPr="00E21285" w:rsidRDefault="00E21285" w:rsidP="00E21285">
      <w:pPr>
        <w:pStyle w:val="zet"/>
        <w:numPr>
          <w:ilvl w:val="0"/>
          <w:numId w:val="42"/>
        </w:numPr>
        <w:ind w:left="142" w:hanging="142"/>
        <w:rPr>
          <w:bCs/>
          <w:iCs/>
        </w:rPr>
      </w:pPr>
      <w:r>
        <w:rPr>
          <w:bCs/>
          <w:iCs/>
        </w:rPr>
        <w:t xml:space="preserve">Kelime sayısını öğrenmek için cümlenizi seçip </w:t>
      </w:r>
      <w:proofErr w:type="spellStart"/>
      <w:r w:rsidRPr="00E21285">
        <w:rPr>
          <w:b/>
          <w:bCs/>
          <w:iCs/>
          <w:lang w:val="en"/>
        </w:rPr>
        <w:t>Ctrl+Shift+G</w:t>
      </w:r>
      <w:proofErr w:type="spellEnd"/>
      <w:r>
        <w:rPr>
          <w:b/>
          <w:bCs/>
          <w:iCs/>
          <w:lang w:val="en"/>
        </w:rPr>
        <w:t xml:space="preserve"> </w:t>
      </w:r>
      <w:proofErr w:type="spellStart"/>
      <w:r>
        <w:rPr>
          <w:iCs/>
          <w:lang w:val="en"/>
        </w:rPr>
        <w:t>kısayolunu</w:t>
      </w:r>
      <w:proofErr w:type="spellEnd"/>
      <w:r>
        <w:rPr>
          <w:iCs/>
          <w:lang w:val="en"/>
        </w:rPr>
        <w:t xml:space="preserve"> </w:t>
      </w:r>
      <w:proofErr w:type="spellStart"/>
      <w:r w:rsidRPr="00E21285">
        <w:rPr>
          <w:iCs/>
          <w:lang w:val="en"/>
        </w:rPr>
        <w:t>kullanabilirsiniz</w:t>
      </w:r>
      <w:proofErr w:type="spellEnd"/>
      <w:r w:rsidRPr="00E21285">
        <w:rPr>
          <w:iCs/>
          <w:lang w:val="en"/>
        </w:rPr>
        <w:t>.</w:t>
      </w:r>
    </w:p>
    <w:p w14:paraId="31656E35" w14:textId="77777777" w:rsidR="00E21285" w:rsidRDefault="00E21285" w:rsidP="001163F2">
      <w:pPr>
        <w:pStyle w:val="zet"/>
        <w:rPr>
          <w:b/>
          <w:i/>
        </w:rPr>
      </w:pPr>
    </w:p>
    <w:p w14:paraId="2808A96A" w14:textId="343D5EAA" w:rsidR="00A45073" w:rsidRPr="00D25580" w:rsidRDefault="001163F2" w:rsidP="001163F2">
      <w:pPr>
        <w:pStyle w:val="zet"/>
      </w:pPr>
      <w:proofErr w:type="spellStart"/>
      <w:r w:rsidRPr="00E21285">
        <w:rPr>
          <w:b/>
          <w:iCs/>
        </w:rPr>
        <w:t>Abstract</w:t>
      </w:r>
      <w:proofErr w:type="spellEnd"/>
      <w:r w:rsidR="00A45073" w:rsidRPr="00E21285">
        <w:rPr>
          <w:b/>
          <w:iCs/>
        </w:rPr>
        <w:t>:</w:t>
      </w:r>
      <w:r w:rsidR="00A45073" w:rsidRPr="00D25580">
        <w:rPr>
          <w:b/>
          <w:i/>
        </w:rPr>
        <w:t xml:space="preserve"> </w:t>
      </w:r>
      <w:r w:rsidRPr="00A809C4">
        <w:t xml:space="preserve">Özetiniz 150-200 sözcük arasında olmalıdır. Özetinizde çalışmaya duyulan gereksinim, kaynak taraması, yöntem, bulgular, sonuçlar ve doğurgular gibi çalışmanın başlıklarını ve içeriğini tam olarak </w:t>
      </w:r>
      <w:r w:rsidRPr="00A809C4">
        <w:lastRenderedPageBreak/>
        <w:t xml:space="preserve">özetleyen bir tanıtım yer almalıdır. Özetiniz 150-200 sözcük arasında olmalıdır. Özetinizde çalışmaya duyulan gereksinim, kaynak taraması, yöntem, bulgular, sonuçlar ve doğurgular gibi çalışmanın </w:t>
      </w:r>
      <w:r w:rsidRPr="001163F2">
        <w:t>başlıklarını</w:t>
      </w:r>
      <w:r w:rsidRPr="00A809C4">
        <w:t xml:space="preserve"> ve içeriğini tam olarak özetleyen bir tanıtım yer almalıdır. Özetiniz 150-200 sözcük arasında olmalıdır. Özetinizde çalışmaya duyulan gereksinim, kaynak taraması, yöntem, bulgular, sonuçlar ve doğurgular gibi çalışmanın başlıklarını ve içeriğini tam olarak özetleyen bir tanıtım yer almalıdır. Özetiniz 150-200 sözcük arasında </w:t>
      </w:r>
      <w:r w:rsidRPr="00DF3A8E">
        <w:t>olmalıdır</w:t>
      </w:r>
      <w:r w:rsidRPr="00A809C4">
        <w:t>. Özetinizde çalışmaya duyulan gereksinim, kaynak taraması, yöntem, bulgular, sonuçlar ve doğurgular gibi çalışmanın başlıklarını ve içeriğini tam olarak özetleyen bir tanıtım yer almalıdır. Özetiniz 150-200 sözcük arasında olmalıdır. Özetinizde çalışmaya duyulan gereksinim, kaynak taraması, yöntem, bulgular, sonuçlar ve doğurgular gibi çalışmanın başlıklarını ve içeriğini tam olarak özetl</w:t>
      </w:r>
      <w:r>
        <w:t xml:space="preserve">eyen bir tanıtım yer almalıdır. </w:t>
      </w:r>
    </w:p>
    <w:p w14:paraId="6F58168E" w14:textId="66ED778C" w:rsidR="000F674B" w:rsidRPr="00D25580" w:rsidRDefault="001163F2" w:rsidP="00F91CE0">
      <w:pPr>
        <w:pStyle w:val="AnahtarSzckler"/>
        <w:rPr>
          <w:i/>
          <w:iCs/>
          <w:shd w:val="clear" w:color="auto" w:fill="FFFFFF"/>
        </w:rPr>
      </w:pPr>
      <w:r w:rsidRPr="00C91370">
        <w:rPr>
          <w:b/>
          <w:iCs/>
          <w:lang w:val="en-GB"/>
        </w:rPr>
        <w:t>Keywords</w:t>
      </w:r>
      <w:r w:rsidR="000F674B" w:rsidRPr="00C91370">
        <w:rPr>
          <w:b/>
          <w:iCs/>
        </w:rPr>
        <w:t>:</w:t>
      </w:r>
      <w:r w:rsidR="004F09CE" w:rsidRPr="00D25580">
        <w:rPr>
          <w:b/>
          <w:i/>
        </w:rPr>
        <w:t xml:space="preserve"> </w:t>
      </w:r>
      <w:r w:rsidRPr="00DF3A8E">
        <w:t xml:space="preserve">Sözcük 1, </w:t>
      </w:r>
      <w:r w:rsidR="00E21285">
        <w:t>S</w:t>
      </w:r>
      <w:r w:rsidRPr="00DF3A8E">
        <w:t xml:space="preserve">özcük 2, </w:t>
      </w:r>
      <w:r w:rsidR="00E21285">
        <w:t>S</w:t>
      </w:r>
      <w:r w:rsidRPr="00DF3A8E">
        <w:t xml:space="preserve">özcük 3, </w:t>
      </w:r>
      <w:r w:rsidR="00E21285">
        <w:t>S</w:t>
      </w:r>
      <w:r w:rsidRPr="00DF3A8E">
        <w:t xml:space="preserve">özcük 4, sözcük 5 (en az 4, en fazla </w:t>
      </w:r>
      <w:r>
        <w:t>6</w:t>
      </w:r>
      <w:r w:rsidRPr="00DF3A8E">
        <w:t xml:space="preserve"> sözcük)</w:t>
      </w:r>
    </w:p>
    <w:p w14:paraId="216637A1" w14:textId="68A8B191" w:rsidR="001163F2" w:rsidRPr="00C91370" w:rsidRDefault="00C91370" w:rsidP="001163F2">
      <w:proofErr w:type="spellStart"/>
      <w:r w:rsidRPr="00C91370">
        <w:rPr>
          <w:b/>
          <w:bCs/>
        </w:rPr>
        <w:t>Summary</w:t>
      </w:r>
      <w:proofErr w:type="spellEnd"/>
      <w:r w:rsidRPr="00C91370">
        <w:t>:</w:t>
      </w:r>
    </w:p>
    <w:p w14:paraId="2994A30F" w14:textId="1A8B070E" w:rsidR="00C91370" w:rsidRDefault="00C91370" w:rsidP="001163F2">
      <w:r w:rsidRPr="00C91370">
        <w:t>MJH dergisine başvuracak makalelerde, çalışmanın amaç, yöntem, bulgu ve sonucunu konu alan en az 500 kelimelik İngilizce (İngilizce yazılmış makaleler için Türkçe) genişletilmiş özet bulunması gerekmektedir. Genişletilmiş özetlerin, makalenin ikinci dildeki özeti ile aynı olmamasına özen gösterilmelidir.</w:t>
      </w:r>
    </w:p>
    <w:p w14:paraId="79539C97" w14:textId="77777777" w:rsidR="00C91370" w:rsidRPr="00C91370" w:rsidRDefault="00C91370" w:rsidP="00C91370">
      <w:r w:rsidRPr="00C91370">
        <w:t>MJH dergisine başvuracak makalelerde, çalışmanın amaç, yöntem, bulgu ve sonucunu konu alan en az 500 kelimelik İngilizce (İngilizce yazılmış makaleler için Türkçe) genişletilmiş özet bulunması gerekmektedir. Genişletilmiş özetlerin, makalenin ikinci dildeki özeti ile aynı olmamasına özen gösterilmelidir.</w:t>
      </w:r>
    </w:p>
    <w:p w14:paraId="5F92C1AD" w14:textId="77777777" w:rsidR="00C91370" w:rsidRPr="00C91370" w:rsidRDefault="00C91370" w:rsidP="00C91370">
      <w:r w:rsidRPr="00C91370">
        <w:t>MJH dergisine başvuracak makalelerde, çalışmanın amaç, yöntem, bulgu ve sonucunu konu alan en az 500 kelimelik İngilizce (İngilizce yazılmış makaleler için Türkçe) genişletilmiş özet bulunması gerekmektedir. Genişletilmiş özetlerin, makalenin ikinci dildeki özeti ile aynı olmamasına özen gösterilmelidir.</w:t>
      </w:r>
    </w:p>
    <w:p w14:paraId="23BEF2D4" w14:textId="77777777" w:rsidR="00C91370" w:rsidRPr="00C91370" w:rsidRDefault="00C91370" w:rsidP="00C91370">
      <w:r w:rsidRPr="00C91370">
        <w:t>MJH dergisine başvuracak makalelerde, çalışmanın amaç, yöntem, bulgu ve sonucunu konu alan en az 500 kelimelik İngilizce (İngilizce yazılmış makaleler için Türkçe) genişletilmiş özet bulunması gerekmektedir. Genişletilmiş özetlerin, makalenin ikinci dildeki özeti ile aynı olmamasına özen gösterilmelidir.</w:t>
      </w:r>
    </w:p>
    <w:p w14:paraId="30F170CB" w14:textId="77777777" w:rsidR="00C91370" w:rsidRPr="00C91370" w:rsidRDefault="00C91370" w:rsidP="00C91370">
      <w:r w:rsidRPr="00C91370">
        <w:t>MJH dergisine başvuracak makalelerde, çalışmanın amaç, yöntem, bulgu ve sonucunu konu alan en az 500 kelimelik İngilizce (İngilizce yazılmış makaleler için Türkçe) genişletilmiş özet bulunması gerekmektedir. Genişletilmiş özetlerin, makalenin ikinci dildeki özeti ile aynı olmamasına özen gösterilmelidir.</w:t>
      </w:r>
    </w:p>
    <w:p w14:paraId="3980E69A" w14:textId="77777777" w:rsidR="00C91370" w:rsidRPr="00C91370" w:rsidRDefault="00C91370" w:rsidP="00C91370">
      <w:r w:rsidRPr="00C91370">
        <w:t>MJH dergisine başvuracak makalelerde, çalışmanın amaç, yöntem, bulgu ve sonucunu konu alan en az 500 kelimelik İngilizce (İngilizce yazılmış makaleler için Türkçe) genişletilmiş özet bulunması gerekmektedir. Genişletilmiş özetlerin, makalenin ikinci dildeki özeti ile aynı olmamasına özen gösterilmelidir.</w:t>
      </w:r>
    </w:p>
    <w:p w14:paraId="211B6708" w14:textId="77777777" w:rsidR="00C91370" w:rsidRPr="00C91370" w:rsidRDefault="00C91370" w:rsidP="00C91370">
      <w:r w:rsidRPr="00C91370">
        <w:t>MJH dergisine başvuracak makalelerde, çalışmanın amaç, yöntem, bulgu ve sonucunu konu alan en az 500 kelimelik İngilizce (İngilizce yazılmış makaleler için Türkçe) genişletilmiş özet bulunması gerekmektedir. Genişletilmiş özetlerin, makalenin ikinci dildeki özeti ile aynı olmamasına özen gösterilmelidir.</w:t>
      </w:r>
    </w:p>
    <w:p w14:paraId="334C6384" w14:textId="77777777" w:rsidR="00C91370" w:rsidRPr="00C91370" w:rsidRDefault="00C91370" w:rsidP="00C91370">
      <w:r w:rsidRPr="00C91370">
        <w:t>MJH dergisine başvuracak makalelerde, çalışmanın amaç, yöntem, bulgu ve sonucunu konu alan en az 500 kelimelik İngilizce (İngilizce yazılmış makaleler için Türkçe) genişletilmiş özet bulunması gerekmektedir. Genişletilmiş özetlerin, makalenin ikinci dildeki özeti ile aynı olmamasına özen gösterilmelidir.</w:t>
      </w:r>
    </w:p>
    <w:p w14:paraId="14928EFB" w14:textId="77777777" w:rsidR="00C91370" w:rsidRPr="00C91370" w:rsidRDefault="00C91370" w:rsidP="00C91370">
      <w:r w:rsidRPr="00C91370">
        <w:lastRenderedPageBreak/>
        <w:t>MJH dergisine başvuracak makalelerde, çalışmanın amaç, yöntem, bulgu ve sonucunu konu alan en az 500 kelimelik İngilizce (İngilizce yazılmış makaleler için Türkçe) genişletilmiş özet bulunması gerekmektedir. Genişletilmiş özetlerin, makalenin ikinci dildeki özeti ile aynı olmamasına özen gösterilmelidir.</w:t>
      </w:r>
    </w:p>
    <w:p w14:paraId="5583E65C" w14:textId="77777777" w:rsidR="00C91370" w:rsidRPr="00C91370" w:rsidRDefault="00C91370" w:rsidP="00C91370">
      <w:r w:rsidRPr="00C91370">
        <w:t>MJH dergisine başvuracak makalelerde, çalışmanın amaç, yöntem, bulgu ve sonucunu konu alan en az 500 kelimelik İngilizce (İngilizce yazılmış makaleler için Türkçe) genişletilmiş özet bulunması gerekmektedir. Genişletilmiş özetlerin, makalenin ikinci dildeki özeti ile aynı olmamasına özen gösterilmelidir.</w:t>
      </w:r>
    </w:p>
    <w:p w14:paraId="40293396" w14:textId="77777777" w:rsidR="00C91370" w:rsidRPr="00C91370" w:rsidRDefault="00C91370" w:rsidP="00C91370">
      <w:r w:rsidRPr="00C91370">
        <w:t>MJH dergisine başvuracak makalelerde, çalışmanın amaç, yöntem, bulgu ve sonucunu konu alan en az 500 kelimelik İngilizce (İngilizce yazılmış makaleler için Türkçe) genişletilmiş özet bulunması gerekmektedir. Genişletilmiş özetlerin, makalenin ikinci dildeki özeti ile aynı olmamasına özen gösterilmelidir.</w:t>
      </w:r>
    </w:p>
    <w:p w14:paraId="07ACC502" w14:textId="77777777" w:rsidR="00C91370" w:rsidRPr="00C91370" w:rsidRDefault="00C91370" w:rsidP="00C91370">
      <w:r w:rsidRPr="00C91370">
        <w:t>MJH dergisine başvuracak makalelerde, çalışmanın amaç, yöntem, bulgu ve sonucunu konu alan en az 500 kelimelik İngilizce (İngilizce yazılmış makaleler için Türkçe) genişletilmiş özet bulunması gerekmektedir. Genişletilmiş özetlerin, makalenin ikinci dildeki özeti ile aynı olmamasına özen gösterilmelidir.</w:t>
      </w:r>
    </w:p>
    <w:p w14:paraId="0A0E8418" w14:textId="77777777" w:rsidR="00C91370" w:rsidRPr="00C91370" w:rsidRDefault="00C91370" w:rsidP="00C91370">
      <w:r w:rsidRPr="00C91370">
        <w:t>MJH dergisine başvuracak makalelerde, çalışmanın amaç, yöntem, bulgu ve sonucunu konu alan en az 500 kelimelik İngilizce (İngilizce yazılmış makaleler için Türkçe) genişletilmiş özet bulunması gerekmektedir. Genişletilmiş özetlerin, makalenin ikinci dildeki özeti ile aynı olmamasına özen gösterilmelidir.</w:t>
      </w:r>
    </w:p>
    <w:p w14:paraId="69EE4031" w14:textId="77777777" w:rsidR="00C91370" w:rsidRPr="00C91370" w:rsidRDefault="00C91370" w:rsidP="00C91370">
      <w:r w:rsidRPr="00C91370">
        <w:t>MJH dergisine başvuracak makalelerde, çalışmanın amaç, yöntem, bulgu ve sonucunu konu alan en az 500 kelimelik İngilizce (İngilizce yazılmış makaleler için Türkçe) genişletilmiş özet bulunması gerekmektedir. Genişletilmiş özetlerin, makalenin ikinci dildeki özeti ile aynı olmamasına özen gösterilmelidir.</w:t>
      </w:r>
    </w:p>
    <w:p w14:paraId="203170BE" w14:textId="77777777" w:rsidR="00C91370" w:rsidRPr="00C91370" w:rsidRDefault="00C91370" w:rsidP="001163F2"/>
    <w:p w14:paraId="79B7061F" w14:textId="28548530" w:rsidR="00C91370" w:rsidRPr="00C91370" w:rsidRDefault="00C91370" w:rsidP="001163F2">
      <w:pPr>
        <w:rPr>
          <w:b/>
          <w:bCs/>
          <w:highlight w:val="yellow"/>
          <w:lang w:val="en-US"/>
        </w:rPr>
      </w:pPr>
      <w:proofErr w:type="spellStart"/>
      <w:r w:rsidRPr="00C91370">
        <w:rPr>
          <w:b/>
          <w:bCs/>
          <w:highlight w:val="yellow"/>
          <w:lang w:val="en-US"/>
        </w:rPr>
        <w:t>Giriş</w:t>
      </w:r>
      <w:proofErr w:type="spellEnd"/>
    </w:p>
    <w:p w14:paraId="6970E0A5" w14:textId="77777777" w:rsidR="001163F2" w:rsidRPr="005A4AF7" w:rsidRDefault="001163F2" w:rsidP="001163F2">
      <w:r>
        <w:rPr>
          <w:highlight w:val="yellow"/>
          <w:lang w:val="en-US"/>
        </w:rPr>
        <w:t>(</w:t>
      </w:r>
      <w:proofErr w:type="spellStart"/>
      <w:r>
        <w:rPr>
          <w:highlight w:val="yellow"/>
          <w:lang w:val="en-US"/>
        </w:rPr>
        <w:t>Düz</w:t>
      </w:r>
      <w:proofErr w:type="spellEnd"/>
      <w:r>
        <w:rPr>
          <w:highlight w:val="yellow"/>
          <w:lang w:val="en-US"/>
        </w:rPr>
        <w:t xml:space="preserve"> Metin Stili</w:t>
      </w:r>
      <w:r w:rsidRPr="00597691">
        <w:rPr>
          <w:highlight w:val="yellow"/>
          <w:lang w:val="en-US"/>
        </w:rPr>
        <w:t>: Normal</w:t>
      </w:r>
      <w:r>
        <w:rPr>
          <w:lang w:val="en-US"/>
        </w:rPr>
        <w:t xml:space="preserve">) </w:t>
      </w:r>
      <w:r w:rsidRPr="00B54579">
        <w:rPr>
          <w:lang w:val="en-US"/>
        </w:rPr>
        <w:t xml:space="preserve">Lorem </w:t>
      </w:r>
      <w:proofErr w:type="spellStart"/>
      <w:r w:rsidRPr="007A7A57">
        <w:t>ipsum</w:t>
      </w:r>
      <w:proofErr w:type="spellEnd"/>
      <w:r w:rsidRPr="00B54579">
        <w:rPr>
          <w:lang w:val="en-US"/>
        </w:rPr>
        <w:t xml:space="preserve"> dolor </w:t>
      </w:r>
      <w:proofErr w:type="gramStart"/>
      <w:r w:rsidRPr="00B54579">
        <w:rPr>
          <w:lang w:val="en-US"/>
        </w:rPr>
        <w:t>sit</w:t>
      </w:r>
      <w:proofErr w:type="gramEnd"/>
      <w:r w:rsidRPr="00B54579">
        <w:rPr>
          <w:lang w:val="en-US"/>
        </w:rPr>
        <w:t xml:space="preserve"> </w:t>
      </w:r>
      <w:proofErr w:type="spellStart"/>
      <w:r w:rsidRPr="00B54579">
        <w:rPr>
          <w:szCs w:val="22"/>
          <w:lang w:val="en-US"/>
        </w:rPr>
        <w:t>amet</w:t>
      </w:r>
      <w:proofErr w:type="spellEnd"/>
      <w:r w:rsidRPr="00B54579">
        <w:rPr>
          <w:szCs w:val="22"/>
          <w:lang w:val="en-US"/>
        </w:rPr>
        <w:t>,</w:t>
      </w:r>
      <w:r>
        <w:rPr>
          <w:szCs w:val="22"/>
          <w:lang w:val="en-US"/>
        </w:rPr>
        <w:t xml:space="preserve"> </w:t>
      </w:r>
      <w:proofErr w:type="spellStart"/>
      <w:r w:rsidRPr="00B54579">
        <w:rPr>
          <w:lang w:val="en-US"/>
        </w:rPr>
        <w:t>consectetur</w:t>
      </w:r>
      <w:proofErr w:type="spellEnd"/>
      <w:r w:rsidRPr="00B54579">
        <w:rPr>
          <w:lang w:val="en-US"/>
        </w:rPr>
        <w:t xml:space="preserve"> </w:t>
      </w:r>
      <w:proofErr w:type="spellStart"/>
      <w:r w:rsidRPr="00B54579">
        <w:rPr>
          <w:lang w:val="en-US"/>
        </w:rPr>
        <w:t>adipisicing</w:t>
      </w:r>
      <w:proofErr w:type="spellEnd"/>
      <w:r w:rsidRPr="00B54579">
        <w:rPr>
          <w:lang w:val="en-US"/>
        </w:rPr>
        <w:t xml:space="preserve"> </w:t>
      </w:r>
      <w:proofErr w:type="spellStart"/>
      <w:r w:rsidRPr="00B54579">
        <w:rPr>
          <w:lang w:val="en-US"/>
        </w:rPr>
        <w:t>elit</w:t>
      </w:r>
      <w:proofErr w:type="spellEnd"/>
      <w:r w:rsidRPr="00B54579">
        <w:rPr>
          <w:lang w:val="en-US"/>
        </w:rPr>
        <w:t xml:space="preserve">, sed do </w:t>
      </w:r>
      <w:proofErr w:type="spellStart"/>
      <w:r w:rsidRPr="00B54579">
        <w:rPr>
          <w:lang w:val="en-US"/>
        </w:rPr>
        <w:t>eiusmod</w:t>
      </w:r>
      <w:proofErr w:type="spellEnd"/>
      <w:r w:rsidRPr="00B54579">
        <w:rPr>
          <w:lang w:val="en-US"/>
        </w:rPr>
        <w:t xml:space="preserve"> </w:t>
      </w:r>
      <w:proofErr w:type="spellStart"/>
      <w:r w:rsidRPr="00B54579">
        <w:rPr>
          <w:lang w:val="en-US"/>
        </w:rPr>
        <w:t>tempor</w:t>
      </w:r>
      <w:proofErr w:type="spellEnd"/>
      <w:r w:rsidRPr="00B54579">
        <w:rPr>
          <w:lang w:val="en-US"/>
        </w:rPr>
        <w:t xml:space="preserve"> </w:t>
      </w:r>
      <w:proofErr w:type="spellStart"/>
      <w:r w:rsidRPr="00B54579">
        <w:rPr>
          <w:lang w:val="en-US"/>
        </w:rPr>
        <w:t>incididunt</w:t>
      </w:r>
      <w:proofErr w:type="spellEnd"/>
      <w:r w:rsidRPr="00B54579">
        <w:rPr>
          <w:lang w:val="en-US"/>
        </w:rPr>
        <w:t xml:space="preserve"> </w:t>
      </w:r>
      <w:proofErr w:type="spellStart"/>
      <w:r w:rsidRPr="00B54579">
        <w:rPr>
          <w:lang w:val="en-US"/>
        </w:rPr>
        <w:t>ut</w:t>
      </w:r>
      <w:proofErr w:type="spellEnd"/>
      <w:r w:rsidRPr="00B54579">
        <w:rPr>
          <w:lang w:val="en-US"/>
        </w:rPr>
        <w:t xml:space="preserve"> labore et dolore magna </w:t>
      </w:r>
      <w:proofErr w:type="spellStart"/>
      <w:r w:rsidRPr="00B54579">
        <w:rPr>
          <w:lang w:val="en-US"/>
        </w:rPr>
        <w:t>aliqua</w:t>
      </w:r>
      <w:proofErr w:type="spellEnd"/>
      <w:r w:rsidRPr="00B54579">
        <w:rPr>
          <w:lang w:val="en-US"/>
        </w:rPr>
        <w:t>.</w:t>
      </w:r>
      <w:r w:rsidRPr="00247354">
        <w:rPr>
          <w:lang w:val="en-US"/>
        </w:rPr>
        <w:t xml:space="preserve"> </w:t>
      </w:r>
      <w:r w:rsidRPr="00B54579">
        <w:rPr>
          <w:lang w:val="en-US"/>
        </w:rPr>
        <w:t xml:space="preserve">Lorem </w:t>
      </w:r>
      <w:proofErr w:type="spellStart"/>
      <w:r w:rsidRPr="007A7A57">
        <w:t>ipsum</w:t>
      </w:r>
      <w:proofErr w:type="spellEnd"/>
      <w:r w:rsidRPr="00B54579">
        <w:rPr>
          <w:lang w:val="en-US"/>
        </w:rPr>
        <w:t xml:space="preserve"> dolor sit </w:t>
      </w:r>
      <w:proofErr w:type="spellStart"/>
      <w:r w:rsidRPr="00B54579">
        <w:rPr>
          <w:szCs w:val="22"/>
          <w:lang w:val="en-US"/>
        </w:rPr>
        <w:t>amet</w:t>
      </w:r>
      <w:proofErr w:type="spellEnd"/>
      <w:r w:rsidRPr="00B54579">
        <w:rPr>
          <w:szCs w:val="22"/>
          <w:lang w:val="en-US"/>
        </w:rPr>
        <w:t>,</w:t>
      </w:r>
      <w:r>
        <w:rPr>
          <w:szCs w:val="22"/>
          <w:lang w:val="en-US"/>
        </w:rPr>
        <w:t xml:space="preserve"> </w:t>
      </w:r>
      <w:proofErr w:type="spellStart"/>
      <w:r w:rsidRPr="00B54579">
        <w:rPr>
          <w:lang w:val="en-US"/>
        </w:rPr>
        <w:t>consectetur</w:t>
      </w:r>
      <w:proofErr w:type="spellEnd"/>
      <w:r w:rsidRPr="00B54579">
        <w:rPr>
          <w:lang w:val="en-US"/>
        </w:rPr>
        <w:t xml:space="preserve"> </w:t>
      </w:r>
      <w:proofErr w:type="spellStart"/>
      <w:r w:rsidRPr="00B54579">
        <w:rPr>
          <w:lang w:val="en-US"/>
        </w:rPr>
        <w:t>adipisicing</w:t>
      </w:r>
      <w:proofErr w:type="spellEnd"/>
      <w:r w:rsidRPr="00B54579">
        <w:rPr>
          <w:lang w:val="en-US"/>
        </w:rPr>
        <w:t xml:space="preserve"> </w:t>
      </w:r>
      <w:proofErr w:type="spellStart"/>
      <w:r w:rsidRPr="00B54579">
        <w:rPr>
          <w:lang w:val="en-US"/>
        </w:rPr>
        <w:t>elit</w:t>
      </w:r>
      <w:proofErr w:type="spellEnd"/>
      <w:r w:rsidRPr="00B54579">
        <w:rPr>
          <w:lang w:val="en-US"/>
        </w:rPr>
        <w:t xml:space="preserve">, sed do </w:t>
      </w:r>
      <w:proofErr w:type="spellStart"/>
      <w:r w:rsidRPr="00B54579">
        <w:rPr>
          <w:lang w:val="en-US"/>
        </w:rPr>
        <w:t>eiusmod</w:t>
      </w:r>
      <w:proofErr w:type="spellEnd"/>
      <w:r w:rsidRPr="00B54579">
        <w:rPr>
          <w:lang w:val="en-US"/>
        </w:rPr>
        <w:t xml:space="preserve"> </w:t>
      </w:r>
      <w:proofErr w:type="spellStart"/>
      <w:r w:rsidRPr="00B54579">
        <w:rPr>
          <w:lang w:val="en-US"/>
        </w:rPr>
        <w:t>tempor</w:t>
      </w:r>
      <w:proofErr w:type="spellEnd"/>
      <w:r w:rsidRPr="00B54579">
        <w:rPr>
          <w:lang w:val="en-US"/>
        </w:rPr>
        <w:t xml:space="preserve"> </w:t>
      </w:r>
      <w:proofErr w:type="spellStart"/>
      <w:r w:rsidRPr="00B54579">
        <w:rPr>
          <w:lang w:val="en-US"/>
        </w:rPr>
        <w:t>incididunt</w:t>
      </w:r>
      <w:proofErr w:type="spellEnd"/>
      <w:r w:rsidRPr="00B54579">
        <w:rPr>
          <w:lang w:val="en-US"/>
        </w:rPr>
        <w:t xml:space="preserve"> </w:t>
      </w:r>
      <w:proofErr w:type="spellStart"/>
      <w:r w:rsidRPr="00B54579">
        <w:rPr>
          <w:lang w:val="en-US"/>
        </w:rPr>
        <w:t>ut</w:t>
      </w:r>
      <w:proofErr w:type="spellEnd"/>
      <w:r w:rsidRPr="00B54579">
        <w:rPr>
          <w:lang w:val="en-US"/>
        </w:rPr>
        <w:t xml:space="preserve"> labore et dolore magna </w:t>
      </w:r>
      <w:proofErr w:type="spellStart"/>
      <w:r w:rsidRPr="00B54579">
        <w:rPr>
          <w:lang w:val="en-US"/>
        </w:rPr>
        <w:t>aliqua</w:t>
      </w:r>
      <w:proofErr w:type="spellEnd"/>
      <w:r w:rsidRPr="00D8233F">
        <w:rPr>
          <w:rStyle w:val="DipnotBavurusu"/>
          <w:sz w:val="22"/>
        </w:rPr>
        <w:t xml:space="preserve"> </w:t>
      </w:r>
      <w:r w:rsidRPr="00B54579">
        <w:rPr>
          <w:lang w:val="en-US"/>
        </w:rPr>
        <w:t xml:space="preserve">Lorem </w:t>
      </w:r>
      <w:proofErr w:type="spellStart"/>
      <w:r w:rsidRPr="007A7A57">
        <w:t>ipsum</w:t>
      </w:r>
      <w:proofErr w:type="spellEnd"/>
      <w:r w:rsidRPr="00B54579">
        <w:rPr>
          <w:lang w:val="en-US"/>
        </w:rPr>
        <w:t xml:space="preserve"> dolor sit </w:t>
      </w:r>
      <w:proofErr w:type="spellStart"/>
      <w:r w:rsidRPr="00B54579">
        <w:rPr>
          <w:szCs w:val="22"/>
          <w:lang w:val="en-US"/>
        </w:rPr>
        <w:t>amet</w:t>
      </w:r>
      <w:proofErr w:type="spellEnd"/>
      <w:r w:rsidRPr="00B54579">
        <w:rPr>
          <w:szCs w:val="22"/>
          <w:lang w:val="en-US"/>
        </w:rPr>
        <w:t>,</w:t>
      </w:r>
      <w:r>
        <w:rPr>
          <w:szCs w:val="22"/>
          <w:lang w:val="en-US"/>
        </w:rPr>
        <w:t xml:space="preserve"> </w:t>
      </w:r>
      <w:proofErr w:type="spellStart"/>
      <w:r w:rsidRPr="00B54579">
        <w:rPr>
          <w:lang w:val="en-US"/>
        </w:rPr>
        <w:t>consectetur</w:t>
      </w:r>
      <w:proofErr w:type="spellEnd"/>
      <w:r w:rsidRPr="00B54579">
        <w:rPr>
          <w:lang w:val="en-US"/>
        </w:rPr>
        <w:t xml:space="preserve"> </w:t>
      </w:r>
      <w:proofErr w:type="spellStart"/>
      <w:r w:rsidRPr="00B54579">
        <w:rPr>
          <w:lang w:val="en-US"/>
        </w:rPr>
        <w:t>adipisicing</w:t>
      </w:r>
      <w:proofErr w:type="spellEnd"/>
      <w:r w:rsidRPr="00B54579">
        <w:rPr>
          <w:lang w:val="en-US"/>
        </w:rPr>
        <w:t xml:space="preserve"> </w:t>
      </w:r>
      <w:proofErr w:type="spellStart"/>
      <w:r w:rsidRPr="00B54579">
        <w:rPr>
          <w:lang w:val="en-US"/>
        </w:rPr>
        <w:t>elit</w:t>
      </w:r>
      <w:proofErr w:type="spellEnd"/>
      <w:r w:rsidRPr="00B54579">
        <w:rPr>
          <w:lang w:val="en-US"/>
        </w:rPr>
        <w:t xml:space="preserve">, sed do </w:t>
      </w:r>
      <w:proofErr w:type="spellStart"/>
      <w:r w:rsidRPr="00B54579">
        <w:rPr>
          <w:lang w:val="en-US"/>
        </w:rPr>
        <w:t>eiusmod</w:t>
      </w:r>
      <w:proofErr w:type="spellEnd"/>
      <w:r w:rsidRPr="00B54579">
        <w:rPr>
          <w:lang w:val="en-US"/>
        </w:rPr>
        <w:t xml:space="preserve"> </w:t>
      </w:r>
      <w:proofErr w:type="spellStart"/>
      <w:r w:rsidRPr="00B54579">
        <w:rPr>
          <w:lang w:val="en-US"/>
        </w:rPr>
        <w:t>tempor</w:t>
      </w:r>
      <w:proofErr w:type="spellEnd"/>
      <w:r w:rsidRPr="00B54579">
        <w:rPr>
          <w:lang w:val="en-US"/>
        </w:rPr>
        <w:t xml:space="preserve"> </w:t>
      </w:r>
      <w:proofErr w:type="spellStart"/>
      <w:r w:rsidRPr="00B54579">
        <w:rPr>
          <w:lang w:val="en-US"/>
        </w:rPr>
        <w:t>incididunt</w:t>
      </w:r>
      <w:proofErr w:type="spellEnd"/>
      <w:r w:rsidRPr="00B54579">
        <w:rPr>
          <w:lang w:val="en-US"/>
        </w:rPr>
        <w:t xml:space="preserve"> </w:t>
      </w:r>
      <w:proofErr w:type="spellStart"/>
      <w:r w:rsidRPr="00B54579">
        <w:rPr>
          <w:lang w:val="en-US"/>
        </w:rPr>
        <w:t>ut</w:t>
      </w:r>
      <w:proofErr w:type="spellEnd"/>
      <w:r w:rsidRPr="00B54579">
        <w:rPr>
          <w:lang w:val="en-US"/>
        </w:rPr>
        <w:t xml:space="preserve"> labore et dolore magna </w:t>
      </w:r>
      <w:proofErr w:type="spellStart"/>
      <w:r w:rsidRPr="00B54579">
        <w:rPr>
          <w:lang w:val="en-US"/>
        </w:rPr>
        <w:t>aliqua</w:t>
      </w:r>
      <w:proofErr w:type="spellEnd"/>
      <w:r w:rsidRPr="00D8233F">
        <w:rPr>
          <w:rStyle w:val="DipnotBavurusu"/>
          <w:sz w:val="22"/>
        </w:rPr>
        <w:t xml:space="preserve"> </w:t>
      </w:r>
    </w:p>
    <w:p w14:paraId="2A670CE2" w14:textId="77777777" w:rsidR="001163F2" w:rsidRPr="005A4AF7" w:rsidRDefault="001163F2" w:rsidP="001163F2">
      <w:pPr>
        <w:pStyle w:val="TabloBal"/>
      </w:pPr>
      <w:r w:rsidRPr="005A4AF7">
        <w:rPr>
          <w:b/>
        </w:rPr>
        <w:t>Tablo 1</w:t>
      </w:r>
      <w:r w:rsidRPr="005A4AF7">
        <w:t>. Tablo Başlığında Yalnızca İlk Harfler Büyük Olacaktır (bağlaçlar hariç)</w:t>
      </w:r>
      <w:r>
        <w:t xml:space="preserve"> </w:t>
      </w:r>
      <w:r w:rsidRPr="00597691">
        <w:rPr>
          <w:highlight w:val="yellow"/>
        </w:rPr>
        <w:t>(Stil: Tablo Başlığı)</w:t>
      </w:r>
    </w:p>
    <w:tbl>
      <w:tblPr>
        <w:tblW w:w="0" w:type="auto"/>
        <w:jc w:val="center"/>
        <w:tblBorders>
          <w:insideH w:val="single" w:sz="2" w:space="0" w:color="595959" w:themeColor="text1" w:themeTint="A6"/>
        </w:tblBorders>
        <w:tblLook w:val="04A0" w:firstRow="1" w:lastRow="0" w:firstColumn="1" w:lastColumn="0" w:noHBand="0" w:noVBand="1"/>
      </w:tblPr>
      <w:tblGrid>
        <w:gridCol w:w="1304"/>
        <w:gridCol w:w="1304"/>
        <w:gridCol w:w="1304"/>
        <w:gridCol w:w="1304"/>
        <w:gridCol w:w="1304"/>
        <w:gridCol w:w="1304"/>
      </w:tblGrid>
      <w:tr w:rsidR="001163F2" w:rsidRPr="00372837" w14:paraId="3F230DFF" w14:textId="77777777" w:rsidTr="001163F2">
        <w:trPr>
          <w:trHeight w:val="20"/>
          <w:jc w:val="center"/>
        </w:trPr>
        <w:tc>
          <w:tcPr>
            <w:tcW w:w="1304" w:type="dxa"/>
            <w:vAlign w:val="center"/>
          </w:tcPr>
          <w:p w14:paraId="4E660601" w14:textId="77777777" w:rsidR="001163F2" w:rsidRPr="00372837" w:rsidRDefault="001163F2" w:rsidP="00747A22">
            <w:pPr>
              <w:jc w:val="center"/>
              <w:rPr>
                <w:sz w:val="20"/>
              </w:rPr>
            </w:pPr>
            <w:r w:rsidRPr="00372837">
              <w:rPr>
                <w:sz w:val="20"/>
              </w:rPr>
              <w:t>A</w:t>
            </w:r>
          </w:p>
        </w:tc>
        <w:tc>
          <w:tcPr>
            <w:tcW w:w="1304" w:type="dxa"/>
            <w:vAlign w:val="center"/>
          </w:tcPr>
          <w:p w14:paraId="3B012E47" w14:textId="77777777" w:rsidR="001163F2" w:rsidRPr="00372837" w:rsidRDefault="001163F2" w:rsidP="00747A22">
            <w:pPr>
              <w:jc w:val="center"/>
              <w:rPr>
                <w:sz w:val="20"/>
              </w:rPr>
            </w:pPr>
            <w:r w:rsidRPr="00372837">
              <w:rPr>
                <w:sz w:val="20"/>
              </w:rPr>
              <w:t>B</w:t>
            </w:r>
          </w:p>
        </w:tc>
        <w:tc>
          <w:tcPr>
            <w:tcW w:w="1304" w:type="dxa"/>
            <w:vAlign w:val="center"/>
          </w:tcPr>
          <w:p w14:paraId="3759326F" w14:textId="77777777" w:rsidR="001163F2" w:rsidRPr="00372837" w:rsidRDefault="001163F2" w:rsidP="00747A22">
            <w:pPr>
              <w:jc w:val="center"/>
              <w:rPr>
                <w:sz w:val="20"/>
              </w:rPr>
            </w:pPr>
            <w:r w:rsidRPr="00372837">
              <w:rPr>
                <w:sz w:val="20"/>
              </w:rPr>
              <w:t>C</w:t>
            </w:r>
          </w:p>
        </w:tc>
        <w:tc>
          <w:tcPr>
            <w:tcW w:w="1304" w:type="dxa"/>
            <w:vAlign w:val="center"/>
          </w:tcPr>
          <w:p w14:paraId="73F0A197" w14:textId="77777777" w:rsidR="001163F2" w:rsidRPr="00372837" w:rsidRDefault="001163F2" w:rsidP="00747A22">
            <w:pPr>
              <w:jc w:val="center"/>
              <w:rPr>
                <w:sz w:val="20"/>
              </w:rPr>
            </w:pPr>
            <w:r w:rsidRPr="00372837">
              <w:rPr>
                <w:sz w:val="20"/>
              </w:rPr>
              <w:t>D</w:t>
            </w:r>
          </w:p>
        </w:tc>
        <w:tc>
          <w:tcPr>
            <w:tcW w:w="1304" w:type="dxa"/>
            <w:vAlign w:val="center"/>
          </w:tcPr>
          <w:p w14:paraId="717412D1" w14:textId="77777777" w:rsidR="001163F2" w:rsidRPr="00372837" w:rsidRDefault="001163F2" w:rsidP="00747A22">
            <w:pPr>
              <w:jc w:val="center"/>
              <w:rPr>
                <w:sz w:val="20"/>
              </w:rPr>
            </w:pPr>
            <w:r w:rsidRPr="00372837">
              <w:rPr>
                <w:sz w:val="20"/>
              </w:rPr>
              <w:t>E</w:t>
            </w:r>
          </w:p>
        </w:tc>
        <w:tc>
          <w:tcPr>
            <w:tcW w:w="1304" w:type="dxa"/>
            <w:vAlign w:val="center"/>
          </w:tcPr>
          <w:p w14:paraId="0D02CA99" w14:textId="77777777" w:rsidR="001163F2" w:rsidRPr="00372837" w:rsidRDefault="001163F2" w:rsidP="00747A22">
            <w:pPr>
              <w:jc w:val="center"/>
              <w:rPr>
                <w:sz w:val="20"/>
              </w:rPr>
            </w:pPr>
            <w:r w:rsidRPr="00372837">
              <w:rPr>
                <w:sz w:val="20"/>
              </w:rPr>
              <w:t>F</w:t>
            </w:r>
          </w:p>
        </w:tc>
      </w:tr>
      <w:tr w:rsidR="001163F2" w:rsidRPr="00372837" w14:paraId="1331AD6A" w14:textId="77777777" w:rsidTr="001163F2">
        <w:trPr>
          <w:trHeight w:val="20"/>
          <w:jc w:val="center"/>
        </w:trPr>
        <w:tc>
          <w:tcPr>
            <w:tcW w:w="1304" w:type="dxa"/>
            <w:vAlign w:val="center"/>
          </w:tcPr>
          <w:p w14:paraId="3EDCD53D" w14:textId="77777777" w:rsidR="001163F2" w:rsidRPr="00372837" w:rsidRDefault="001163F2" w:rsidP="00747A22">
            <w:pPr>
              <w:jc w:val="center"/>
              <w:rPr>
                <w:sz w:val="20"/>
              </w:rPr>
            </w:pPr>
            <w:r w:rsidRPr="00372837">
              <w:rPr>
                <w:sz w:val="20"/>
              </w:rPr>
              <w:t>1</w:t>
            </w:r>
          </w:p>
        </w:tc>
        <w:tc>
          <w:tcPr>
            <w:tcW w:w="1304" w:type="dxa"/>
            <w:vAlign w:val="center"/>
          </w:tcPr>
          <w:p w14:paraId="38ED6AB0" w14:textId="77777777" w:rsidR="001163F2" w:rsidRPr="00372837" w:rsidRDefault="001163F2" w:rsidP="00747A22">
            <w:pPr>
              <w:jc w:val="center"/>
              <w:rPr>
                <w:sz w:val="20"/>
              </w:rPr>
            </w:pPr>
            <w:r w:rsidRPr="00372837">
              <w:rPr>
                <w:sz w:val="20"/>
              </w:rPr>
              <w:t>2</w:t>
            </w:r>
          </w:p>
        </w:tc>
        <w:tc>
          <w:tcPr>
            <w:tcW w:w="1304" w:type="dxa"/>
            <w:vAlign w:val="center"/>
          </w:tcPr>
          <w:p w14:paraId="0722C080" w14:textId="77777777" w:rsidR="001163F2" w:rsidRPr="00372837" w:rsidRDefault="001163F2" w:rsidP="00747A22">
            <w:pPr>
              <w:jc w:val="center"/>
              <w:rPr>
                <w:sz w:val="20"/>
              </w:rPr>
            </w:pPr>
            <w:r w:rsidRPr="00372837">
              <w:rPr>
                <w:sz w:val="20"/>
              </w:rPr>
              <w:t>3</w:t>
            </w:r>
          </w:p>
        </w:tc>
        <w:tc>
          <w:tcPr>
            <w:tcW w:w="1304" w:type="dxa"/>
            <w:vAlign w:val="center"/>
          </w:tcPr>
          <w:p w14:paraId="5B3FAAD1" w14:textId="77777777" w:rsidR="001163F2" w:rsidRPr="00372837" w:rsidRDefault="001163F2" w:rsidP="00747A22">
            <w:pPr>
              <w:jc w:val="center"/>
              <w:rPr>
                <w:sz w:val="20"/>
              </w:rPr>
            </w:pPr>
            <w:r w:rsidRPr="00372837">
              <w:rPr>
                <w:sz w:val="20"/>
              </w:rPr>
              <w:t>4</w:t>
            </w:r>
          </w:p>
        </w:tc>
        <w:tc>
          <w:tcPr>
            <w:tcW w:w="1304" w:type="dxa"/>
            <w:vAlign w:val="center"/>
          </w:tcPr>
          <w:p w14:paraId="3488F63C" w14:textId="77777777" w:rsidR="001163F2" w:rsidRPr="00372837" w:rsidRDefault="001163F2" w:rsidP="00747A22">
            <w:pPr>
              <w:jc w:val="center"/>
              <w:rPr>
                <w:sz w:val="20"/>
              </w:rPr>
            </w:pPr>
            <w:r w:rsidRPr="00372837">
              <w:rPr>
                <w:sz w:val="20"/>
              </w:rPr>
              <w:t>5</w:t>
            </w:r>
          </w:p>
        </w:tc>
        <w:tc>
          <w:tcPr>
            <w:tcW w:w="1304" w:type="dxa"/>
            <w:vAlign w:val="center"/>
          </w:tcPr>
          <w:p w14:paraId="055B1B44" w14:textId="77777777" w:rsidR="001163F2" w:rsidRPr="00372837" w:rsidRDefault="001163F2" w:rsidP="00747A22">
            <w:pPr>
              <w:jc w:val="center"/>
              <w:rPr>
                <w:sz w:val="20"/>
              </w:rPr>
            </w:pPr>
            <w:r w:rsidRPr="00372837">
              <w:rPr>
                <w:sz w:val="20"/>
              </w:rPr>
              <w:t>6</w:t>
            </w:r>
          </w:p>
        </w:tc>
      </w:tr>
      <w:tr w:rsidR="001163F2" w:rsidRPr="00372837" w14:paraId="63090B88" w14:textId="77777777" w:rsidTr="001163F2">
        <w:trPr>
          <w:trHeight w:val="20"/>
          <w:jc w:val="center"/>
        </w:trPr>
        <w:tc>
          <w:tcPr>
            <w:tcW w:w="1304" w:type="dxa"/>
            <w:vAlign w:val="center"/>
          </w:tcPr>
          <w:p w14:paraId="73D66757" w14:textId="77777777" w:rsidR="001163F2" w:rsidRPr="00372837" w:rsidRDefault="001163F2" w:rsidP="00747A22">
            <w:pPr>
              <w:jc w:val="center"/>
              <w:rPr>
                <w:sz w:val="20"/>
              </w:rPr>
            </w:pPr>
            <w:r w:rsidRPr="00372837">
              <w:rPr>
                <w:sz w:val="20"/>
              </w:rPr>
              <w:t>7</w:t>
            </w:r>
          </w:p>
        </w:tc>
        <w:tc>
          <w:tcPr>
            <w:tcW w:w="1304" w:type="dxa"/>
            <w:vAlign w:val="center"/>
          </w:tcPr>
          <w:p w14:paraId="0347586A" w14:textId="77777777" w:rsidR="001163F2" w:rsidRPr="00372837" w:rsidRDefault="001163F2" w:rsidP="00747A22">
            <w:pPr>
              <w:jc w:val="center"/>
              <w:rPr>
                <w:sz w:val="20"/>
              </w:rPr>
            </w:pPr>
            <w:r w:rsidRPr="00372837">
              <w:rPr>
                <w:sz w:val="20"/>
              </w:rPr>
              <w:t>8</w:t>
            </w:r>
          </w:p>
        </w:tc>
        <w:tc>
          <w:tcPr>
            <w:tcW w:w="1304" w:type="dxa"/>
            <w:vAlign w:val="center"/>
          </w:tcPr>
          <w:p w14:paraId="63178BE2" w14:textId="77777777" w:rsidR="001163F2" w:rsidRPr="00372837" w:rsidRDefault="001163F2" w:rsidP="00747A22">
            <w:pPr>
              <w:jc w:val="center"/>
              <w:rPr>
                <w:sz w:val="20"/>
              </w:rPr>
            </w:pPr>
            <w:r w:rsidRPr="00372837">
              <w:rPr>
                <w:sz w:val="20"/>
              </w:rPr>
              <w:t>9</w:t>
            </w:r>
          </w:p>
        </w:tc>
        <w:tc>
          <w:tcPr>
            <w:tcW w:w="1304" w:type="dxa"/>
            <w:vAlign w:val="center"/>
          </w:tcPr>
          <w:p w14:paraId="195E51D8" w14:textId="77777777" w:rsidR="001163F2" w:rsidRPr="00372837" w:rsidRDefault="001163F2" w:rsidP="00747A22">
            <w:pPr>
              <w:jc w:val="center"/>
              <w:rPr>
                <w:sz w:val="20"/>
              </w:rPr>
            </w:pPr>
            <w:r w:rsidRPr="00372837">
              <w:rPr>
                <w:sz w:val="20"/>
              </w:rPr>
              <w:t>10</w:t>
            </w:r>
          </w:p>
        </w:tc>
        <w:tc>
          <w:tcPr>
            <w:tcW w:w="1304" w:type="dxa"/>
            <w:vAlign w:val="center"/>
          </w:tcPr>
          <w:p w14:paraId="527695CC" w14:textId="77777777" w:rsidR="001163F2" w:rsidRPr="00372837" w:rsidRDefault="001163F2" w:rsidP="00747A22">
            <w:pPr>
              <w:jc w:val="center"/>
              <w:rPr>
                <w:sz w:val="20"/>
              </w:rPr>
            </w:pPr>
            <w:r w:rsidRPr="00372837">
              <w:rPr>
                <w:sz w:val="20"/>
              </w:rPr>
              <w:t>11</w:t>
            </w:r>
          </w:p>
        </w:tc>
        <w:tc>
          <w:tcPr>
            <w:tcW w:w="1304" w:type="dxa"/>
            <w:vAlign w:val="center"/>
          </w:tcPr>
          <w:p w14:paraId="2A5D9425" w14:textId="77777777" w:rsidR="001163F2" w:rsidRPr="00372837" w:rsidRDefault="001163F2" w:rsidP="00747A22">
            <w:pPr>
              <w:jc w:val="center"/>
              <w:rPr>
                <w:sz w:val="20"/>
              </w:rPr>
            </w:pPr>
            <w:r w:rsidRPr="00372837">
              <w:rPr>
                <w:sz w:val="20"/>
              </w:rPr>
              <w:t>12</w:t>
            </w:r>
          </w:p>
        </w:tc>
      </w:tr>
      <w:tr w:rsidR="001163F2" w:rsidRPr="00372837" w14:paraId="12217DB7" w14:textId="77777777" w:rsidTr="001163F2">
        <w:trPr>
          <w:trHeight w:val="20"/>
          <w:jc w:val="center"/>
        </w:trPr>
        <w:tc>
          <w:tcPr>
            <w:tcW w:w="1304" w:type="dxa"/>
            <w:vAlign w:val="center"/>
          </w:tcPr>
          <w:p w14:paraId="6D0C542B" w14:textId="77777777" w:rsidR="001163F2" w:rsidRPr="00372837" w:rsidRDefault="001163F2" w:rsidP="00747A22">
            <w:pPr>
              <w:jc w:val="center"/>
              <w:rPr>
                <w:sz w:val="20"/>
              </w:rPr>
            </w:pPr>
            <w:r w:rsidRPr="00372837">
              <w:rPr>
                <w:sz w:val="20"/>
              </w:rPr>
              <w:t>13</w:t>
            </w:r>
          </w:p>
        </w:tc>
        <w:tc>
          <w:tcPr>
            <w:tcW w:w="1304" w:type="dxa"/>
            <w:vAlign w:val="center"/>
          </w:tcPr>
          <w:p w14:paraId="0D05E7D1" w14:textId="77777777" w:rsidR="001163F2" w:rsidRPr="00372837" w:rsidRDefault="001163F2" w:rsidP="00747A22">
            <w:pPr>
              <w:jc w:val="center"/>
              <w:rPr>
                <w:sz w:val="20"/>
              </w:rPr>
            </w:pPr>
            <w:r w:rsidRPr="00372837">
              <w:rPr>
                <w:sz w:val="20"/>
              </w:rPr>
              <w:t>14</w:t>
            </w:r>
          </w:p>
        </w:tc>
        <w:tc>
          <w:tcPr>
            <w:tcW w:w="1304" w:type="dxa"/>
            <w:vAlign w:val="center"/>
          </w:tcPr>
          <w:p w14:paraId="369AE982" w14:textId="77777777" w:rsidR="001163F2" w:rsidRPr="00372837" w:rsidRDefault="001163F2" w:rsidP="00747A22">
            <w:pPr>
              <w:jc w:val="center"/>
              <w:rPr>
                <w:sz w:val="20"/>
              </w:rPr>
            </w:pPr>
            <w:r w:rsidRPr="00372837">
              <w:rPr>
                <w:sz w:val="20"/>
              </w:rPr>
              <w:t>15</w:t>
            </w:r>
          </w:p>
        </w:tc>
        <w:tc>
          <w:tcPr>
            <w:tcW w:w="1304" w:type="dxa"/>
            <w:vAlign w:val="center"/>
          </w:tcPr>
          <w:p w14:paraId="6FFCFCFC" w14:textId="77777777" w:rsidR="001163F2" w:rsidRPr="00372837" w:rsidRDefault="001163F2" w:rsidP="00747A22">
            <w:pPr>
              <w:jc w:val="center"/>
              <w:rPr>
                <w:sz w:val="20"/>
              </w:rPr>
            </w:pPr>
            <w:r w:rsidRPr="00372837">
              <w:rPr>
                <w:sz w:val="20"/>
              </w:rPr>
              <w:t>16</w:t>
            </w:r>
          </w:p>
        </w:tc>
        <w:tc>
          <w:tcPr>
            <w:tcW w:w="1304" w:type="dxa"/>
            <w:vAlign w:val="center"/>
          </w:tcPr>
          <w:p w14:paraId="57824ACE" w14:textId="77777777" w:rsidR="001163F2" w:rsidRPr="00372837" w:rsidRDefault="001163F2" w:rsidP="00747A22">
            <w:pPr>
              <w:jc w:val="center"/>
              <w:rPr>
                <w:sz w:val="20"/>
              </w:rPr>
            </w:pPr>
            <w:r w:rsidRPr="00372837">
              <w:rPr>
                <w:sz w:val="20"/>
              </w:rPr>
              <w:t>17</w:t>
            </w:r>
          </w:p>
        </w:tc>
        <w:tc>
          <w:tcPr>
            <w:tcW w:w="1304" w:type="dxa"/>
            <w:vAlign w:val="center"/>
          </w:tcPr>
          <w:p w14:paraId="3C7C9308" w14:textId="77777777" w:rsidR="001163F2" w:rsidRPr="00372837" w:rsidRDefault="001163F2" w:rsidP="00747A22">
            <w:pPr>
              <w:jc w:val="center"/>
              <w:rPr>
                <w:sz w:val="20"/>
              </w:rPr>
            </w:pPr>
            <w:r w:rsidRPr="00372837">
              <w:rPr>
                <w:sz w:val="20"/>
              </w:rPr>
              <w:t>18</w:t>
            </w:r>
          </w:p>
        </w:tc>
      </w:tr>
      <w:tr w:rsidR="001163F2" w:rsidRPr="00372837" w14:paraId="1F0B7400" w14:textId="77777777" w:rsidTr="001163F2">
        <w:trPr>
          <w:trHeight w:val="20"/>
          <w:jc w:val="center"/>
        </w:trPr>
        <w:tc>
          <w:tcPr>
            <w:tcW w:w="1304" w:type="dxa"/>
            <w:vAlign w:val="center"/>
          </w:tcPr>
          <w:p w14:paraId="29E086DC" w14:textId="77777777" w:rsidR="001163F2" w:rsidRPr="00372837" w:rsidRDefault="001163F2" w:rsidP="00747A22">
            <w:pPr>
              <w:jc w:val="center"/>
              <w:rPr>
                <w:sz w:val="20"/>
              </w:rPr>
            </w:pPr>
            <w:r w:rsidRPr="00372837">
              <w:rPr>
                <w:sz w:val="20"/>
              </w:rPr>
              <w:t>19</w:t>
            </w:r>
          </w:p>
        </w:tc>
        <w:tc>
          <w:tcPr>
            <w:tcW w:w="1304" w:type="dxa"/>
            <w:vAlign w:val="center"/>
          </w:tcPr>
          <w:p w14:paraId="25A2744C" w14:textId="77777777" w:rsidR="001163F2" w:rsidRPr="00372837" w:rsidRDefault="001163F2" w:rsidP="00747A22">
            <w:pPr>
              <w:jc w:val="center"/>
              <w:rPr>
                <w:sz w:val="20"/>
              </w:rPr>
            </w:pPr>
            <w:r w:rsidRPr="00372837">
              <w:rPr>
                <w:sz w:val="20"/>
              </w:rPr>
              <w:t>20</w:t>
            </w:r>
          </w:p>
        </w:tc>
        <w:tc>
          <w:tcPr>
            <w:tcW w:w="1304" w:type="dxa"/>
            <w:vAlign w:val="center"/>
          </w:tcPr>
          <w:p w14:paraId="6454614C" w14:textId="77777777" w:rsidR="001163F2" w:rsidRPr="00372837" w:rsidRDefault="001163F2" w:rsidP="00747A22">
            <w:pPr>
              <w:jc w:val="center"/>
              <w:rPr>
                <w:sz w:val="20"/>
              </w:rPr>
            </w:pPr>
            <w:r w:rsidRPr="00372837">
              <w:rPr>
                <w:sz w:val="20"/>
              </w:rPr>
              <w:t>21</w:t>
            </w:r>
          </w:p>
        </w:tc>
        <w:tc>
          <w:tcPr>
            <w:tcW w:w="1304" w:type="dxa"/>
            <w:vAlign w:val="center"/>
          </w:tcPr>
          <w:p w14:paraId="14258AB6" w14:textId="77777777" w:rsidR="001163F2" w:rsidRPr="00372837" w:rsidRDefault="001163F2" w:rsidP="00747A22">
            <w:pPr>
              <w:jc w:val="center"/>
              <w:rPr>
                <w:sz w:val="20"/>
              </w:rPr>
            </w:pPr>
            <w:r w:rsidRPr="00372837">
              <w:rPr>
                <w:sz w:val="20"/>
              </w:rPr>
              <w:t>22</w:t>
            </w:r>
          </w:p>
        </w:tc>
        <w:tc>
          <w:tcPr>
            <w:tcW w:w="1304" w:type="dxa"/>
            <w:vAlign w:val="center"/>
          </w:tcPr>
          <w:p w14:paraId="7F472362" w14:textId="77777777" w:rsidR="001163F2" w:rsidRPr="00372837" w:rsidRDefault="001163F2" w:rsidP="00747A22">
            <w:pPr>
              <w:jc w:val="center"/>
              <w:rPr>
                <w:sz w:val="20"/>
              </w:rPr>
            </w:pPr>
            <w:r w:rsidRPr="00372837">
              <w:rPr>
                <w:sz w:val="20"/>
              </w:rPr>
              <w:t>23</w:t>
            </w:r>
          </w:p>
        </w:tc>
        <w:tc>
          <w:tcPr>
            <w:tcW w:w="1304" w:type="dxa"/>
            <w:vAlign w:val="center"/>
          </w:tcPr>
          <w:p w14:paraId="67255A70" w14:textId="77777777" w:rsidR="001163F2" w:rsidRPr="00372837" w:rsidRDefault="001163F2" w:rsidP="00747A22">
            <w:pPr>
              <w:jc w:val="center"/>
              <w:rPr>
                <w:sz w:val="20"/>
              </w:rPr>
            </w:pPr>
            <w:r w:rsidRPr="00372837">
              <w:rPr>
                <w:sz w:val="20"/>
              </w:rPr>
              <w:t>24</w:t>
            </w:r>
          </w:p>
        </w:tc>
      </w:tr>
    </w:tbl>
    <w:p w14:paraId="156DDA67" w14:textId="77777777" w:rsidR="001163F2" w:rsidRDefault="001163F2" w:rsidP="00163A80">
      <w:pPr>
        <w:ind w:firstLine="340"/>
        <w:rPr>
          <w:lang w:val="en-GB"/>
        </w:rPr>
      </w:pPr>
    </w:p>
    <w:p w14:paraId="32604FF3" w14:textId="77777777" w:rsidR="001163F2" w:rsidRDefault="001163F2" w:rsidP="001163F2">
      <w:pPr>
        <w:rPr>
          <w:lang w:val="en-GB"/>
        </w:rPr>
      </w:pPr>
      <w:r>
        <w:rPr>
          <w:noProof/>
          <w:lang w:eastAsia="tr-TR"/>
        </w:rPr>
        <w:lastRenderedPageBreak/>
        <mc:AlternateContent>
          <mc:Choice Requires="wpg">
            <w:drawing>
              <wp:anchor distT="0" distB="0" distL="114300" distR="114300" simplePos="0" relativeHeight="251669504" behindDoc="0" locked="0" layoutInCell="1" allowOverlap="1" wp14:anchorId="15601EA2" wp14:editId="2383DBE9">
                <wp:simplePos x="0" y="0"/>
                <wp:positionH relativeFrom="column">
                  <wp:posOffset>148590</wp:posOffset>
                </wp:positionH>
                <wp:positionV relativeFrom="paragraph">
                  <wp:posOffset>1278890</wp:posOffset>
                </wp:positionV>
                <wp:extent cx="5102860" cy="2303145"/>
                <wp:effectExtent l="0" t="0" r="2540" b="1905"/>
                <wp:wrapTopAndBottom/>
                <wp:docPr id="11" name="Grup 11"/>
                <wp:cNvGraphicFramePr/>
                <a:graphic xmlns:a="http://schemas.openxmlformats.org/drawingml/2006/main">
                  <a:graphicData uri="http://schemas.microsoft.com/office/word/2010/wordprocessingGroup">
                    <wpg:wgp>
                      <wpg:cNvGrpSpPr/>
                      <wpg:grpSpPr>
                        <a:xfrm>
                          <a:off x="0" y="0"/>
                          <a:ext cx="5102860" cy="2303145"/>
                          <a:chOff x="0" y="0"/>
                          <a:chExt cx="5400136" cy="2677160"/>
                        </a:xfrm>
                      </wpg:grpSpPr>
                      <pic:pic xmlns:pic="http://schemas.openxmlformats.org/drawingml/2006/picture">
                        <pic:nvPicPr>
                          <pic:cNvPr id="12" name="Resim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709358" y="94891"/>
                            <a:ext cx="1690778" cy="2113471"/>
                          </a:xfrm>
                          <a:prstGeom prst="rect">
                            <a:avLst/>
                          </a:prstGeom>
                        </pic:spPr>
                      </pic:pic>
                      <pic:pic xmlns:pic="http://schemas.openxmlformats.org/drawingml/2006/picture">
                        <pic:nvPicPr>
                          <pic:cNvPr id="13" name="Resim 13"/>
                          <pic:cNvPicPr>
                            <a:picLocks noChangeAspect="1"/>
                          </pic:cNvPicPr>
                        </pic:nvPicPr>
                        <pic:blipFill rotWithShape="1">
                          <a:blip r:embed="rId10">
                            <a:extLst>
                              <a:ext uri="{28A0092B-C50C-407E-A947-70E740481C1C}">
                                <a14:useLocalDpi xmlns:a14="http://schemas.microsoft.com/office/drawing/2010/main" val="0"/>
                              </a:ext>
                            </a:extLst>
                          </a:blip>
                          <a:srcRect l="11745" r="14089" b="14094"/>
                          <a:stretch/>
                        </pic:blipFill>
                        <pic:spPr bwMode="auto">
                          <a:xfrm>
                            <a:off x="1833294" y="69012"/>
                            <a:ext cx="1820173" cy="213072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Resim 14"/>
                          <pic:cNvPicPr>
                            <a:picLocks noChangeAspect="1"/>
                          </pic:cNvPicPr>
                        </pic:nvPicPr>
                        <pic:blipFill rotWithShape="1">
                          <a:blip r:embed="rId11">
                            <a:extLst>
                              <a:ext uri="{28A0092B-C50C-407E-A947-70E740481C1C}">
                                <a14:useLocalDpi xmlns:a14="http://schemas.microsoft.com/office/drawing/2010/main" val="0"/>
                              </a:ext>
                            </a:extLst>
                          </a:blip>
                          <a:srcRect l="19000" t="4999" r="18334" b="19334"/>
                          <a:stretch/>
                        </pic:blipFill>
                        <pic:spPr bwMode="auto">
                          <a:xfrm>
                            <a:off x="0" y="0"/>
                            <a:ext cx="1828800" cy="2208362"/>
                          </a:xfrm>
                          <a:prstGeom prst="rect">
                            <a:avLst/>
                          </a:prstGeom>
                          <a:ln>
                            <a:noFill/>
                          </a:ln>
                          <a:extLst>
                            <a:ext uri="{53640926-AAD7-44D8-BBD7-CCE9431645EC}">
                              <a14:shadowObscured xmlns:a14="http://schemas.microsoft.com/office/drawing/2010/main"/>
                            </a:ext>
                          </a:extLst>
                        </pic:spPr>
                      </pic:pic>
                      <wps:wsp>
                        <wps:cNvPr id="15" name="Metin Kutusu 15"/>
                        <wps:cNvSpPr txBox="1"/>
                        <wps:spPr>
                          <a:xfrm>
                            <a:off x="0" y="2286000"/>
                            <a:ext cx="1630074" cy="233680"/>
                          </a:xfrm>
                          <a:prstGeom prst="rect">
                            <a:avLst/>
                          </a:prstGeom>
                          <a:solidFill>
                            <a:prstClr val="white"/>
                          </a:solidFill>
                          <a:ln>
                            <a:noFill/>
                          </a:ln>
                          <a:effectLst/>
                        </wps:spPr>
                        <wps:txbx>
                          <w:txbxContent>
                            <w:p w14:paraId="002DBACB" w14:textId="77777777" w:rsidR="001163F2" w:rsidRPr="007768FE" w:rsidRDefault="001163F2" w:rsidP="001163F2">
                              <w:pPr>
                                <w:pStyle w:val="ResimYazs"/>
                              </w:pPr>
                              <w:r>
                                <w:t xml:space="preserve">Fig. 1 </w:t>
                              </w:r>
                              <w:r w:rsidRPr="007768FE">
                                <w:rPr>
                                  <w:highlight w:val="yellow"/>
                                </w:rPr>
                                <w:t>(Stil: Resim Yazısı)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Metin Kutusu 16"/>
                        <wps:cNvSpPr txBox="1"/>
                        <wps:spPr>
                          <a:xfrm>
                            <a:off x="1895476" y="2286000"/>
                            <a:ext cx="1642745" cy="310515"/>
                          </a:xfrm>
                          <a:prstGeom prst="rect">
                            <a:avLst/>
                          </a:prstGeom>
                          <a:solidFill>
                            <a:prstClr val="white"/>
                          </a:solidFill>
                          <a:ln>
                            <a:noFill/>
                          </a:ln>
                          <a:effectLst/>
                        </wps:spPr>
                        <wps:txbx>
                          <w:txbxContent>
                            <w:p w14:paraId="095C8E5F" w14:textId="77777777" w:rsidR="001163F2" w:rsidRPr="00A16F3D" w:rsidRDefault="001163F2" w:rsidP="001163F2">
                              <w:pPr>
                                <w:pStyle w:val="ResimYazs"/>
                                <w:rPr>
                                  <w:b/>
                                  <w:noProof/>
                                </w:rPr>
                              </w:pPr>
                              <w:r>
                                <w:t xml:space="preserve">Fig. 2 </w:t>
                              </w:r>
                              <w:proofErr w:type="spellStart"/>
                              <w:r>
                                <w:t>Mediterranean</w:t>
                              </w:r>
                              <w:proofErr w:type="spellEnd"/>
                              <w:r>
                                <w:t xml:space="preserve"> </w:t>
                              </w:r>
                              <w:proofErr w:type="spellStart"/>
                              <w:r>
                                <w:t>Journal</w:t>
                              </w:r>
                              <w:proofErr w:type="spellEnd"/>
                              <w:r>
                                <w:t xml:space="preserve"> of </w:t>
                              </w:r>
                              <w:proofErr w:type="spellStart"/>
                              <w:r>
                                <w:t>Humanities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Metin Kutusu 17"/>
                        <wps:cNvSpPr txBox="1"/>
                        <wps:spPr>
                          <a:xfrm>
                            <a:off x="3778169" y="2286000"/>
                            <a:ext cx="1578638" cy="391160"/>
                          </a:xfrm>
                          <a:prstGeom prst="rect">
                            <a:avLst/>
                          </a:prstGeom>
                          <a:solidFill>
                            <a:prstClr val="white"/>
                          </a:solidFill>
                          <a:ln>
                            <a:noFill/>
                          </a:ln>
                          <a:effectLst/>
                        </wps:spPr>
                        <wps:txbx>
                          <w:txbxContent>
                            <w:p w14:paraId="147586E5" w14:textId="77777777" w:rsidR="001163F2" w:rsidRPr="00A16F3D" w:rsidRDefault="001163F2" w:rsidP="001163F2">
                              <w:pPr>
                                <w:pStyle w:val="ResimYazs"/>
                                <w:rPr>
                                  <w:b/>
                                  <w:noProof/>
                                </w:rPr>
                              </w:pPr>
                              <w:r>
                                <w:t>Fig</w:t>
                              </w:r>
                              <w:r w:rsidRPr="00A16F3D">
                                <w:t xml:space="preserve">. </w:t>
                              </w:r>
                              <w:r w:rsidRPr="0099267E">
                                <w:t xml:space="preserve">3 </w:t>
                              </w:r>
                              <w:r>
                                <w:t>Akdeniz İnsani Bilimler Dergisi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601EA2" id="Grup 11" o:spid="_x0000_s1028" style="position:absolute;left:0;text-align:left;margin-left:11.7pt;margin-top:100.7pt;width:401.8pt;height:181.35pt;z-index:251669504;mso-width-relative:margin;mso-height-relative:margin" coordsize="54001,26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2" o:spid="_x0000_s1029" type="#_x0000_t75" style="position:absolute;left:37093;top:948;width:16908;height:2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">
                  <v:imagedata r:id="rId12" o:title=""/>
                </v:shape>
                <v:shape id="Resim 13" o:spid="_x0000_s1030" type="#_x0000_t75" style="position:absolute;left:18332;top:690;width:18202;height:2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">
                  <v:imagedata r:id="rId13" o:title="" cropbottom="9237f" cropleft="7697f" cropright="9233f"/>
                </v:shape>
                <v:shape id="Resim 14" o:spid="_x0000_s1031" type="#_x0000_t75" style="position:absolute;width:18288;height:22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">
                  <v:imagedata r:id="rId14" o:title="" croptop="3276f" cropbottom="12671f" cropleft="12452f" cropright="12015f"/>
                </v:shape>
                <v:shape id="Metin Kutusu 15" o:spid="_x0000_s1032" type="#_x0000_t202" style="position:absolute;top:22860;width:16300;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002DBACB" w14:textId="77777777" w:rsidR="001163F2" w:rsidRPr="007768FE" w:rsidRDefault="001163F2" w:rsidP="001163F2">
                        <w:pPr>
                          <w:pStyle w:val="ResimYazs"/>
                        </w:pPr>
                        <w:r>
                          <w:t xml:space="preserve">Fig. 1 </w:t>
                        </w:r>
                        <w:r w:rsidRPr="007768FE">
                          <w:rPr>
                            <w:highlight w:val="yellow"/>
                          </w:rPr>
                          <w:t>(Stil: Resim Yazısı)</w:t>
                        </w:r>
                      </w:p>
                    </w:txbxContent>
                  </v:textbox>
                </v:shape>
                <v:shape id="Metin Kutusu 16" o:spid="_x0000_s1033" type="#_x0000_t202" style="position:absolute;left:18954;top:22860;width:16428;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095C8E5F" w14:textId="77777777" w:rsidR="001163F2" w:rsidRPr="00A16F3D" w:rsidRDefault="001163F2" w:rsidP="001163F2">
                        <w:pPr>
                          <w:pStyle w:val="ResimYazs"/>
                          <w:rPr>
                            <w:b/>
                            <w:noProof/>
                          </w:rPr>
                        </w:pPr>
                        <w:r>
                          <w:t xml:space="preserve">Fig. 2 </w:t>
                        </w:r>
                        <w:proofErr w:type="spellStart"/>
                        <w:r>
                          <w:t>Mediterranean</w:t>
                        </w:r>
                        <w:proofErr w:type="spellEnd"/>
                        <w:r>
                          <w:t xml:space="preserve"> </w:t>
                        </w:r>
                        <w:proofErr w:type="spellStart"/>
                        <w:r>
                          <w:t>Journal</w:t>
                        </w:r>
                        <w:proofErr w:type="spellEnd"/>
                        <w:r>
                          <w:t xml:space="preserve"> of </w:t>
                        </w:r>
                        <w:proofErr w:type="spellStart"/>
                        <w:r>
                          <w:t>Humanities</w:t>
                        </w:r>
                        <w:proofErr w:type="spellEnd"/>
                      </w:p>
                    </w:txbxContent>
                  </v:textbox>
                </v:shape>
                <v:shape id="Metin Kutusu 17" o:spid="_x0000_s1034" type="#_x0000_t202" style="position:absolute;left:37781;top:22860;width:15787;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147586E5" w14:textId="77777777" w:rsidR="001163F2" w:rsidRPr="00A16F3D" w:rsidRDefault="001163F2" w:rsidP="001163F2">
                        <w:pPr>
                          <w:pStyle w:val="ResimYazs"/>
                          <w:rPr>
                            <w:b/>
                            <w:noProof/>
                          </w:rPr>
                        </w:pPr>
                        <w:r>
                          <w:t>Fig</w:t>
                        </w:r>
                        <w:r w:rsidRPr="00A16F3D">
                          <w:t xml:space="preserve">. </w:t>
                        </w:r>
                        <w:r w:rsidRPr="0099267E">
                          <w:t xml:space="preserve">3 </w:t>
                        </w:r>
                        <w:r>
                          <w:t>Akdeniz İnsani Bilimler Dergisi</w:t>
                        </w:r>
                      </w:p>
                    </w:txbxContent>
                  </v:textbox>
                </v:shape>
                <w10:wrap type="topAndBottom"/>
              </v:group>
            </w:pict>
          </mc:Fallback>
        </mc:AlternateContent>
      </w:r>
      <w:r w:rsidRPr="00B54579">
        <w:rPr>
          <w:lang w:val="en-US"/>
        </w:rPr>
        <w:t xml:space="preserve">Lorem </w:t>
      </w:r>
      <w:proofErr w:type="spellStart"/>
      <w:r w:rsidRPr="007A7A57">
        <w:t>ipsum</w:t>
      </w:r>
      <w:proofErr w:type="spellEnd"/>
      <w:r w:rsidRPr="00B54579">
        <w:rPr>
          <w:lang w:val="en-US"/>
        </w:rPr>
        <w:t xml:space="preserve"> dolor sit </w:t>
      </w:r>
      <w:proofErr w:type="spellStart"/>
      <w:r w:rsidRPr="00B54579">
        <w:rPr>
          <w:szCs w:val="22"/>
          <w:lang w:val="en-US"/>
        </w:rPr>
        <w:t>amet</w:t>
      </w:r>
      <w:proofErr w:type="spellEnd"/>
      <w:r w:rsidRPr="00B54579">
        <w:rPr>
          <w:szCs w:val="22"/>
          <w:lang w:val="en-US"/>
        </w:rPr>
        <w:t>,</w:t>
      </w:r>
      <w:r>
        <w:rPr>
          <w:szCs w:val="22"/>
          <w:lang w:val="en-US"/>
        </w:rPr>
        <w:t xml:space="preserve"> </w:t>
      </w:r>
      <w:proofErr w:type="spellStart"/>
      <w:r w:rsidRPr="00B54579">
        <w:rPr>
          <w:lang w:val="en-US"/>
        </w:rPr>
        <w:t>consectetur</w:t>
      </w:r>
      <w:proofErr w:type="spellEnd"/>
      <w:r w:rsidRPr="00B54579">
        <w:rPr>
          <w:lang w:val="en-US"/>
        </w:rPr>
        <w:t xml:space="preserve"> </w:t>
      </w:r>
      <w:proofErr w:type="spellStart"/>
      <w:r w:rsidRPr="00B54579">
        <w:rPr>
          <w:lang w:val="en-US"/>
        </w:rPr>
        <w:t>adipisicing</w:t>
      </w:r>
      <w:proofErr w:type="spellEnd"/>
      <w:r w:rsidRPr="00B54579">
        <w:rPr>
          <w:lang w:val="en-US"/>
        </w:rPr>
        <w:t xml:space="preserve"> </w:t>
      </w:r>
      <w:proofErr w:type="spellStart"/>
      <w:r w:rsidRPr="00B54579">
        <w:rPr>
          <w:lang w:val="en-US"/>
        </w:rPr>
        <w:t>elit</w:t>
      </w:r>
      <w:proofErr w:type="spellEnd"/>
      <w:r w:rsidRPr="00B54579">
        <w:rPr>
          <w:lang w:val="en-US"/>
        </w:rPr>
        <w:t xml:space="preserve">, sed do </w:t>
      </w:r>
      <w:proofErr w:type="spellStart"/>
      <w:r w:rsidRPr="00B54579">
        <w:rPr>
          <w:lang w:val="en-US"/>
        </w:rPr>
        <w:t>eiusmod</w:t>
      </w:r>
      <w:proofErr w:type="spellEnd"/>
      <w:r w:rsidRPr="00B54579">
        <w:rPr>
          <w:lang w:val="en-US"/>
        </w:rPr>
        <w:t xml:space="preserve"> </w:t>
      </w:r>
      <w:proofErr w:type="spellStart"/>
      <w:r w:rsidRPr="00B54579">
        <w:rPr>
          <w:lang w:val="en-US"/>
        </w:rPr>
        <w:t>tempor</w:t>
      </w:r>
      <w:proofErr w:type="spellEnd"/>
      <w:r w:rsidRPr="00B54579">
        <w:rPr>
          <w:lang w:val="en-US"/>
        </w:rPr>
        <w:t xml:space="preserve"> </w:t>
      </w:r>
      <w:proofErr w:type="spellStart"/>
      <w:r w:rsidRPr="00B54579">
        <w:rPr>
          <w:lang w:val="en-US"/>
        </w:rPr>
        <w:t>incididunt</w:t>
      </w:r>
      <w:proofErr w:type="spellEnd"/>
      <w:r w:rsidRPr="00B54579">
        <w:rPr>
          <w:lang w:val="en-US"/>
        </w:rPr>
        <w:t xml:space="preserve"> </w:t>
      </w:r>
      <w:proofErr w:type="spellStart"/>
      <w:r w:rsidRPr="00B54579">
        <w:rPr>
          <w:lang w:val="en-US"/>
        </w:rPr>
        <w:t>ut</w:t>
      </w:r>
      <w:proofErr w:type="spellEnd"/>
      <w:r>
        <w:rPr>
          <w:lang w:val="en-US"/>
        </w:rPr>
        <w:t xml:space="preserve"> </w:t>
      </w:r>
      <w:r w:rsidRPr="00B54579">
        <w:rPr>
          <w:lang w:val="en-US"/>
        </w:rPr>
        <w:t xml:space="preserve">labore et dolore magna </w:t>
      </w:r>
      <w:proofErr w:type="spellStart"/>
      <w:r w:rsidRPr="00B54579">
        <w:rPr>
          <w:lang w:val="en-US"/>
        </w:rPr>
        <w:t>aliqua</w:t>
      </w:r>
      <w:proofErr w:type="spellEnd"/>
      <w:r w:rsidRPr="00D8233F">
        <w:rPr>
          <w:rStyle w:val="DipnotBavurusu"/>
          <w:sz w:val="22"/>
        </w:rPr>
        <w:t xml:space="preserve"> </w:t>
      </w:r>
      <w:r w:rsidRPr="00B54579">
        <w:rPr>
          <w:lang w:val="en-US"/>
        </w:rPr>
        <w:t xml:space="preserve">Lorem </w:t>
      </w:r>
      <w:proofErr w:type="spellStart"/>
      <w:r w:rsidRPr="007A7A57">
        <w:t>ipsum</w:t>
      </w:r>
      <w:proofErr w:type="spellEnd"/>
      <w:r w:rsidRPr="00B54579">
        <w:rPr>
          <w:lang w:val="en-US"/>
        </w:rPr>
        <w:t xml:space="preserve"> dolor sit </w:t>
      </w:r>
      <w:proofErr w:type="spellStart"/>
      <w:r w:rsidRPr="00B54579">
        <w:rPr>
          <w:szCs w:val="22"/>
          <w:lang w:val="en-US"/>
        </w:rPr>
        <w:t>amet</w:t>
      </w:r>
      <w:proofErr w:type="spellEnd"/>
      <w:r w:rsidRPr="00B54579">
        <w:rPr>
          <w:szCs w:val="22"/>
          <w:lang w:val="en-US"/>
        </w:rPr>
        <w:t>,</w:t>
      </w:r>
      <w:r>
        <w:rPr>
          <w:szCs w:val="22"/>
          <w:lang w:val="en-US"/>
        </w:rPr>
        <w:t xml:space="preserve"> </w:t>
      </w:r>
      <w:proofErr w:type="spellStart"/>
      <w:r w:rsidRPr="00B54579">
        <w:rPr>
          <w:lang w:val="en-US"/>
        </w:rPr>
        <w:t>consectetur</w:t>
      </w:r>
      <w:proofErr w:type="spellEnd"/>
      <w:r w:rsidRPr="00B54579">
        <w:rPr>
          <w:lang w:val="en-US"/>
        </w:rPr>
        <w:t xml:space="preserve"> </w:t>
      </w:r>
      <w:proofErr w:type="spellStart"/>
      <w:r w:rsidRPr="00B54579">
        <w:rPr>
          <w:lang w:val="en-US"/>
        </w:rPr>
        <w:t>adipisicing</w:t>
      </w:r>
      <w:proofErr w:type="spellEnd"/>
      <w:r w:rsidRPr="00B54579">
        <w:rPr>
          <w:lang w:val="en-US"/>
        </w:rPr>
        <w:t xml:space="preserve"> </w:t>
      </w:r>
      <w:proofErr w:type="spellStart"/>
      <w:r w:rsidRPr="00B54579">
        <w:rPr>
          <w:lang w:val="en-US"/>
        </w:rPr>
        <w:t>elit</w:t>
      </w:r>
      <w:proofErr w:type="spellEnd"/>
      <w:r w:rsidRPr="00B54579">
        <w:rPr>
          <w:lang w:val="en-US"/>
        </w:rPr>
        <w:t xml:space="preserve">, sed do </w:t>
      </w:r>
      <w:proofErr w:type="spellStart"/>
      <w:r w:rsidRPr="00B54579">
        <w:rPr>
          <w:lang w:val="en-US"/>
        </w:rPr>
        <w:t>eiusmod</w:t>
      </w:r>
      <w:proofErr w:type="spellEnd"/>
      <w:r w:rsidRPr="00B54579">
        <w:rPr>
          <w:lang w:val="en-US"/>
        </w:rPr>
        <w:t xml:space="preserve"> </w:t>
      </w:r>
      <w:proofErr w:type="spellStart"/>
      <w:r w:rsidRPr="00B54579">
        <w:rPr>
          <w:lang w:val="en-US"/>
        </w:rPr>
        <w:t>tempor</w:t>
      </w:r>
      <w:proofErr w:type="spellEnd"/>
      <w:r w:rsidRPr="00B54579">
        <w:rPr>
          <w:lang w:val="en-US"/>
        </w:rPr>
        <w:t xml:space="preserve"> </w:t>
      </w:r>
      <w:proofErr w:type="spellStart"/>
      <w:r w:rsidRPr="00B54579">
        <w:rPr>
          <w:lang w:val="en-US"/>
        </w:rPr>
        <w:t>incididunt</w:t>
      </w:r>
      <w:proofErr w:type="spellEnd"/>
      <w:r w:rsidRPr="00B54579">
        <w:rPr>
          <w:lang w:val="en-US"/>
        </w:rPr>
        <w:t xml:space="preserve"> </w:t>
      </w:r>
      <w:proofErr w:type="spellStart"/>
      <w:r w:rsidRPr="00B54579">
        <w:rPr>
          <w:lang w:val="en-US"/>
        </w:rPr>
        <w:t>ut</w:t>
      </w:r>
      <w:proofErr w:type="spellEnd"/>
      <w:r w:rsidRPr="00B54579">
        <w:rPr>
          <w:lang w:val="en-US"/>
        </w:rPr>
        <w:t xml:space="preserve"> labore et dolore magna </w:t>
      </w:r>
      <w:proofErr w:type="spellStart"/>
      <w:r w:rsidRPr="00B54579">
        <w:rPr>
          <w:lang w:val="en-US"/>
        </w:rPr>
        <w:t>aliqua</w:t>
      </w:r>
      <w:proofErr w:type="spellEnd"/>
      <w:r w:rsidRPr="00247354">
        <w:rPr>
          <w:lang w:val="en-US"/>
        </w:rPr>
        <w:t xml:space="preserve"> </w:t>
      </w:r>
      <w:r w:rsidRPr="00B54579">
        <w:rPr>
          <w:lang w:val="en-US"/>
        </w:rPr>
        <w:t xml:space="preserve">Lorem </w:t>
      </w:r>
      <w:proofErr w:type="spellStart"/>
      <w:r w:rsidRPr="007A7A57">
        <w:t>ipsum</w:t>
      </w:r>
      <w:proofErr w:type="spellEnd"/>
      <w:r w:rsidRPr="00B54579">
        <w:rPr>
          <w:lang w:val="en-US"/>
        </w:rPr>
        <w:t xml:space="preserve"> dolor sit </w:t>
      </w:r>
      <w:proofErr w:type="spellStart"/>
      <w:r w:rsidRPr="00B54579">
        <w:rPr>
          <w:szCs w:val="22"/>
          <w:lang w:val="en-US"/>
        </w:rPr>
        <w:t>amet</w:t>
      </w:r>
      <w:proofErr w:type="spellEnd"/>
      <w:r w:rsidRPr="00B54579">
        <w:rPr>
          <w:szCs w:val="22"/>
          <w:lang w:val="en-US"/>
        </w:rPr>
        <w:t>,</w:t>
      </w:r>
      <w:r>
        <w:rPr>
          <w:szCs w:val="22"/>
          <w:lang w:val="en-US"/>
        </w:rPr>
        <w:t xml:space="preserve"> </w:t>
      </w:r>
      <w:proofErr w:type="spellStart"/>
      <w:r w:rsidRPr="00B54579">
        <w:rPr>
          <w:lang w:val="en-US"/>
        </w:rPr>
        <w:t>consectetur</w:t>
      </w:r>
      <w:proofErr w:type="spellEnd"/>
      <w:r w:rsidRPr="00B54579">
        <w:rPr>
          <w:lang w:val="en-US"/>
        </w:rPr>
        <w:t xml:space="preserve"> </w:t>
      </w:r>
      <w:proofErr w:type="spellStart"/>
      <w:r w:rsidRPr="00B54579">
        <w:rPr>
          <w:lang w:val="en-US"/>
        </w:rPr>
        <w:t>adipisicing</w:t>
      </w:r>
      <w:proofErr w:type="spellEnd"/>
      <w:r w:rsidRPr="00B54579">
        <w:rPr>
          <w:lang w:val="en-US"/>
        </w:rPr>
        <w:t xml:space="preserve"> </w:t>
      </w:r>
      <w:proofErr w:type="spellStart"/>
      <w:r w:rsidRPr="00B54579">
        <w:rPr>
          <w:lang w:val="en-US"/>
        </w:rPr>
        <w:t>elit</w:t>
      </w:r>
      <w:proofErr w:type="spellEnd"/>
      <w:r w:rsidRPr="00B54579">
        <w:rPr>
          <w:lang w:val="en-US"/>
        </w:rPr>
        <w:t xml:space="preserve">, sed do </w:t>
      </w:r>
      <w:proofErr w:type="spellStart"/>
      <w:r w:rsidRPr="00B54579">
        <w:rPr>
          <w:lang w:val="en-US"/>
        </w:rPr>
        <w:t>eiusmod</w:t>
      </w:r>
      <w:proofErr w:type="spellEnd"/>
      <w:r w:rsidRPr="00B54579">
        <w:rPr>
          <w:lang w:val="en-US"/>
        </w:rPr>
        <w:t xml:space="preserve"> </w:t>
      </w:r>
      <w:proofErr w:type="spellStart"/>
      <w:r w:rsidRPr="00B54579">
        <w:rPr>
          <w:lang w:val="en-US"/>
        </w:rPr>
        <w:t>tempor</w:t>
      </w:r>
      <w:proofErr w:type="spellEnd"/>
      <w:r w:rsidRPr="00B54579">
        <w:rPr>
          <w:lang w:val="en-US"/>
        </w:rPr>
        <w:t xml:space="preserve"> </w:t>
      </w:r>
      <w:proofErr w:type="spellStart"/>
      <w:r w:rsidRPr="00B54579">
        <w:rPr>
          <w:lang w:val="en-US"/>
        </w:rPr>
        <w:t>incididunt</w:t>
      </w:r>
      <w:proofErr w:type="spellEnd"/>
      <w:r w:rsidRPr="00B54579">
        <w:rPr>
          <w:lang w:val="en-US"/>
        </w:rPr>
        <w:t xml:space="preserve"> </w:t>
      </w:r>
      <w:proofErr w:type="spellStart"/>
      <w:r w:rsidRPr="00B54579">
        <w:rPr>
          <w:lang w:val="en-US"/>
        </w:rPr>
        <w:t>ut</w:t>
      </w:r>
      <w:proofErr w:type="spellEnd"/>
      <w:r w:rsidRPr="00B54579">
        <w:rPr>
          <w:lang w:val="en-US"/>
        </w:rPr>
        <w:t xml:space="preserve"> labore et dolore magna </w:t>
      </w:r>
      <w:proofErr w:type="spellStart"/>
      <w:r w:rsidRPr="00B54579">
        <w:rPr>
          <w:lang w:val="en-US"/>
        </w:rPr>
        <w:t>aliqua</w:t>
      </w:r>
      <w:proofErr w:type="spellEnd"/>
      <w:r w:rsidRPr="00247354">
        <w:rPr>
          <w:lang w:val="en-US"/>
        </w:rPr>
        <w:t xml:space="preserve"> </w:t>
      </w:r>
      <w:r w:rsidRPr="00B54579">
        <w:rPr>
          <w:lang w:val="en-US"/>
        </w:rPr>
        <w:t xml:space="preserve">Lorem </w:t>
      </w:r>
      <w:proofErr w:type="spellStart"/>
      <w:r w:rsidRPr="007A7A57">
        <w:t>ipsum</w:t>
      </w:r>
      <w:proofErr w:type="spellEnd"/>
      <w:r w:rsidRPr="00B54579">
        <w:rPr>
          <w:lang w:val="en-US"/>
        </w:rPr>
        <w:t xml:space="preserve"> dolor sit </w:t>
      </w:r>
      <w:proofErr w:type="spellStart"/>
      <w:r w:rsidRPr="00B54579">
        <w:rPr>
          <w:szCs w:val="22"/>
          <w:lang w:val="en-US"/>
        </w:rPr>
        <w:t>amet</w:t>
      </w:r>
      <w:proofErr w:type="spellEnd"/>
      <w:r w:rsidRPr="00B54579">
        <w:rPr>
          <w:szCs w:val="22"/>
          <w:lang w:val="en-US"/>
        </w:rPr>
        <w:t>,</w:t>
      </w:r>
      <w:r>
        <w:rPr>
          <w:szCs w:val="22"/>
          <w:lang w:val="en-US"/>
        </w:rPr>
        <w:t xml:space="preserve"> </w:t>
      </w:r>
      <w:proofErr w:type="spellStart"/>
      <w:r w:rsidRPr="00B54579">
        <w:rPr>
          <w:lang w:val="en-US"/>
        </w:rPr>
        <w:t>consectetur</w:t>
      </w:r>
      <w:proofErr w:type="spellEnd"/>
      <w:r w:rsidRPr="00B54579">
        <w:rPr>
          <w:lang w:val="en-US"/>
        </w:rPr>
        <w:t xml:space="preserve"> </w:t>
      </w:r>
      <w:proofErr w:type="spellStart"/>
      <w:r w:rsidRPr="00B54579">
        <w:rPr>
          <w:lang w:val="en-US"/>
        </w:rPr>
        <w:t>adipisicing</w:t>
      </w:r>
      <w:proofErr w:type="spellEnd"/>
      <w:r w:rsidRPr="00B54579">
        <w:rPr>
          <w:lang w:val="en-US"/>
        </w:rPr>
        <w:t xml:space="preserve"> </w:t>
      </w:r>
      <w:proofErr w:type="spellStart"/>
      <w:r w:rsidRPr="00B54579">
        <w:rPr>
          <w:lang w:val="en-US"/>
        </w:rPr>
        <w:t>elit</w:t>
      </w:r>
      <w:proofErr w:type="spellEnd"/>
      <w:r w:rsidRPr="00B54579">
        <w:rPr>
          <w:lang w:val="en-US"/>
        </w:rPr>
        <w:t xml:space="preserve">, sed do </w:t>
      </w:r>
      <w:proofErr w:type="spellStart"/>
      <w:r w:rsidRPr="00B54579">
        <w:rPr>
          <w:lang w:val="en-US"/>
        </w:rPr>
        <w:t>eiusmod</w:t>
      </w:r>
      <w:proofErr w:type="spellEnd"/>
      <w:r w:rsidRPr="00B54579">
        <w:rPr>
          <w:lang w:val="en-US"/>
        </w:rPr>
        <w:t xml:space="preserve"> </w:t>
      </w:r>
      <w:proofErr w:type="spellStart"/>
      <w:r w:rsidRPr="00B54579">
        <w:rPr>
          <w:lang w:val="en-US"/>
        </w:rPr>
        <w:t>tempor</w:t>
      </w:r>
      <w:proofErr w:type="spellEnd"/>
      <w:r w:rsidRPr="00B54579">
        <w:rPr>
          <w:lang w:val="en-US"/>
        </w:rPr>
        <w:t xml:space="preserve"> </w:t>
      </w:r>
      <w:proofErr w:type="spellStart"/>
      <w:r w:rsidRPr="00B54579">
        <w:rPr>
          <w:lang w:val="en-US"/>
        </w:rPr>
        <w:t>incididunt</w:t>
      </w:r>
      <w:proofErr w:type="spellEnd"/>
      <w:r w:rsidRPr="00B54579">
        <w:rPr>
          <w:lang w:val="en-US"/>
        </w:rPr>
        <w:t xml:space="preserve"> </w:t>
      </w:r>
      <w:proofErr w:type="spellStart"/>
      <w:r>
        <w:rPr>
          <w:lang w:val="en-US"/>
        </w:rPr>
        <w:t>ut</w:t>
      </w:r>
      <w:proofErr w:type="spellEnd"/>
      <w:r>
        <w:rPr>
          <w:lang w:val="en-US"/>
        </w:rPr>
        <w:t xml:space="preserve"> labore et dolore magna </w:t>
      </w:r>
      <w:proofErr w:type="spellStart"/>
      <w:r>
        <w:rPr>
          <w:lang w:val="en-US"/>
        </w:rPr>
        <w:t>aliqua</w:t>
      </w:r>
      <w:r w:rsidRPr="00380086">
        <w:rPr>
          <w:lang w:val="en-US"/>
        </w:rPr>
        <w:t>Lorem</w:t>
      </w:r>
      <w:proofErr w:type="spellEnd"/>
      <w:r w:rsidRPr="00380086">
        <w:rPr>
          <w:lang w:val="en-US"/>
        </w:rPr>
        <w:t xml:space="preserve"> ipsum dolor sit </w:t>
      </w:r>
      <w:proofErr w:type="spellStart"/>
      <w:r w:rsidRPr="00380086">
        <w:rPr>
          <w:lang w:val="en-US"/>
        </w:rPr>
        <w:t>amet</w:t>
      </w:r>
      <w:proofErr w:type="spellEnd"/>
      <w:r w:rsidRPr="00380086">
        <w:rPr>
          <w:lang w:val="en-US"/>
        </w:rPr>
        <w:t xml:space="preserve">, </w:t>
      </w:r>
      <w:proofErr w:type="spellStart"/>
      <w:r w:rsidRPr="00380086">
        <w:rPr>
          <w:lang w:val="en-US"/>
        </w:rPr>
        <w:t>consectetur</w:t>
      </w:r>
      <w:proofErr w:type="spellEnd"/>
      <w:r w:rsidRPr="00380086">
        <w:rPr>
          <w:lang w:val="en-US"/>
        </w:rPr>
        <w:t xml:space="preserve"> </w:t>
      </w:r>
      <w:proofErr w:type="spellStart"/>
      <w:r w:rsidRPr="00380086">
        <w:rPr>
          <w:lang w:val="en-US"/>
        </w:rPr>
        <w:t>adipisicing</w:t>
      </w:r>
      <w:proofErr w:type="spellEnd"/>
      <w:r w:rsidRPr="00380086">
        <w:rPr>
          <w:lang w:val="en-US"/>
        </w:rPr>
        <w:t xml:space="preserve"> </w:t>
      </w:r>
      <w:proofErr w:type="spellStart"/>
      <w:r w:rsidRPr="00380086">
        <w:rPr>
          <w:lang w:val="en-US"/>
        </w:rPr>
        <w:t>elit</w:t>
      </w:r>
      <w:proofErr w:type="spellEnd"/>
      <w:r w:rsidRPr="00380086">
        <w:rPr>
          <w:lang w:val="en-US"/>
        </w:rPr>
        <w:t xml:space="preserve">, sed do </w:t>
      </w:r>
      <w:proofErr w:type="spellStart"/>
      <w:r w:rsidRPr="00380086">
        <w:rPr>
          <w:lang w:val="en-US"/>
        </w:rPr>
        <w:t>eiusmod</w:t>
      </w:r>
      <w:proofErr w:type="spellEnd"/>
      <w:r w:rsidRPr="00380086">
        <w:rPr>
          <w:lang w:val="en-US"/>
        </w:rPr>
        <w:t xml:space="preserve"> </w:t>
      </w:r>
      <w:proofErr w:type="spellStart"/>
      <w:r w:rsidRPr="00380086">
        <w:rPr>
          <w:lang w:val="en-US"/>
        </w:rPr>
        <w:t>tempor</w:t>
      </w:r>
      <w:proofErr w:type="spellEnd"/>
      <w:r w:rsidRPr="00380086">
        <w:rPr>
          <w:lang w:val="en-US"/>
        </w:rPr>
        <w:t xml:space="preserve"> </w:t>
      </w:r>
      <w:proofErr w:type="spellStart"/>
      <w:r w:rsidRPr="00380086">
        <w:rPr>
          <w:lang w:val="en-US"/>
        </w:rPr>
        <w:t>incididunt</w:t>
      </w:r>
      <w:proofErr w:type="spellEnd"/>
      <w:r w:rsidRPr="00380086">
        <w:rPr>
          <w:lang w:val="en-US"/>
        </w:rPr>
        <w:t xml:space="preserve"> </w:t>
      </w:r>
      <w:proofErr w:type="spellStart"/>
      <w:r w:rsidRPr="00380086">
        <w:rPr>
          <w:lang w:val="en-US"/>
        </w:rPr>
        <w:t>ut</w:t>
      </w:r>
      <w:proofErr w:type="spellEnd"/>
      <w:r w:rsidRPr="00380086">
        <w:rPr>
          <w:lang w:val="en-US"/>
        </w:rPr>
        <w:t xml:space="preserve"> labore et dolore magna </w:t>
      </w:r>
      <w:proofErr w:type="spellStart"/>
      <w:r w:rsidRPr="00380086">
        <w:rPr>
          <w:lang w:val="en-US"/>
        </w:rPr>
        <w:t>aliqua</w:t>
      </w:r>
      <w:proofErr w:type="spellEnd"/>
      <w:r w:rsidRPr="00380086">
        <w:rPr>
          <w:lang w:val="en-US"/>
        </w:rPr>
        <w:t xml:space="preserve">. </w:t>
      </w:r>
      <w:r w:rsidRPr="00823F3B">
        <w:rPr>
          <w:lang w:val="en-US"/>
        </w:rPr>
        <w:t xml:space="preserve">Ut </w:t>
      </w:r>
      <w:proofErr w:type="spellStart"/>
      <w:r w:rsidRPr="00823F3B">
        <w:rPr>
          <w:lang w:val="en-US"/>
        </w:rPr>
        <w:t>enim</w:t>
      </w:r>
      <w:proofErr w:type="spellEnd"/>
      <w:r w:rsidRPr="00823F3B">
        <w:rPr>
          <w:lang w:val="en-US"/>
        </w:rPr>
        <w:t xml:space="preserve"> ad minim </w:t>
      </w:r>
      <w:proofErr w:type="spellStart"/>
      <w:r w:rsidRPr="00823F3B">
        <w:rPr>
          <w:lang w:val="en-US"/>
        </w:rPr>
        <w:t>veniam</w:t>
      </w:r>
      <w:proofErr w:type="spellEnd"/>
      <w:r w:rsidRPr="00823F3B">
        <w:rPr>
          <w:lang w:val="en-US"/>
        </w:rPr>
        <w:t xml:space="preserve">, </w:t>
      </w:r>
      <w:proofErr w:type="spellStart"/>
      <w:r w:rsidRPr="00823F3B">
        <w:rPr>
          <w:lang w:val="en-US"/>
        </w:rPr>
        <w:t>quis</w:t>
      </w:r>
      <w:proofErr w:type="spellEnd"/>
      <w:r w:rsidRPr="00823F3B">
        <w:rPr>
          <w:lang w:val="en-US"/>
        </w:rPr>
        <w:t xml:space="preserve"> </w:t>
      </w:r>
      <w:proofErr w:type="spellStart"/>
      <w:r>
        <w:rPr>
          <w:lang w:val="en-US"/>
        </w:rPr>
        <w:t>ali</w:t>
      </w:r>
      <w:proofErr w:type="spellEnd"/>
    </w:p>
    <w:p w14:paraId="33E7EF66" w14:textId="77777777" w:rsidR="001163F2" w:rsidRDefault="001163F2" w:rsidP="00554B85">
      <w:pPr>
        <w:rPr>
          <w:lang w:val="en-GB"/>
        </w:rPr>
      </w:pPr>
    </w:p>
    <w:p w14:paraId="63D7F8E4" w14:textId="77777777" w:rsidR="001163F2" w:rsidRDefault="001163F2" w:rsidP="001163F2">
      <w:pPr>
        <w:rPr>
          <w:rFonts w:eastAsia="Calibri"/>
          <w:szCs w:val="22"/>
          <w:lang w:val="en-GB" w:eastAsia="en-US"/>
        </w:rPr>
      </w:pPr>
      <w:r w:rsidRPr="00A27579">
        <w:rPr>
          <w:rFonts w:eastAsia="Calibri"/>
          <w:szCs w:val="22"/>
          <w:highlight w:val="yellow"/>
          <w:lang w:val="en-GB" w:eastAsia="en-US"/>
        </w:rPr>
        <w:t>ÖRNEK DİPNOT SİSTEMİ</w:t>
      </w:r>
      <w:r>
        <w:rPr>
          <w:rFonts w:eastAsia="Calibri"/>
          <w:szCs w:val="22"/>
          <w:lang w:val="en-GB" w:eastAsia="en-US"/>
        </w:rPr>
        <w:t xml:space="preserve"> (</w:t>
      </w:r>
      <w:proofErr w:type="spellStart"/>
      <w:r>
        <w:rPr>
          <w:rFonts w:eastAsia="Calibri"/>
          <w:szCs w:val="22"/>
          <w:lang w:val="en-GB" w:eastAsia="en-US"/>
        </w:rPr>
        <w:t>Dipnotlar</w:t>
      </w:r>
      <w:proofErr w:type="spellEnd"/>
      <w:r>
        <w:rPr>
          <w:rFonts w:eastAsia="Calibri"/>
          <w:szCs w:val="22"/>
          <w:lang w:val="en-GB" w:eastAsia="en-US"/>
        </w:rPr>
        <w:t xml:space="preserve"> </w:t>
      </w:r>
      <w:proofErr w:type="spellStart"/>
      <w:r>
        <w:rPr>
          <w:rFonts w:eastAsia="Calibri"/>
          <w:szCs w:val="22"/>
          <w:lang w:val="en-GB" w:eastAsia="en-US"/>
        </w:rPr>
        <w:t>metnin</w:t>
      </w:r>
      <w:proofErr w:type="spellEnd"/>
      <w:r>
        <w:rPr>
          <w:rFonts w:eastAsia="Calibri"/>
          <w:szCs w:val="22"/>
          <w:lang w:val="en-GB" w:eastAsia="en-US"/>
        </w:rPr>
        <w:t xml:space="preserve"> </w:t>
      </w:r>
      <w:proofErr w:type="spellStart"/>
      <w:r>
        <w:rPr>
          <w:rFonts w:eastAsia="Calibri"/>
          <w:szCs w:val="22"/>
          <w:lang w:val="en-GB" w:eastAsia="en-US"/>
        </w:rPr>
        <w:t>içinde</w:t>
      </w:r>
      <w:proofErr w:type="spellEnd"/>
      <w:r>
        <w:rPr>
          <w:rFonts w:eastAsia="Calibri"/>
          <w:szCs w:val="22"/>
          <w:lang w:val="en-GB" w:eastAsia="en-US"/>
        </w:rPr>
        <w:t xml:space="preserve"> </w:t>
      </w:r>
      <w:proofErr w:type="spellStart"/>
      <w:r>
        <w:rPr>
          <w:rFonts w:eastAsia="Calibri"/>
          <w:szCs w:val="22"/>
          <w:lang w:val="en-GB" w:eastAsia="en-US"/>
        </w:rPr>
        <w:t>verilmelidir</w:t>
      </w:r>
      <w:proofErr w:type="spellEnd"/>
      <w:r>
        <w:rPr>
          <w:rFonts w:eastAsia="Calibri"/>
          <w:szCs w:val="22"/>
          <w:lang w:val="en-GB" w:eastAsia="en-US"/>
        </w:rPr>
        <w:t>)</w:t>
      </w:r>
    </w:p>
    <w:p w14:paraId="6F741EB0" w14:textId="67D6E870" w:rsidR="001163F2" w:rsidRPr="00A27579" w:rsidRDefault="001163F2" w:rsidP="001163F2">
      <w:pPr>
        <w:rPr>
          <w:rFonts w:eastAsia="Calibri"/>
          <w:szCs w:val="22"/>
          <w:lang w:val="en-GB" w:eastAsia="en-US"/>
        </w:rPr>
      </w:pPr>
      <w:r>
        <w:rPr>
          <w:rFonts w:eastAsia="Calibri"/>
          <w:szCs w:val="22"/>
          <w:lang w:val="en-GB" w:eastAsia="en-US"/>
        </w:rPr>
        <w:t>Java for example, and the western imperialist’s distribution of diseases such as cholera, spread by British recruited Bengali sepoy troops to populations throughout the world from its endemic reservoir in British ruled Bengal in the first decades of the 19</w:t>
      </w:r>
      <w:r>
        <w:rPr>
          <w:rFonts w:eastAsia="Calibri"/>
          <w:szCs w:val="22"/>
          <w:vertAlign w:val="superscript"/>
          <w:lang w:val="en-GB" w:eastAsia="en-US"/>
        </w:rPr>
        <w:t>th</w:t>
      </w:r>
      <w:r>
        <w:rPr>
          <w:rFonts w:eastAsia="Calibri"/>
          <w:szCs w:val="22"/>
          <w:lang w:val="en-GB" w:eastAsia="en-US"/>
        </w:rPr>
        <w:t xml:space="preserve"> century (For cholera pre-1816, </w:t>
      </w:r>
      <w:r>
        <w:rPr>
          <w:rFonts w:eastAsia="Calibri"/>
          <w:spacing w:val="-2"/>
          <w:szCs w:val="22"/>
          <w:lang w:val="en-GB" w:eastAsia="en-US"/>
        </w:rPr>
        <w:t>W. H. McNeill (1976, 262) writes: “</w:t>
      </w:r>
      <w:r>
        <w:rPr>
          <w:rFonts w:eastAsia="Calibri"/>
          <w:i/>
          <w:spacing w:val="-2"/>
          <w:szCs w:val="22"/>
          <w:lang w:val="en-GB" w:eastAsia="en-US"/>
        </w:rPr>
        <w:t>One may safely assume that well defined customs pretty well</w:t>
      </w:r>
      <w:r>
        <w:rPr>
          <w:rFonts w:eastAsia="Calibri"/>
          <w:i/>
          <w:szCs w:val="22"/>
          <w:lang w:val="en-GB" w:eastAsia="en-US"/>
        </w:rPr>
        <w:t xml:space="preserve"> confined the dissemination of the infection to the range of the Hindu pilgrimage</w:t>
      </w:r>
      <w:r>
        <w:rPr>
          <w:rFonts w:eastAsia="Calibri"/>
          <w:szCs w:val="22"/>
          <w:lang w:val="en-GB" w:eastAsia="en-US"/>
        </w:rPr>
        <w:t xml:space="preserve">), in contrast to the traditional practice of </w:t>
      </w:r>
      <w:r>
        <w:rPr>
          <w:rFonts w:eastAsia="Calibri"/>
          <w:szCs w:val="22"/>
        </w:rPr>
        <w:t xml:space="preserve">a </w:t>
      </w:r>
      <w:proofErr w:type="spellStart"/>
      <w:r>
        <w:rPr>
          <w:rFonts w:eastAsia="Calibri"/>
          <w:szCs w:val="22"/>
        </w:rPr>
        <w:t>local</w:t>
      </w:r>
      <w:proofErr w:type="spellEnd"/>
      <w:r>
        <w:rPr>
          <w:rFonts w:eastAsia="Calibri"/>
          <w:szCs w:val="22"/>
        </w:rPr>
        <w:t xml:space="preserve"> </w:t>
      </w:r>
      <w:proofErr w:type="spellStart"/>
      <w:r>
        <w:rPr>
          <w:rFonts w:eastAsia="Calibri"/>
          <w:szCs w:val="22"/>
        </w:rPr>
        <w:t>quarantine</w:t>
      </w:r>
      <w:proofErr w:type="spellEnd"/>
      <w:r>
        <w:rPr>
          <w:rFonts w:eastAsia="Calibri"/>
          <w:szCs w:val="22"/>
          <w:lang w:val="en-GB" w:eastAsia="en-US"/>
        </w:rPr>
        <w:t xml:space="preserve"> </w:t>
      </w:r>
      <w:r>
        <w:rPr>
          <w:rFonts w:eastAsia="Calibri"/>
          <w:szCs w:val="22"/>
        </w:rPr>
        <w:t>(</w:t>
      </w:r>
      <w:proofErr w:type="spellStart"/>
      <w:r>
        <w:rPr>
          <w:rFonts w:eastAsia="Calibri"/>
          <w:szCs w:val="22"/>
        </w:rPr>
        <w:t>The</w:t>
      </w:r>
      <w:proofErr w:type="spellEnd"/>
      <w:r>
        <w:rPr>
          <w:rFonts w:eastAsia="Calibri"/>
          <w:szCs w:val="22"/>
        </w:rPr>
        <w:t xml:space="preserve"> </w:t>
      </w:r>
      <w:proofErr w:type="spellStart"/>
      <w:r>
        <w:rPr>
          <w:rFonts w:eastAsia="Calibri"/>
          <w:szCs w:val="22"/>
        </w:rPr>
        <w:t>traditional</w:t>
      </w:r>
      <w:proofErr w:type="spellEnd"/>
      <w:r>
        <w:rPr>
          <w:rFonts w:eastAsia="Calibri"/>
          <w:szCs w:val="22"/>
        </w:rPr>
        <w:t xml:space="preserve"> </w:t>
      </w:r>
      <w:proofErr w:type="spellStart"/>
      <w:r>
        <w:rPr>
          <w:rFonts w:eastAsia="Calibri"/>
          <w:szCs w:val="22"/>
        </w:rPr>
        <w:t>response</w:t>
      </w:r>
      <w:proofErr w:type="spellEnd"/>
      <w:r>
        <w:rPr>
          <w:rFonts w:eastAsia="Calibri"/>
          <w:szCs w:val="22"/>
        </w:rPr>
        <w:t xml:space="preserve"> of </w:t>
      </w:r>
      <w:proofErr w:type="spellStart"/>
      <w:r>
        <w:rPr>
          <w:rFonts w:eastAsia="Calibri"/>
          <w:szCs w:val="22"/>
        </w:rPr>
        <w:t>native</w:t>
      </w:r>
      <w:proofErr w:type="spellEnd"/>
      <w:r>
        <w:rPr>
          <w:rFonts w:eastAsia="Calibri"/>
          <w:szCs w:val="22"/>
        </w:rPr>
        <w:t xml:space="preserve"> </w:t>
      </w:r>
      <w:proofErr w:type="spellStart"/>
      <w:r>
        <w:rPr>
          <w:rFonts w:eastAsia="Calibri"/>
          <w:szCs w:val="22"/>
        </w:rPr>
        <w:t>peoples</w:t>
      </w:r>
      <w:proofErr w:type="spellEnd"/>
      <w:r>
        <w:rPr>
          <w:rFonts w:eastAsia="Calibri"/>
          <w:szCs w:val="22"/>
        </w:rPr>
        <w:t xml:space="preserve"> </w:t>
      </w:r>
      <w:proofErr w:type="spellStart"/>
      <w:r>
        <w:rPr>
          <w:rFonts w:eastAsia="Calibri"/>
          <w:szCs w:val="22"/>
        </w:rPr>
        <w:t>through</w:t>
      </w:r>
      <w:proofErr w:type="spellEnd"/>
      <w:r>
        <w:rPr>
          <w:rFonts w:eastAsia="Calibri"/>
          <w:szCs w:val="22"/>
        </w:rPr>
        <w:t xml:space="preserve"> </w:t>
      </w:r>
      <w:proofErr w:type="spellStart"/>
      <w:r>
        <w:rPr>
          <w:rFonts w:eastAsia="Calibri"/>
          <w:szCs w:val="22"/>
        </w:rPr>
        <w:t>custom</w:t>
      </w:r>
      <w:proofErr w:type="spellEnd"/>
      <w:r>
        <w:rPr>
          <w:rFonts w:eastAsia="Calibri"/>
          <w:szCs w:val="22"/>
        </w:rPr>
        <w:t xml:space="preserve"> </w:t>
      </w:r>
      <w:proofErr w:type="spellStart"/>
      <w:r>
        <w:rPr>
          <w:rFonts w:eastAsia="Calibri"/>
          <w:szCs w:val="22"/>
        </w:rPr>
        <w:t>and</w:t>
      </w:r>
      <w:proofErr w:type="spellEnd"/>
      <w:r>
        <w:rPr>
          <w:rFonts w:eastAsia="Calibri"/>
          <w:szCs w:val="22"/>
        </w:rPr>
        <w:t xml:space="preserve"> </w:t>
      </w:r>
      <w:proofErr w:type="spellStart"/>
      <w:r>
        <w:rPr>
          <w:rFonts w:eastAsia="Calibri"/>
          <w:szCs w:val="22"/>
        </w:rPr>
        <w:t>taboo</w:t>
      </w:r>
      <w:proofErr w:type="spellEnd"/>
      <w:r>
        <w:rPr>
          <w:rFonts w:eastAsia="Calibri"/>
          <w:szCs w:val="22"/>
        </w:rPr>
        <w:t xml:space="preserve"> </w:t>
      </w:r>
      <w:proofErr w:type="spellStart"/>
      <w:r>
        <w:rPr>
          <w:rFonts w:eastAsia="Calibri"/>
          <w:szCs w:val="22"/>
        </w:rPr>
        <w:t>to</w:t>
      </w:r>
      <w:proofErr w:type="spellEnd"/>
      <w:r>
        <w:rPr>
          <w:rFonts w:eastAsia="Calibri"/>
          <w:szCs w:val="22"/>
        </w:rPr>
        <w:t xml:space="preserve"> </w:t>
      </w:r>
      <w:proofErr w:type="spellStart"/>
      <w:r>
        <w:rPr>
          <w:rFonts w:eastAsia="Calibri"/>
          <w:szCs w:val="22"/>
        </w:rPr>
        <w:t>epidemic</w:t>
      </w:r>
      <w:proofErr w:type="spellEnd"/>
      <w:r>
        <w:rPr>
          <w:rFonts w:eastAsia="Calibri"/>
          <w:szCs w:val="22"/>
        </w:rPr>
        <w:t xml:space="preserve"> </w:t>
      </w:r>
      <w:proofErr w:type="spellStart"/>
      <w:r>
        <w:rPr>
          <w:rFonts w:eastAsia="Calibri"/>
          <w:szCs w:val="22"/>
        </w:rPr>
        <w:t>disease</w:t>
      </w:r>
      <w:proofErr w:type="spellEnd"/>
      <w:r>
        <w:rPr>
          <w:rFonts w:eastAsia="Calibri"/>
          <w:szCs w:val="22"/>
        </w:rPr>
        <w:t xml:space="preserve"> </w:t>
      </w:r>
      <w:proofErr w:type="spellStart"/>
      <w:r>
        <w:rPr>
          <w:rFonts w:eastAsia="Calibri"/>
          <w:szCs w:val="22"/>
        </w:rPr>
        <w:t>such</w:t>
      </w:r>
      <w:proofErr w:type="spellEnd"/>
      <w:r>
        <w:rPr>
          <w:rFonts w:eastAsia="Calibri"/>
          <w:szCs w:val="22"/>
        </w:rPr>
        <w:t xml:space="preserve"> as </w:t>
      </w:r>
      <w:proofErr w:type="spellStart"/>
      <w:r>
        <w:rPr>
          <w:rFonts w:eastAsia="Calibri"/>
          <w:szCs w:val="22"/>
        </w:rPr>
        <w:t>plague</w:t>
      </w:r>
      <w:proofErr w:type="spellEnd"/>
      <w:r>
        <w:rPr>
          <w:rFonts w:eastAsia="Calibri"/>
          <w:szCs w:val="22"/>
        </w:rPr>
        <w:t xml:space="preserve"> </w:t>
      </w:r>
      <w:proofErr w:type="spellStart"/>
      <w:r>
        <w:rPr>
          <w:rFonts w:eastAsia="Calibri"/>
          <w:szCs w:val="22"/>
        </w:rPr>
        <w:t>or</w:t>
      </w:r>
      <w:proofErr w:type="spellEnd"/>
      <w:r>
        <w:rPr>
          <w:rFonts w:eastAsia="Calibri"/>
          <w:szCs w:val="22"/>
        </w:rPr>
        <w:t xml:space="preserve"> </w:t>
      </w:r>
      <w:proofErr w:type="spellStart"/>
      <w:r>
        <w:rPr>
          <w:rFonts w:eastAsia="Calibri"/>
          <w:szCs w:val="22"/>
        </w:rPr>
        <w:t>cholera</w:t>
      </w:r>
      <w:proofErr w:type="spellEnd"/>
      <w:r>
        <w:rPr>
          <w:rFonts w:eastAsia="Calibri"/>
          <w:szCs w:val="22"/>
        </w:rPr>
        <w:t xml:space="preserve"> </w:t>
      </w:r>
      <w:proofErr w:type="spellStart"/>
      <w:r>
        <w:rPr>
          <w:rFonts w:eastAsia="Calibri"/>
          <w:szCs w:val="22"/>
        </w:rPr>
        <w:t>contained</w:t>
      </w:r>
      <w:proofErr w:type="spellEnd"/>
      <w:r>
        <w:rPr>
          <w:rFonts w:eastAsia="Calibri"/>
          <w:szCs w:val="22"/>
        </w:rPr>
        <w:t xml:space="preserve"> </w:t>
      </w:r>
      <w:proofErr w:type="spellStart"/>
      <w:r>
        <w:rPr>
          <w:rFonts w:eastAsia="Calibri"/>
          <w:szCs w:val="22"/>
        </w:rPr>
        <w:t>and</w:t>
      </w:r>
      <w:proofErr w:type="spellEnd"/>
      <w:r>
        <w:rPr>
          <w:rFonts w:eastAsia="Calibri"/>
          <w:szCs w:val="22"/>
        </w:rPr>
        <w:t xml:space="preserve"> </w:t>
      </w:r>
      <w:proofErr w:type="spellStart"/>
      <w:r>
        <w:rPr>
          <w:rFonts w:eastAsia="Calibri"/>
          <w:szCs w:val="22"/>
        </w:rPr>
        <w:t>limited</w:t>
      </w:r>
      <w:proofErr w:type="spellEnd"/>
      <w:r>
        <w:rPr>
          <w:rFonts w:eastAsia="Calibri"/>
          <w:szCs w:val="22"/>
        </w:rPr>
        <w:t xml:space="preserve"> </w:t>
      </w:r>
      <w:proofErr w:type="spellStart"/>
      <w:r>
        <w:rPr>
          <w:rFonts w:eastAsia="Calibri"/>
          <w:szCs w:val="22"/>
        </w:rPr>
        <w:t>the</w:t>
      </w:r>
      <w:proofErr w:type="spellEnd"/>
      <w:r>
        <w:rPr>
          <w:rFonts w:eastAsia="Calibri"/>
          <w:szCs w:val="22"/>
        </w:rPr>
        <w:t xml:space="preserve"> </w:t>
      </w:r>
      <w:proofErr w:type="spellStart"/>
      <w:r>
        <w:rPr>
          <w:rFonts w:eastAsia="Calibri"/>
          <w:szCs w:val="22"/>
        </w:rPr>
        <w:t>threat</w:t>
      </w:r>
      <w:proofErr w:type="spellEnd"/>
      <w:r>
        <w:rPr>
          <w:rFonts w:eastAsia="Calibri"/>
          <w:szCs w:val="22"/>
        </w:rPr>
        <w:t xml:space="preserve">, but, </w:t>
      </w:r>
      <w:proofErr w:type="spellStart"/>
      <w:r>
        <w:rPr>
          <w:rFonts w:eastAsia="Calibri"/>
          <w:szCs w:val="22"/>
        </w:rPr>
        <w:t>with</w:t>
      </w:r>
      <w:proofErr w:type="spellEnd"/>
      <w:r>
        <w:rPr>
          <w:rFonts w:eastAsia="Calibri"/>
          <w:szCs w:val="22"/>
        </w:rPr>
        <w:t xml:space="preserve"> </w:t>
      </w:r>
      <w:proofErr w:type="spellStart"/>
      <w:r>
        <w:rPr>
          <w:rFonts w:eastAsia="Calibri"/>
          <w:szCs w:val="22"/>
        </w:rPr>
        <w:t>the</w:t>
      </w:r>
      <w:proofErr w:type="spellEnd"/>
      <w:r>
        <w:rPr>
          <w:rFonts w:eastAsia="Calibri"/>
          <w:szCs w:val="22"/>
        </w:rPr>
        <w:t xml:space="preserve"> </w:t>
      </w:r>
      <w:proofErr w:type="spellStart"/>
      <w:r>
        <w:rPr>
          <w:rFonts w:eastAsia="Calibri"/>
          <w:szCs w:val="22"/>
        </w:rPr>
        <w:t>arrival</w:t>
      </w:r>
      <w:proofErr w:type="spellEnd"/>
      <w:r>
        <w:rPr>
          <w:rFonts w:eastAsia="Calibri"/>
          <w:szCs w:val="22"/>
        </w:rPr>
        <w:t xml:space="preserve"> of </w:t>
      </w:r>
      <w:proofErr w:type="spellStart"/>
      <w:r>
        <w:rPr>
          <w:rFonts w:eastAsia="Calibri"/>
          <w:szCs w:val="22"/>
        </w:rPr>
        <w:t>outsiders</w:t>
      </w:r>
      <w:proofErr w:type="spellEnd"/>
      <w:r>
        <w:rPr>
          <w:rFonts w:eastAsia="Calibri"/>
          <w:szCs w:val="22"/>
        </w:rPr>
        <w:t xml:space="preserve"> </w:t>
      </w:r>
      <w:proofErr w:type="spellStart"/>
      <w:r>
        <w:rPr>
          <w:rFonts w:eastAsia="Calibri"/>
          <w:szCs w:val="22"/>
        </w:rPr>
        <w:t>ignorant</w:t>
      </w:r>
      <w:proofErr w:type="spellEnd"/>
      <w:r>
        <w:rPr>
          <w:rFonts w:eastAsia="Calibri"/>
          <w:szCs w:val="22"/>
        </w:rPr>
        <w:t xml:space="preserve"> of </w:t>
      </w:r>
      <w:proofErr w:type="spellStart"/>
      <w:r>
        <w:rPr>
          <w:rFonts w:eastAsia="Calibri"/>
          <w:szCs w:val="22"/>
        </w:rPr>
        <w:t>local</w:t>
      </w:r>
      <w:proofErr w:type="spellEnd"/>
      <w:r>
        <w:rPr>
          <w:rFonts w:eastAsia="Calibri"/>
          <w:szCs w:val="22"/>
        </w:rPr>
        <w:t xml:space="preserve"> </w:t>
      </w:r>
      <w:proofErr w:type="spellStart"/>
      <w:r>
        <w:rPr>
          <w:rFonts w:eastAsia="Calibri"/>
          <w:szCs w:val="22"/>
        </w:rPr>
        <w:t>tradition</w:t>
      </w:r>
      <w:proofErr w:type="spellEnd"/>
      <w:r>
        <w:rPr>
          <w:rFonts w:eastAsia="Calibri"/>
          <w:szCs w:val="22"/>
        </w:rPr>
        <w:t xml:space="preserve">, </w:t>
      </w:r>
      <w:proofErr w:type="spellStart"/>
      <w:r>
        <w:rPr>
          <w:rFonts w:eastAsia="Calibri"/>
          <w:szCs w:val="22"/>
        </w:rPr>
        <w:t>such</w:t>
      </w:r>
      <w:proofErr w:type="spellEnd"/>
      <w:r>
        <w:rPr>
          <w:rFonts w:eastAsia="Calibri"/>
          <w:szCs w:val="22"/>
        </w:rPr>
        <w:t xml:space="preserve"> as </w:t>
      </w:r>
      <w:proofErr w:type="spellStart"/>
      <w:r>
        <w:rPr>
          <w:rFonts w:eastAsia="Calibri"/>
          <w:szCs w:val="22"/>
        </w:rPr>
        <w:t>the</w:t>
      </w:r>
      <w:proofErr w:type="spellEnd"/>
      <w:r>
        <w:rPr>
          <w:rFonts w:eastAsia="Calibri"/>
          <w:szCs w:val="22"/>
        </w:rPr>
        <w:t xml:space="preserve"> British East </w:t>
      </w:r>
      <w:proofErr w:type="spellStart"/>
      <w:r>
        <w:rPr>
          <w:rFonts w:eastAsia="Calibri"/>
          <w:szCs w:val="22"/>
        </w:rPr>
        <w:t>India</w:t>
      </w:r>
      <w:proofErr w:type="spellEnd"/>
      <w:r>
        <w:rPr>
          <w:rFonts w:eastAsia="Calibri"/>
          <w:szCs w:val="22"/>
        </w:rPr>
        <w:t xml:space="preserve"> </w:t>
      </w:r>
      <w:proofErr w:type="spellStart"/>
      <w:r>
        <w:rPr>
          <w:rFonts w:eastAsia="Calibri"/>
          <w:szCs w:val="22"/>
        </w:rPr>
        <w:t>Company</w:t>
      </w:r>
      <w:proofErr w:type="spellEnd"/>
      <w:r>
        <w:rPr>
          <w:rFonts w:eastAsia="Calibri"/>
          <w:szCs w:val="22"/>
        </w:rPr>
        <w:t xml:space="preserve"> </w:t>
      </w:r>
      <w:proofErr w:type="spellStart"/>
      <w:r>
        <w:rPr>
          <w:rFonts w:eastAsia="Calibri"/>
          <w:szCs w:val="22"/>
        </w:rPr>
        <w:t>army</w:t>
      </w:r>
      <w:proofErr w:type="spellEnd"/>
      <w:r>
        <w:rPr>
          <w:rFonts w:eastAsia="Calibri"/>
          <w:szCs w:val="22"/>
        </w:rPr>
        <w:t xml:space="preserve"> </w:t>
      </w:r>
      <w:proofErr w:type="spellStart"/>
      <w:r>
        <w:rPr>
          <w:rFonts w:eastAsia="Calibri"/>
          <w:szCs w:val="22"/>
        </w:rPr>
        <w:t>recruiters</w:t>
      </w:r>
      <w:proofErr w:type="spellEnd"/>
      <w:r>
        <w:rPr>
          <w:rFonts w:eastAsia="Calibri"/>
          <w:szCs w:val="22"/>
        </w:rPr>
        <w:t xml:space="preserve"> in Bengal in 1816-17, </w:t>
      </w:r>
      <w:proofErr w:type="spellStart"/>
      <w:r>
        <w:rPr>
          <w:rFonts w:eastAsia="Calibri"/>
          <w:szCs w:val="22"/>
        </w:rPr>
        <w:t>or</w:t>
      </w:r>
      <w:proofErr w:type="spellEnd"/>
      <w:r>
        <w:rPr>
          <w:rFonts w:eastAsia="Calibri"/>
          <w:szCs w:val="22"/>
        </w:rPr>
        <w:t xml:space="preserve"> </w:t>
      </w:r>
      <w:proofErr w:type="spellStart"/>
      <w:r>
        <w:rPr>
          <w:rFonts w:eastAsia="Calibri"/>
          <w:szCs w:val="22"/>
        </w:rPr>
        <w:t>immigrant</w:t>
      </w:r>
      <w:proofErr w:type="spellEnd"/>
      <w:r>
        <w:rPr>
          <w:rFonts w:eastAsia="Calibri"/>
          <w:szCs w:val="22"/>
        </w:rPr>
        <w:t xml:space="preserve"> Han </w:t>
      </w:r>
      <w:proofErr w:type="spellStart"/>
      <w:r>
        <w:rPr>
          <w:rFonts w:eastAsia="Calibri"/>
          <w:szCs w:val="22"/>
        </w:rPr>
        <w:t>Chinese</w:t>
      </w:r>
      <w:proofErr w:type="spellEnd"/>
      <w:r>
        <w:rPr>
          <w:rFonts w:eastAsia="Calibri"/>
          <w:szCs w:val="22"/>
        </w:rPr>
        <w:t xml:space="preserve"> </w:t>
      </w:r>
      <w:proofErr w:type="spellStart"/>
      <w:r>
        <w:rPr>
          <w:rFonts w:eastAsia="Calibri"/>
          <w:szCs w:val="22"/>
        </w:rPr>
        <w:t>marmot</w:t>
      </w:r>
      <w:proofErr w:type="spellEnd"/>
      <w:r>
        <w:rPr>
          <w:rFonts w:eastAsia="Calibri"/>
          <w:szCs w:val="22"/>
        </w:rPr>
        <w:t xml:space="preserve"> </w:t>
      </w:r>
      <w:proofErr w:type="spellStart"/>
      <w:r>
        <w:rPr>
          <w:rFonts w:eastAsia="Calibri"/>
          <w:szCs w:val="22"/>
        </w:rPr>
        <w:t>trappers</w:t>
      </w:r>
      <w:proofErr w:type="spellEnd"/>
      <w:r>
        <w:rPr>
          <w:rFonts w:eastAsia="Calibri"/>
          <w:szCs w:val="22"/>
        </w:rPr>
        <w:t xml:space="preserve"> in </w:t>
      </w:r>
      <w:proofErr w:type="spellStart"/>
      <w:r>
        <w:rPr>
          <w:rFonts w:eastAsia="Calibri"/>
          <w:szCs w:val="22"/>
        </w:rPr>
        <w:t>Mongolia</w:t>
      </w:r>
      <w:proofErr w:type="spellEnd"/>
      <w:r>
        <w:rPr>
          <w:rFonts w:eastAsia="Calibri"/>
          <w:szCs w:val="22"/>
        </w:rPr>
        <w:t xml:space="preserve"> in </w:t>
      </w:r>
      <w:proofErr w:type="spellStart"/>
      <w:r>
        <w:rPr>
          <w:rFonts w:eastAsia="Calibri"/>
          <w:szCs w:val="22"/>
        </w:rPr>
        <w:t>the</w:t>
      </w:r>
      <w:proofErr w:type="spellEnd"/>
      <w:r>
        <w:rPr>
          <w:rFonts w:eastAsia="Calibri"/>
          <w:szCs w:val="22"/>
        </w:rPr>
        <w:t xml:space="preserve"> </w:t>
      </w:r>
      <w:proofErr w:type="spellStart"/>
      <w:r>
        <w:rPr>
          <w:rFonts w:eastAsia="Calibri"/>
          <w:szCs w:val="22"/>
        </w:rPr>
        <w:t>first</w:t>
      </w:r>
      <w:proofErr w:type="spellEnd"/>
      <w:r>
        <w:rPr>
          <w:rFonts w:eastAsia="Calibri"/>
          <w:szCs w:val="22"/>
        </w:rPr>
        <w:t xml:space="preserve"> </w:t>
      </w:r>
      <w:proofErr w:type="spellStart"/>
      <w:r>
        <w:rPr>
          <w:rFonts w:eastAsia="Calibri"/>
          <w:szCs w:val="22"/>
        </w:rPr>
        <w:t>decades</w:t>
      </w:r>
      <w:proofErr w:type="spellEnd"/>
      <w:r>
        <w:rPr>
          <w:rFonts w:eastAsia="Calibri"/>
          <w:szCs w:val="22"/>
        </w:rPr>
        <w:t xml:space="preserve"> of </w:t>
      </w:r>
      <w:proofErr w:type="spellStart"/>
      <w:r>
        <w:rPr>
          <w:rFonts w:eastAsia="Calibri"/>
          <w:szCs w:val="22"/>
        </w:rPr>
        <w:t>the</w:t>
      </w:r>
      <w:proofErr w:type="spellEnd"/>
      <w:r>
        <w:rPr>
          <w:rFonts w:eastAsia="Calibri"/>
          <w:szCs w:val="22"/>
        </w:rPr>
        <w:t xml:space="preserve"> 20</w:t>
      </w:r>
      <w:r>
        <w:rPr>
          <w:rFonts w:eastAsia="Calibri"/>
          <w:szCs w:val="22"/>
          <w:vertAlign w:val="superscript"/>
        </w:rPr>
        <w:t>th</w:t>
      </w:r>
      <w:r>
        <w:rPr>
          <w:rFonts w:eastAsia="Calibri"/>
          <w:szCs w:val="22"/>
        </w:rPr>
        <w:t xml:space="preserve"> </w:t>
      </w:r>
      <w:proofErr w:type="spellStart"/>
      <w:r>
        <w:rPr>
          <w:rFonts w:eastAsia="Calibri"/>
          <w:szCs w:val="22"/>
        </w:rPr>
        <w:t>century</w:t>
      </w:r>
      <w:proofErr w:type="spellEnd"/>
      <w:r>
        <w:rPr>
          <w:rFonts w:eastAsia="Calibri"/>
          <w:szCs w:val="22"/>
        </w:rPr>
        <w:t xml:space="preserve">, </w:t>
      </w:r>
      <w:proofErr w:type="spellStart"/>
      <w:r>
        <w:rPr>
          <w:rFonts w:eastAsia="Calibri"/>
          <w:szCs w:val="22"/>
        </w:rPr>
        <w:t>cholera</w:t>
      </w:r>
      <w:proofErr w:type="spellEnd"/>
      <w:r>
        <w:rPr>
          <w:rFonts w:eastAsia="Calibri"/>
          <w:szCs w:val="22"/>
        </w:rPr>
        <w:t xml:space="preserve"> </w:t>
      </w:r>
      <w:proofErr w:type="spellStart"/>
      <w:r>
        <w:rPr>
          <w:rFonts w:eastAsia="Calibri"/>
          <w:szCs w:val="22"/>
        </w:rPr>
        <w:t>from</w:t>
      </w:r>
      <w:proofErr w:type="spellEnd"/>
      <w:r>
        <w:rPr>
          <w:rFonts w:eastAsia="Calibri"/>
          <w:szCs w:val="22"/>
        </w:rPr>
        <w:t xml:space="preserve"> Bengal </w:t>
      </w:r>
      <w:proofErr w:type="spellStart"/>
      <w:r>
        <w:rPr>
          <w:rFonts w:eastAsia="Calibri"/>
          <w:szCs w:val="22"/>
        </w:rPr>
        <w:t>and</w:t>
      </w:r>
      <w:proofErr w:type="spellEnd"/>
      <w:r>
        <w:rPr>
          <w:rFonts w:eastAsia="Calibri"/>
          <w:szCs w:val="22"/>
        </w:rPr>
        <w:t xml:space="preserve"> </w:t>
      </w:r>
      <w:proofErr w:type="spellStart"/>
      <w:r>
        <w:rPr>
          <w:rFonts w:eastAsia="Calibri"/>
          <w:szCs w:val="22"/>
        </w:rPr>
        <w:t>plague</w:t>
      </w:r>
      <w:proofErr w:type="spellEnd"/>
      <w:r>
        <w:rPr>
          <w:rFonts w:eastAsia="Calibri"/>
          <w:szCs w:val="22"/>
        </w:rPr>
        <w:t xml:space="preserve"> </w:t>
      </w:r>
      <w:proofErr w:type="spellStart"/>
      <w:r>
        <w:rPr>
          <w:rFonts w:eastAsia="Calibri"/>
          <w:szCs w:val="22"/>
        </w:rPr>
        <w:t>from</w:t>
      </w:r>
      <w:proofErr w:type="spellEnd"/>
      <w:r>
        <w:rPr>
          <w:rFonts w:eastAsia="Calibri"/>
          <w:szCs w:val="22"/>
        </w:rPr>
        <w:t xml:space="preserve"> </w:t>
      </w:r>
      <w:proofErr w:type="spellStart"/>
      <w:r>
        <w:rPr>
          <w:rFonts w:eastAsia="Calibri"/>
          <w:szCs w:val="22"/>
        </w:rPr>
        <w:t>Mongolia</w:t>
      </w:r>
      <w:proofErr w:type="spellEnd"/>
      <w:r>
        <w:rPr>
          <w:rFonts w:eastAsia="Calibri"/>
          <w:szCs w:val="22"/>
        </w:rPr>
        <w:t xml:space="preserve"> </w:t>
      </w:r>
      <w:proofErr w:type="spellStart"/>
      <w:r>
        <w:rPr>
          <w:rFonts w:eastAsia="Calibri"/>
          <w:szCs w:val="22"/>
        </w:rPr>
        <w:t>were</w:t>
      </w:r>
      <w:proofErr w:type="spellEnd"/>
      <w:r>
        <w:rPr>
          <w:rFonts w:eastAsia="Calibri"/>
          <w:szCs w:val="22"/>
        </w:rPr>
        <w:t xml:space="preserve"> </w:t>
      </w:r>
      <w:proofErr w:type="spellStart"/>
      <w:r>
        <w:rPr>
          <w:rFonts w:eastAsia="Calibri"/>
          <w:szCs w:val="22"/>
        </w:rPr>
        <w:t>able</w:t>
      </w:r>
      <w:proofErr w:type="spellEnd"/>
      <w:r>
        <w:rPr>
          <w:rFonts w:eastAsia="Calibri"/>
          <w:szCs w:val="22"/>
        </w:rPr>
        <w:t xml:space="preserve"> </w:t>
      </w:r>
      <w:proofErr w:type="spellStart"/>
      <w:r>
        <w:rPr>
          <w:rFonts w:eastAsia="Calibri"/>
          <w:szCs w:val="22"/>
        </w:rPr>
        <w:t>to</w:t>
      </w:r>
      <w:proofErr w:type="spellEnd"/>
      <w:r>
        <w:rPr>
          <w:rFonts w:eastAsia="Calibri"/>
          <w:szCs w:val="22"/>
        </w:rPr>
        <w:t xml:space="preserve"> </w:t>
      </w:r>
      <w:proofErr w:type="spellStart"/>
      <w:r>
        <w:rPr>
          <w:rFonts w:eastAsia="Calibri"/>
          <w:szCs w:val="22"/>
        </w:rPr>
        <w:t>leave</w:t>
      </w:r>
      <w:proofErr w:type="spellEnd"/>
      <w:r>
        <w:rPr>
          <w:rFonts w:eastAsia="Calibri"/>
          <w:szCs w:val="22"/>
        </w:rPr>
        <w:t xml:space="preserve"> </w:t>
      </w:r>
      <w:proofErr w:type="spellStart"/>
      <w:r>
        <w:rPr>
          <w:rFonts w:eastAsia="Calibri"/>
          <w:szCs w:val="22"/>
        </w:rPr>
        <w:t>their</w:t>
      </w:r>
      <w:proofErr w:type="spellEnd"/>
      <w:r>
        <w:rPr>
          <w:rFonts w:eastAsia="Calibri"/>
          <w:szCs w:val="22"/>
        </w:rPr>
        <w:t xml:space="preserve"> </w:t>
      </w:r>
      <w:proofErr w:type="spellStart"/>
      <w:r>
        <w:rPr>
          <w:rFonts w:eastAsia="Calibri"/>
          <w:szCs w:val="22"/>
        </w:rPr>
        <w:t>endemic</w:t>
      </w:r>
      <w:proofErr w:type="spellEnd"/>
      <w:r>
        <w:rPr>
          <w:rFonts w:eastAsia="Calibri"/>
          <w:szCs w:val="22"/>
        </w:rPr>
        <w:t xml:space="preserve"> </w:t>
      </w:r>
      <w:proofErr w:type="spellStart"/>
      <w:r>
        <w:rPr>
          <w:rFonts w:eastAsia="Calibri"/>
          <w:szCs w:val="22"/>
        </w:rPr>
        <w:t>locations</w:t>
      </w:r>
      <w:proofErr w:type="spellEnd"/>
      <w:r>
        <w:rPr>
          <w:rFonts w:eastAsia="Calibri"/>
          <w:szCs w:val="22"/>
        </w:rPr>
        <w:t xml:space="preserve"> </w:t>
      </w:r>
      <w:proofErr w:type="spellStart"/>
      <w:r>
        <w:rPr>
          <w:rFonts w:eastAsia="Calibri"/>
          <w:szCs w:val="22"/>
        </w:rPr>
        <w:t>and</w:t>
      </w:r>
      <w:proofErr w:type="spellEnd"/>
      <w:r>
        <w:rPr>
          <w:rFonts w:eastAsia="Calibri"/>
          <w:szCs w:val="22"/>
        </w:rPr>
        <w:t xml:space="preserve"> </w:t>
      </w:r>
      <w:proofErr w:type="spellStart"/>
      <w:r>
        <w:rPr>
          <w:rFonts w:eastAsia="Calibri"/>
          <w:szCs w:val="22"/>
        </w:rPr>
        <w:t>rapidly</w:t>
      </w:r>
      <w:proofErr w:type="spellEnd"/>
      <w:r>
        <w:rPr>
          <w:rFonts w:eastAsia="Calibri"/>
          <w:szCs w:val="22"/>
        </w:rPr>
        <w:t xml:space="preserve"> spread </w:t>
      </w:r>
      <w:proofErr w:type="spellStart"/>
      <w:r>
        <w:rPr>
          <w:rFonts w:eastAsia="Calibri"/>
          <w:szCs w:val="22"/>
        </w:rPr>
        <w:t>around</w:t>
      </w:r>
      <w:proofErr w:type="spellEnd"/>
      <w:r>
        <w:rPr>
          <w:rFonts w:eastAsia="Calibri"/>
          <w:szCs w:val="22"/>
        </w:rPr>
        <w:t xml:space="preserve"> </w:t>
      </w:r>
      <w:proofErr w:type="spellStart"/>
      <w:r>
        <w:rPr>
          <w:rFonts w:eastAsia="Calibri"/>
          <w:szCs w:val="22"/>
        </w:rPr>
        <w:t>the</w:t>
      </w:r>
      <w:proofErr w:type="spellEnd"/>
      <w:r>
        <w:rPr>
          <w:rFonts w:eastAsia="Calibri"/>
          <w:szCs w:val="22"/>
        </w:rPr>
        <w:t xml:space="preserve"> </w:t>
      </w:r>
      <w:proofErr w:type="spellStart"/>
      <w:r>
        <w:rPr>
          <w:rFonts w:eastAsia="Calibri"/>
          <w:szCs w:val="22"/>
        </w:rPr>
        <w:t>world</w:t>
      </w:r>
      <w:proofErr w:type="spellEnd"/>
      <w:r>
        <w:rPr>
          <w:rFonts w:eastAsia="Calibri"/>
          <w:szCs w:val="22"/>
        </w:rPr>
        <w:t xml:space="preserve"> </w:t>
      </w:r>
      <w:proofErr w:type="spellStart"/>
      <w:r>
        <w:rPr>
          <w:rFonts w:eastAsia="Calibri"/>
          <w:szCs w:val="22"/>
        </w:rPr>
        <w:t>killing</w:t>
      </w:r>
      <w:proofErr w:type="spellEnd"/>
      <w:r>
        <w:rPr>
          <w:rFonts w:eastAsia="Calibri"/>
          <w:szCs w:val="22"/>
        </w:rPr>
        <w:t xml:space="preserve"> </w:t>
      </w:r>
      <w:proofErr w:type="spellStart"/>
      <w:r>
        <w:rPr>
          <w:rFonts w:eastAsia="Calibri"/>
          <w:szCs w:val="22"/>
        </w:rPr>
        <w:t>millions</w:t>
      </w:r>
      <w:proofErr w:type="spellEnd"/>
      <w:r>
        <w:rPr>
          <w:rFonts w:eastAsia="Calibri"/>
          <w:szCs w:val="22"/>
        </w:rPr>
        <w:t xml:space="preserve"> of </w:t>
      </w:r>
      <w:proofErr w:type="spellStart"/>
      <w:r>
        <w:rPr>
          <w:rFonts w:eastAsia="Calibri"/>
          <w:szCs w:val="22"/>
        </w:rPr>
        <w:t>people</w:t>
      </w:r>
      <w:proofErr w:type="spellEnd"/>
      <w:r>
        <w:rPr>
          <w:rFonts w:eastAsia="Calibri"/>
          <w:szCs w:val="22"/>
        </w:rPr>
        <w:t xml:space="preserve">, </w:t>
      </w:r>
      <w:r w:rsidR="00FF4C9B">
        <w:rPr>
          <w:rFonts w:eastAsia="Calibri"/>
          <w:szCs w:val="22"/>
        </w:rPr>
        <w:t>(</w:t>
      </w:r>
      <w:proofErr w:type="spellStart"/>
      <w:r>
        <w:rPr>
          <w:rFonts w:eastAsia="Calibri"/>
          <w:szCs w:val="22"/>
        </w:rPr>
        <w:t>McNeill</w:t>
      </w:r>
      <w:proofErr w:type="spellEnd"/>
      <w:r w:rsidR="009A4EE0">
        <w:rPr>
          <w:rFonts w:eastAsia="Calibri"/>
          <w:szCs w:val="22"/>
        </w:rPr>
        <w:t xml:space="preserve"> </w:t>
      </w:r>
      <w:r>
        <w:rPr>
          <w:rFonts w:eastAsia="Calibri"/>
          <w:szCs w:val="22"/>
        </w:rPr>
        <w:t>1976, 194, 155-156, 160-161),</w:t>
      </w:r>
      <w:r>
        <w:rPr>
          <w:rFonts w:eastAsia="Calibri"/>
          <w:szCs w:val="22"/>
          <w:lang w:val="en-GB" w:eastAsia="en-US"/>
        </w:rPr>
        <w:t xml:space="preserve"> reveals a callous disregard for the life of non-western populations that is quite remarkable when juxtaposed with the west’s avowed 19</w:t>
      </w:r>
      <w:r>
        <w:rPr>
          <w:rFonts w:eastAsia="Calibri"/>
          <w:szCs w:val="22"/>
          <w:vertAlign w:val="superscript"/>
          <w:lang w:val="en-GB" w:eastAsia="en-US"/>
        </w:rPr>
        <w:t>th</w:t>
      </w:r>
      <w:r>
        <w:rPr>
          <w:rFonts w:eastAsia="Calibri"/>
          <w:szCs w:val="22"/>
          <w:lang w:val="en-GB" w:eastAsia="en-US"/>
        </w:rPr>
        <w:t xml:space="preserve"> century “</w:t>
      </w:r>
      <w:r>
        <w:rPr>
          <w:rFonts w:eastAsia="Calibri"/>
          <w:i/>
          <w:szCs w:val="22"/>
          <w:lang w:val="en-GB" w:eastAsia="en-US"/>
        </w:rPr>
        <w:t>civilising mission</w:t>
      </w:r>
      <w:r>
        <w:rPr>
          <w:rFonts w:eastAsia="Calibri"/>
          <w:szCs w:val="22"/>
          <w:lang w:val="en-GB" w:eastAsia="en-US"/>
        </w:rPr>
        <w:t>” to the rest of the world (In respect to the west’s “</w:t>
      </w:r>
      <w:r>
        <w:rPr>
          <w:rFonts w:eastAsia="Calibri"/>
          <w:i/>
          <w:szCs w:val="22"/>
          <w:lang w:val="en-GB" w:eastAsia="en-US"/>
        </w:rPr>
        <w:t>civilising mission</w:t>
      </w:r>
      <w:r>
        <w:rPr>
          <w:rFonts w:eastAsia="Calibri"/>
          <w:szCs w:val="22"/>
          <w:lang w:val="en-GB" w:eastAsia="en-US"/>
        </w:rPr>
        <w:t xml:space="preserve">” around the world, see for example Kiernan’s penetrating remarks </w:t>
      </w:r>
      <w:r w:rsidR="00FF4C9B">
        <w:rPr>
          <w:rFonts w:eastAsia="Calibri"/>
          <w:szCs w:val="22"/>
          <w:lang w:val="en-GB" w:eastAsia="en-US"/>
        </w:rPr>
        <w:t>(</w:t>
      </w:r>
      <w:r>
        <w:rPr>
          <w:rFonts w:eastAsia="Calibri"/>
          <w:szCs w:val="22"/>
          <w:lang w:val="en-GB" w:eastAsia="en-US"/>
        </w:rPr>
        <w:t>Kiernan</w:t>
      </w:r>
      <w:r w:rsidR="008055B4">
        <w:rPr>
          <w:rFonts w:eastAsia="Calibri"/>
          <w:szCs w:val="22"/>
          <w:lang w:val="en-GB" w:eastAsia="en-US"/>
        </w:rPr>
        <w:t xml:space="preserve"> </w:t>
      </w:r>
      <w:r>
        <w:rPr>
          <w:rFonts w:eastAsia="Calibri"/>
          <w:szCs w:val="22"/>
          <w:lang w:val="en-GB" w:eastAsia="en-US"/>
        </w:rPr>
        <w:t>1998, 146, 158-159, 163-164 and 180-181).</w:t>
      </w:r>
    </w:p>
    <w:p w14:paraId="54CA3A4D" w14:textId="77777777" w:rsidR="001163F2" w:rsidRDefault="001163F2" w:rsidP="001163F2">
      <w:pPr>
        <w:ind w:firstLine="284"/>
        <w:rPr>
          <w:lang w:val="en-US"/>
        </w:rPr>
      </w:pPr>
      <w:r w:rsidRPr="00B54579">
        <w:rPr>
          <w:lang w:val="en-US"/>
        </w:rPr>
        <w:t xml:space="preserve">Lorem </w:t>
      </w:r>
      <w:proofErr w:type="spellStart"/>
      <w:r w:rsidRPr="007A7A57">
        <w:t>ipsum</w:t>
      </w:r>
      <w:proofErr w:type="spellEnd"/>
      <w:r w:rsidRPr="00B54579">
        <w:rPr>
          <w:lang w:val="en-US"/>
        </w:rPr>
        <w:t xml:space="preserve"> dolor sit </w:t>
      </w:r>
      <w:proofErr w:type="spellStart"/>
      <w:r w:rsidRPr="00B54579">
        <w:rPr>
          <w:szCs w:val="22"/>
          <w:lang w:val="en-US"/>
        </w:rPr>
        <w:t>amet</w:t>
      </w:r>
      <w:proofErr w:type="spellEnd"/>
      <w:r w:rsidRPr="00B54579">
        <w:rPr>
          <w:szCs w:val="22"/>
          <w:lang w:val="en-US"/>
        </w:rPr>
        <w:t>,</w:t>
      </w:r>
      <w:r>
        <w:rPr>
          <w:szCs w:val="22"/>
          <w:lang w:val="en-US"/>
        </w:rPr>
        <w:t xml:space="preserve"> </w:t>
      </w:r>
      <w:proofErr w:type="spellStart"/>
      <w:r w:rsidRPr="00B54579">
        <w:rPr>
          <w:lang w:val="en-US"/>
        </w:rPr>
        <w:t>consectetur</w:t>
      </w:r>
      <w:proofErr w:type="spellEnd"/>
      <w:r w:rsidRPr="00B54579">
        <w:rPr>
          <w:lang w:val="en-US"/>
        </w:rPr>
        <w:t xml:space="preserve"> </w:t>
      </w:r>
      <w:proofErr w:type="spellStart"/>
      <w:r w:rsidRPr="00B54579">
        <w:rPr>
          <w:lang w:val="en-US"/>
        </w:rPr>
        <w:t>adipisicing</w:t>
      </w:r>
      <w:proofErr w:type="spellEnd"/>
      <w:r w:rsidRPr="00B54579">
        <w:rPr>
          <w:lang w:val="en-US"/>
        </w:rPr>
        <w:t xml:space="preserve"> </w:t>
      </w:r>
      <w:proofErr w:type="spellStart"/>
      <w:r w:rsidRPr="00B54579">
        <w:rPr>
          <w:lang w:val="en-US"/>
        </w:rPr>
        <w:t>elit</w:t>
      </w:r>
      <w:proofErr w:type="spellEnd"/>
      <w:r w:rsidRPr="00B54579">
        <w:rPr>
          <w:lang w:val="en-US"/>
        </w:rPr>
        <w:t xml:space="preserve">, sed do </w:t>
      </w:r>
      <w:proofErr w:type="spellStart"/>
      <w:r w:rsidRPr="00B54579">
        <w:rPr>
          <w:lang w:val="en-US"/>
        </w:rPr>
        <w:t>eiusmod</w:t>
      </w:r>
      <w:proofErr w:type="spellEnd"/>
      <w:r w:rsidRPr="00B54579">
        <w:rPr>
          <w:lang w:val="en-US"/>
        </w:rPr>
        <w:t xml:space="preserve"> </w:t>
      </w:r>
      <w:proofErr w:type="spellStart"/>
      <w:r w:rsidRPr="00B54579">
        <w:rPr>
          <w:lang w:val="en-US"/>
        </w:rPr>
        <w:t>tempor</w:t>
      </w:r>
      <w:proofErr w:type="spellEnd"/>
      <w:r w:rsidRPr="00B54579">
        <w:rPr>
          <w:lang w:val="en-US"/>
        </w:rPr>
        <w:t xml:space="preserve"> </w:t>
      </w:r>
      <w:proofErr w:type="spellStart"/>
      <w:r w:rsidRPr="00B54579">
        <w:rPr>
          <w:lang w:val="en-US"/>
        </w:rPr>
        <w:t>incididunt</w:t>
      </w:r>
      <w:proofErr w:type="spellEnd"/>
      <w:r w:rsidRPr="00B54579">
        <w:rPr>
          <w:lang w:val="en-US"/>
        </w:rPr>
        <w:t xml:space="preserve"> </w:t>
      </w:r>
      <w:proofErr w:type="spellStart"/>
      <w:r w:rsidRPr="00B54579">
        <w:rPr>
          <w:lang w:val="en-US"/>
        </w:rPr>
        <w:t>ut</w:t>
      </w:r>
      <w:proofErr w:type="spellEnd"/>
      <w:r>
        <w:rPr>
          <w:lang w:val="en-US"/>
        </w:rPr>
        <w:t xml:space="preserve"> </w:t>
      </w:r>
      <w:r w:rsidRPr="00B54579">
        <w:rPr>
          <w:lang w:val="en-US"/>
        </w:rPr>
        <w:t xml:space="preserve">labore et dolore magna </w:t>
      </w:r>
      <w:proofErr w:type="spellStart"/>
      <w:r w:rsidRPr="00B54579">
        <w:rPr>
          <w:lang w:val="en-US"/>
        </w:rPr>
        <w:t>aliqua</w:t>
      </w:r>
      <w:proofErr w:type="spellEnd"/>
      <w:r w:rsidRPr="00D8233F">
        <w:rPr>
          <w:rStyle w:val="DipnotBavurusu"/>
          <w:sz w:val="22"/>
        </w:rPr>
        <w:t xml:space="preserve"> </w:t>
      </w:r>
      <w:r w:rsidRPr="00B54579">
        <w:rPr>
          <w:lang w:val="en-US"/>
        </w:rPr>
        <w:t xml:space="preserve">Lorem </w:t>
      </w:r>
      <w:proofErr w:type="spellStart"/>
      <w:r w:rsidRPr="007A7A57">
        <w:t>ipsum</w:t>
      </w:r>
      <w:proofErr w:type="spellEnd"/>
      <w:r w:rsidRPr="00B54579">
        <w:rPr>
          <w:lang w:val="en-US"/>
        </w:rPr>
        <w:t xml:space="preserve"> dolor sit </w:t>
      </w:r>
      <w:proofErr w:type="spellStart"/>
      <w:r w:rsidRPr="00B54579">
        <w:rPr>
          <w:szCs w:val="22"/>
          <w:lang w:val="en-US"/>
        </w:rPr>
        <w:t>amet</w:t>
      </w:r>
      <w:proofErr w:type="spellEnd"/>
      <w:r w:rsidRPr="00B54579">
        <w:rPr>
          <w:szCs w:val="22"/>
          <w:lang w:val="en-US"/>
        </w:rPr>
        <w:t>,</w:t>
      </w:r>
      <w:r>
        <w:rPr>
          <w:szCs w:val="22"/>
          <w:lang w:val="en-US"/>
        </w:rPr>
        <w:t xml:space="preserve"> </w:t>
      </w:r>
      <w:proofErr w:type="spellStart"/>
      <w:r w:rsidRPr="00B54579">
        <w:rPr>
          <w:lang w:val="en-US"/>
        </w:rPr>
        <w:t>consectetur</w:t>
      </w:r>
      <w:proofErr w:type="spellEnd"/>
      <w:r w:rsidRPr="00B54579">
        <w:rPr>
          <w:lang w:val="en-US"/>
        </w:rPr>
        <w:t xml:space="preserve"> </w:t>
      </w:r>
      <w:proofErr w:type="spellStart"/>
      <w:r w:rsidRPr="00B54579">
        <w:rPr>
          <w:lang w:val="en-US"/>
        </w:rPr>
        <w:t>adipisicing</w:t>
      </w:r>
      <w:proofErr w:type="spellEnd"/>
      <w:r w:rsidRPr="00B54579">
        <w:rPr>
          <w:lang w:val="en-US"/>
        </w:rPr>
        <w:t xml:space="preserve"> </w:t>
      </w:r>
      <w:proofErr w:type="spellStart"/>
      <w:r w:rsidRPr="00B54579">
        <w:rPr>
          <w:lang w:val="en-US"/>
        </w:rPr>
        <w:t>elit</w:t>
      </w:r>
      <w:proofErr w:type="spellEnd"/>
      <w:r w:rsidRPr="00B54579">
        <w:rPr>
          <w:lang w:val="en-US"/>
        </w:rPr>
        <w:t xml:space="preserve">, sed do </w:t>
      </w:r>
      <w:proofErr w:type="spellStart"/>
      <w:r w:rsidRPr="00B54579">
        <w:rPr>
          <w:lang w:val="en-US"/>
        </w:rPr>
        <w:t>eiusmod</w:t>
      </w:r>
      <w:proofErr w:type="spellEnd"/>
      <w:r w:rsidRPr="00B54579">
        <w:rPr>
          <w:lang w:val="en-US"/>
        </w:rPr>
        <w:t xml:space="preserve"> </w:t>
      </w:r>
      <w:proofErr w:type="spellStart"/>
      <w:r w:rsidRPr="00B54579">
        <w:rPr>
          <w:lang w:val="en-US"/>
        </w:rPr>
        <w:t>tempor</w:t>
      </w:r>
      <w:proofErr w:type="spellEnd"/>
      <w:r w:rsidRPr="00B54579">
        <w:rPr>
          <w:lang w:val="en-US"/>
        </w:rPr>
        <w:t xml:space="preserve"> </w:t>
      </w:r>
      <w:proofErr w:type="spellStart"/>
      <w:r w:rsidRPr="00B54579">
        <w:rPr>
          <w:lang w:val="en-US"/>
        </w:rPr>
        <w:t>incididunt</w:t>
      </w:r>
      <w:proofErr w:type="spellEnd"/>
      <w:r w:rsidRPr="00B54579">
        <w:rPr>
          <w:lang w:val="en-US"/>
        </w:rPr>
        <w:t xml:space="preserve"> </w:t>
      </w:r>
      <w:proofErr w:type="spellStart"/>
      <w:r w:rsidRPr="00B54579">
        <w:rPr>
          <w:lang w:val="en-US"/>
        </w:rPr>
        <w:t>ut</w:t>
      </w:r>
      <w:proofErr w:type="spellEnd"/>
      <w:r w:rsidRPr="00B54579">
        <w:rPr>
          <w:lang w:val="en-US"/>
        </w:rPr>
        <w:t xml:space="preserve"> labore et dolore magna </w:t>
      </w:r>
      <w:proofErr w:type="spellStart"/>
      <w:r w:rsidRPr="00B54579">
        <w:rPr>
          <w:lang w:val="en-US"/>
        </w:rPr>
        <w:t>aliqua</w:t>
      </w:r>
      <w:proofErr w:type="spellEnd"/>
      <w:r w:rsidRPr="00247354">
        <w:rPr>
          <w:lang w:val="en-US"/>
        </w:rPr>
        <w:t xml:space="preserve"> </w:t>
      </w:r>
      <w:r w:rsidRPr="00B54579">
        <w:rPr>
          <w:lang w:val="en-US"/>
        </w:rPr>
        <w:t xml:space="preserve">Lorem </w:t>
      </w:r>
      <w:proofErr w:type="spellStart"/>
      <w:r w:rsidRPr="007A7A57">
        <w:t>ipsum</w:t>
      </w:r>
      <w:proofErr w:type="spellEnd"/>
      <w:r w:rsidRPr="00B54579">
        <w:rPr>
          <w:lang w:val="en-US"/>
        </w:rPr>
        <w:t xml:space="preserve"> dolor sit </w:t>
      </w:r>
      <w:proofErr w:type="spellStart"/>
      <w:r w:rsidRPr="00B54579">
        <w:rPr>
          <w:szCs w:val="22"/>
          <w:lang w:val="en-US"/>
        </w:rPr>
        <w:t>amet</w:t>
      </w:r>
      <w:proofErr w:type="spellEnd"/>
      <w:r w:rsidRPr="00B54579">
        <w:rPr>
          <w:szCs w:val="22"/>
          <w:lang w:val="en-US"/>
        </w:rPr>
        <w:t>,</w:t>
      </w:r>
      <w:r>
        <w:rPr>
          <w:szCs w:val="22"/>
          <w:lang w:val="en-US"/>
        </w:rPr>
        <w:t xml:space="preserve"> </w:t>
      </w:r>
      <w:proofErr w:type="spellStart"/>
      <w:r w:rsidRPr="00B54579">
        <w:rPr>
          <w:lang w:val="en-US"/>
        </w:rPr>
        <w:t>consectetur</w:t>
      </w:r>
      <w:proofErr w:type="spellEnd"/>
      <w:r w:rsidRPr="00B54579">
        <w:rPr>
          <w:lang w:val="en-US"/>
        </w:rPr>
        <w:t xml:space="preserve"> </w:t>
      </w:r>
      <w:proofErr w:type="spellStart"/>
      <w:r w:rsidRPr="00B54579">
        <w:rPr>
          <w:lang w:val="en-US"/>
        </w:rPr>
        <w:t>adipisicing</w:t>
      </w:r>
      <w:proofErr w:type="spellEnd"/>
      <w:r w:rsidRPr="00B54579">
        <w:rPr>
          <w:lang w:val="en-US"/>
        </w:rPr>
        <w:t xml:space="preserve"> </w:t>
      </w:r>
      <w:proofErr w:type="spellStart"/>
      <w:r w:rsidRPr="00B54579">
        <w:rPr>
          <w:lang w:val="en-US"/>
        </w:rPr>
        <w:t>elit</w:t>
      </w:r>
      <w:proofErr w:type="spellEnd"/>
      <w:r w:rsidRPr="00B54579">
        <w:rPr>
          <w:lang w:val="en-US"/>
        </w:rPr>
        <w:t xml:space="preserve">, sed do </w:t>
      </w:r>
      <w:proofErr w:type="spellStart"/>
      <w:r w:rsidRPr="00B54579">
        <w:rPr>
          <w:lang w:val="en-US"/>
        </w:rPr>
        <w:t>eiusmod</w:t>
      </w:r>
      <w:proofErr w:type="spellEnd"/>
      <w:r w:rsidRPr="00B54579">
        <w:rPr>
          <w:lang w:val="en-US"/>
        </w:rPr>
        <w:t xml:space="preserve"> </w:t>
      </w:r>
      <w:proofErr w:type="spellStart"/>
      <w:r w:rsidRPr="00B54579">
        <w:rPr>
          <w:lang w:val="en-US"/>
        </w:rPr>
        <w:t>tempor</w:t>
      </w:r>
      <w:proofErr w:type="spellEnd"/>
      <w:r w:rsidRPr="00B54579">
        <w:rPr>
          <w:lang w:val="en-US"/>
        </w:rPr>
        <w:t xml:space="preserve"> </w:t>
      </w:r>
      <w:proofErr w:type="spellStart"/>
      <w:r w:rsidRPr="00B54579">
        <w:rPr>
          <w:lang w:val="en-US"/>
        </w:rPr>
        <w:t>incididunt</w:t>
      </w:r>
      <w:proofErr w:type="spellEnd"/>
      <w:r w:rsidRPr="00B54579">
        <w:rPr>
          <w:lang w:val="en-US"/>
        </w:rPr>
        <w:t xml:space="preserve"> </w:t>
      </w:r>
      <w:proofErr w:type="spellStart"/>
      <w:r w:rsidRPr="00B54579">
        <w:rPr>
          <w:lang w:val="en-US"/>
        </w:rPr>
        <w:t>ut</w:t>
      </w:r>
      <w:proofErr w:type="spellEnd"/>
      <w:r w:rsidRPr="00B54579">
        <w:rPr>
          <w:lang w:val="en-US"/>
        </w:rPr>
        <w:t xml:space="preserve"> labore et dolore magna </w:t>
      </w:r>
      <w:proofErr w:type="spellStart"/>
      <w:r w:rsidRPr="00B54579">
        <w:rPr>
          <w:lang w:val="en-US"/>
        </w:rPr>
        <w:t>aliqua</w:t>
      </w:r>
      <w:proofErr w:type="spellEnd"/>
      <w:r w:rsidRPr="00247354">
        <w:rPr>
          <w:lang w:val="en-US"/>
        </w:rPr>
        <w:t xml:space="preserve"> </w:t>
      </w:r>
      <w:r w:rsidRPr="00B54579">
        <w:rPr>
          <w:lang w:val="en-US"/>
        </w:rPr>
        <w:t xml:space="preserve">Lorem </w:t>
      </w:r>
      <w:proofErr w:type="spellStart"/>
      <w:r w:rsidRPr="007A7A57">
        <w:t>ipsum</w:t>
      </w:r>
      <w:proofErr w:type="spellEnd"/>
      <w:r w:rsidRPr="00B54579">
        <w:rPr>
          <w:lang w:val="en-US"/>
        </w:rPr>
        <w:t xml:space="preserve"> dolor sit </w:t>
      </w:r>
      <w:proofErr w:type="spellStart"/>
      <w:r w:rsidRPr="00B54579">
        <w:rPr>
          <w:szCs w:val="22"/>
          <w:lang w:val="en-US"/>
        </w:rPr>
        <w:t>amet</w:t>
      </w:r>
      <w:proofErr w:type="spellEnd"/>
      <w:r w:rsidRPr="00B54579">
        <w:rPr>
          <w:szCs w:val="22"/>
          <w:lang w:val="en-US"/>
        </w:rPr>
        <w:t>,</w:t>
      </w:r>
      <w:r>
        <w:rPr>
          <w:szCs w:val="22"/>
          <w:lang w:val="en-US"/>
        </w:rPr>
        <w:t xml:space="preserve"> </w:t>
      </w:r>
      <w:proofErr w:type="spellStart"/>
      <w:r w:rsidRPr="00B54579">
        <w:rPr>
          <w:lang w:val="en-US"/>
        </w:rPr>
        <w:t>consectetur</w:t>
      </w:r>
      <w:proofErr w:type="spellEnd"/>
      <w:r w:rsidRPr="00B54579">
        <w:rPr>
          <w:lang w:val="en-US"/>
        </w:rPr>
        <w:t xml:space="preserve"> </w:t>
      </w:r>
      <w:proofErr w:type="spellStart"/>
      <w:r w:rsidRPr="00B54579">
        <w:rPr>
          <w:lang w:val="en-US"/>
        </w:rPr>
        <w:t>adipisicing</w:t>
      </w:r>
      <w:proofErr w:type="spellEnd"/>
      <w:r w:rsidRPr="00B54579">
        <w:rPr>
          <w:lang w:val="en-US"/>
        </w:rPr>
        <w:t xml:space="preserve"> </w:t>
      </w:r>
      <w:proofErr w:type="spellStart"/>
      <w:r w:rsidRPr="00B54579">
        <w:rPr>
          <w:lang w:val="en-US"/>
        </w:rPr>
        <w:t>elit</w:t>
      </w:r>
      <w:proofErr w:type="spellEnd"/>
      <w:r w:rsidRPr="00B54579">
        <w:rPr>
          <w:lang w:val="en-US"/>
        </w:rPr>
        <w:t xml:space="preserve">, sed do </w:t>
      </w:r>
      <w:proofErr w:type="spellStart"/>
      <w:r w:rsidRPr="00B54579">
        <w:rPr>
          <w:lang w:val="en-US"/>
        </w:rPr>
        <w:t>eiusmod</w:t>
      </w:r>
      <w:proofErr w:type="spellEnd"/>
      <w:r w:rsidRPr="00B54579">
        <w:rPr>
          <w:lang w:val="en-US"/>
        </w:rPr>
        <w:t xml:space="preserve"> </w:t>
      </w:r>
      <w:proofErr w:type="spellStart"/>
      <w:r w:rsidRPr="00B54579">
        <w:rPr>
          <w:lang w:val="en-US"/>
        </w:rPr>
        <w:t>tempor</w:t>
      </w:r>
      <w:proofErr w:type="spellEnd"/>
      <w:r w:rsidRPr="00B54579">
        <w:rPr>
          <w:lang w:val="en-US"/>
        </w:rPr>
        <w:t xml:space="preserve"> </w:t>
      </w:r>
      <w:proofErr w:type="spellStart"/>
      <w:r w:rsidRPr="00B54579">
        <w:rPr>
          <w:lang w:val="en-US"/>
        </w:rPr>
        <w:t>incididunt</w:t>
      </w:r>
      <w:proofErr w:type="spellEnd"/>
      <w:r w:rsidRPr="00B54579">
        <w:rPr>
          <w:lang w:val="en-US"/>
        </w:rPr>
        <w:t xml:space="preserve"> </w:t>
      </w:r>
      <w:proofErr w:type="spellStart"/>
      <w:r>
        <w:rPr>
          <w:lang w:val="en-US"/>
        </w:rPr>
        <w:t>ut</w:t>
      </w:r>
      <w:proofErr w:type="spellEnd"/>
      <w:r>
        <w:rPr>
          <w:lang w:val="en-US"/>
        </w:rPr>
        <w:t xml:space="preserve"> labore et dolore magna </w:t>
      </w:r>
      <w:proofErr w:type="spellStart"/>
      <w:r>
        <w:rPr>
          <w:lang w:val="en-US"/>
        </w:rPr>
        <w:t>aliqua</w:t>
      </w:r>
      <w:proofErr w:type="spellEnd"/>
      <w:r w:rsidRPr="005A4AF7">
        <w:rPr>
          <w:lang w:val="en-US"/>
        </w:rPr>
        <w:t xml:space="preserve"> </w:t>
      </w:r>
      <w:r w:rsidRPr="00B54579">
        <w:rPr>
          <w:lang w:val="en-US"/>
        </w:rPr>
        <w:t xml:space="preserve">Lorem </w:t>
      </w:r>
      <w:proofErr w:type="spellStart"/>
      <w:r w:rsidRPr="007A7A57">
        <w:t>ipsum</w:t>
      </w:r>
      <w:proofErr w:type="spellEnd"/>
      <w:r w:rsidRPr="00B54579">
        <w:rPr>
          <w:lang w:val="en-US"/>
        </w:rPr>
        <w:t xml:space="preserve"> dolor sit </w:t>
      </w:r>
      <w:proofErr w:type="spellStart"/>
      <w:r w:rsidRPr="00B54579">
        <w:rPr>
          <w:szCs w:val="22"/>
          <w:lang w:val="en-US"/>
        </w:rPr>
        <w:t>amet</w:t>
      </w:r>
      <w:proofErr w:type="spellEnd"/>
      <w:r w:rsidRPr="00B54579">
        <w:rPr>
          <w:szCs w:val="22"/>
          <w:lang w:val="en-US"/>
        </w:rPr>
        <w:t>,</w:t>
      </w:r>
      <w:r>
        <w:rPr>
          <w:szCs w:val="22"/>
          <w:lang w:val="en-US"/>
        </w:rPr>
        <w:t xml:space="preserve"> </w:t>
      </w:r>
      <w:proofErr w:type="spellStart"/>
      <w:r w:rsidRPr="00B54579">
        <w:rPr>
          <w:lang w:val="en-US"/>
        </w:rPr>
        <w:t>consectetur</w:t>
      </w:r>
      <w:proofErr w:type="spellEnd"/>
      <w:r w:rsidRPr="00B54579">
        <w:rPr>
          <w:lang w:val="en-US"/>
        </w:rPr>
        <w:t xml:space="preserve"> </w:t>
      </w:r>
      <w:proofErr w:type="spellStart"/>
      <w:r w:rsidRPr="00B54579">
        <w:rPr>
          <w:lang w:val="en-US"/>
        </w:rPr>
        <w:t>adipisicing</w:t>
      </w:r>
      <w:proofErr w:type="spellEnd"/>
      <w:r w:rsidRPr="00B54579">
        <w:rPr>
          <w:lang w:val="en-US"/>
        </w:rPr>
        <w:t xml:space="preserve"> </w:t>
      </w:r>
      <w:proofErr w:type="spellStart"/>
      <w:r w:rsidRPr="00B54579">
        <w:rPr>
          <w:lang w:val="en-US"/>
        </w:rPr>
        <w:t>elit</w:t>
      </w:r>
      <w:proofErr w:type="spellEnd"/>
      <w:r w:rsidRPr="00B54579">
        <w:rPr>
          <w:lang w:val="en-US"/>
        </w:rPr>
        <w:t xml:space="preserve">, sed do </w:t>
      </w:r>
      <w:proofErr w:type="spellStart"/>
      <w:r w:rsidRPr="00B54579">
        <w:rPr>
          <w:lang w:val="en-US"/>
        </w:rPr>
        <w:t>eiusmod</w:t>
      </w:r>
      <w:proofErr w:type="spellEnd"/>
      <w:r w:rsidRPr="00B54579">
        <w:rPr>
          <w:lang w:val="en-US"/>
        </w:rPr>
        <w:t xml:space="preserve"> </w:t>
      </w:r>
      <w:proofErr w:type="spellStart"/>
      <w:r w:rsidRPr="00B54579">
        <w:rPr>
          <w:lang w:val="en-US"/>
        </w:rPr>
        <w:t>tempor</w:t>
      </w:r>
      <w:proofErr w:type="spellEnd"/>
      <w:r w:rsidRPr="00B54579">
        <w:rPr>
          <w:lang w:val="en-US"/>
        </w:rPr>
        <w:t xml:space="preserve"> </w:t>
      </w:r>
      <w:proofErr w:type="spellStart"/>
      <w:r w:rsidRPr="00B54579">
        <w:rPr>
          <w:lang w:val="en-US"/>
        </w:rPr>
        <w:t>incididunt</w:t>
      </w:r>
      <w:proofErr w:type="spellEnd"/>
      <w:r w:rsidRPr="00B54579">
        <w:rPr>
          <w:lang w:val="en-US"/>
        </w:rPr>
        <w:t xml:space="preserve"> </w:t>
      </w:r>
      <w:proofErr w:type="spellStart"/>
      <w:r>
        <w:rPr>
          <w:lang w:val="en-US"/>
        </w:rPr>
        <w:t>ut</w:t>
      </w:r>
      <w:proofErr w:type="spellEnd"/>
      <w:r>
        <w:rPr>
          <w:lang w:val="en-US"/>
        </w:rPr>
        <w:t xml:space="preserve"> labore et dolore magna </w:t>
      </w:r>
      <w:proofErr w:type="spellStart"/>
      <w:r>
        <w:rPr>
          <w:lang w:val="en-US"/>
        </w:rPr>
        <w:t>aliqua</w:t>
      </w:r>
      <w:proofErr w:type="spellEnd"/>
    </w:p>
    <w:p w14:paraId="6D2B7942" w14:textId="77777777" w:rsidR="001163F2" w:rsidRDefault="001163F2" w:rsidP="001163F2">
      <w:pPr>
        <w:ind w:firstLine="284"/>
      </w:pPr>
      <w:r>
        <w:lastRenderedPageBreak/>
        <w:t xml:space="preserve">Lütfen yazım kuralları için </w:t>
      </w:r>
      <w:hyperlink r:id="rId15" w:history="1">
        <w:r w:rsidRPr="00890574">
          <w:rPr>
            <w:rStyle w:val="Kpr"/>
          </w:rPr>
          <w:t>http://owl.english.purdue.edu/owl/resource/560/01/</w:t>
        </w:r>
      </w:hyperlink>
      <w:r>
        <w:t xml:space="preserve"> sayfasına başvurunuz. Bu başlık altında çalışmanızın ilgili kısmını buraya yapıştırınız. Bu başlık altında çalışmanızın ilgili kısmını buraya yapıştırınız.</w:t>
      </w:r>
      <w:r w:rsidRPr="00256A40">
        <w:t xml:space="preserve"> </w:t>
      </w:r>
      <w:r>
        <w:t>Bu başlık altında çalışmanızın ilgili kısmını buraya yapıştırınız.</w:t>
      </w:r>
      <w:r w:rsidRPr="00256A40">
        <w:t xml:space="preserve"> </w:t>
      </w:r>
      <w:r>
        <w:t>Bu başlık altında çalışmanızın ilgili kısmını buraya yapıştırınız.</w:t>
      </w:r>
      <w:r w:rsidRPr="00256A40">
        <w:t xml:space="preserve"> </w:t>
      </w:r>
      <w:r>
        <w:t>Bu başlık altında çalışmanızın ilgili kısmını buraya yapıştırınız.</w:t>
      </w:r>
      <w:r w:rsidRPr="00256A40">
        <w:t xml:space="preserve"> </w:t>
      </w:r>
      <w:r>
        <w:t>Bu başlık altında çalışmanızın ilgili kısmını buraya yapıştırınız.</w:t>
      </w:r>
      <w:r w:rsidRPr="00256A40">
        <w:t xml:space="preserve"> </w:t>
      </w:r>
      <w:r>
        <w:t>Bu başlık altında çalışmanızın ilgili kısmını buraya yapıştırınız.</w:t>
      </w:r>
    </w:p>
    <w:p w14:paraId="37D7B849" w14:textId="77777777" w:rsidR="001163F2" w:rsidRPr="00B54579" w:rsidRDefault="001163F2" w:rsidP="001163F2">
      <w:pPr>
        <w:ind w:firstLine="284"/>
        <w:rPr>
          <w:lang w:val="en-US"/>
        </w:rPr>
      </w:pPr>
      <w:r w:rsidRPr="00380086">
        <w:rPr>
          <w:lang w:val="en-US"/>
        </w:rPr>
        <w:t xml:space="preserve">Lorem ipsum </w:t>
      </w:r>
      <w:proofErr w:type="spellStart"/>
      <w:r>
        <w:rPr>
          <w:lang w:val="en-US"/>
        </w:rPr>
        <w:t>dolors</w:t>
      </w:r>
      <w:proofErr w:type="spellEnd"/>
      <w:r>
        <w:rPr>
          <w:lang w:val="en-US"/>
        </w:rPr>
        <w:t xml:space="preserve"> sit</w:t>
      </w:r>
      <w:r w:rsidRPr="00380086">
        <w:rPr>
          <w:lang w:val="en-US"/>
        </w:rPr>
        <w:t xml:space="preserve"> </w:t>
      </w:r>
      <w:proofErr w:type="spellStart"/>
      <w:r w:rsidRPr="00380086">
        <w:rPr>
          <w:lang w:val="en-US"/>
        </w:rPr>
        <w:t>amet</w:t>
      </w:r>
      <w:proofErr w:type="spellEnd"/>
      <w:r w:rsidRPr="00380086">
        <w:rPr>
          <w:lang w:val="en-US"/>
        </w:rPr>
        <w:t xml:space="preserve">, </w:t>
      </w:r>
      <w:proofErr w:type="spellStart"/>
      <w:r w:rsidRPr="00380086">
        <w:rPr>
          <w:lang w:val="en-US"/>
        </w:rPr>
        <w:t>consectetur</w:t>
      </w:r>
      <w:proofErr w:type="spellEnd"/>
      <w:r w:rsidRPr="00380086">
        <w:rPr>
          <w:lang w:val="en-US"/>
        </w:rPr>
        <w:t xml:space="preserve"> </w:t>
      </w:r>
      <w:proofErr w:type="spellStart"/>
      <w:r w:rsidRPr="00380086">
        <w:rPr>
          <w:lang w:val="en-US"/>
        </w:rPr>
        <w:t>adipisicing</w:t>
      </w:r>
      <w:proofErr w:type="spellEnd"/>
      <w:r w:rsidRPr="00380086">
        <w:rPr>
          <w:lang w:val="en-US"/>
        </w:rPr>
        <w:t xml:space="preserve"> </w:t>
      </w:r>
      <w:proofErr w:type="spellStart"/>
      <w:r w:rsidRPr="00380086">
        <w:rPr>
          <w:lang w:val="en-US"/>
        </w:rPr>
        <w:t>elit</w:t>
      </w:r>
      <w:proofErr w:type="spellEnd"/>
      <w:r w:rsidRPr="00380086">
        <w:rPr>
          <w:lang w:val="en-US"/>
        </w:rPr>
        <w:t xml:space="preserve">, sed do </w:t>
      </w:r>
      <w:proofErr w:type="spellStart"/>
      <w:r w:rsidRPr="00380086">
        <w:rPr>
          <w:lang w:val="en-US"/>
        </w:rPr>
        <w:t>eiusmod</w:t>
      </w:r>
      <w:proofErr w:type="spellEnd"/>
      <w:r w:rsidRPr="00380086">
        <w:rPr>
          <w:lang w:val="en-US"/>
        </w:rPr>
        <w:t xml:space="preserve"> </w:t>
      </w:r>
      <w:proofErr w:type="spellStart"/>
      <w:r w:rsidRPr="00380086">
        <w:rPr>
          <w:lang w:val="en-US"/>
        </w:rPr>
        <w:t>tempor</w:t>
      </w:r>
      <w:proofErr w:type="spellEnd"/>
      <w:r w:rsidRPr="00380086">
        <w:rPr>
          <w:lang w:val="en-US"/>
        </w:rPr>
        <w:t xml:space="preserve"> </w:t>
      </w:r>
      <w:proofErr w:type="spellStart"/>
      <w:r w:rsidRPr="00380086">
        <w:rPr>
          <w:lang w:val="en-US"/>
        </w:rPr>
        <w:t>incididunt</w:t>
      </w:r>
      <w:proofErr w:type="spellEnd"/>
      <w:r w:rsidRPr="00380086">
        <w:rPr>
          <w:lang w:val="en-US"/>
        </w:rPr>
        <w:t xml:space="preserve"> </w:t>
      </w:r>
      <w:proofErr w:type="spellStart"/>
      <w:r w:rsidRPr="00380086">
        <w:rPr>
          <w:lang w:val="en-US"/>
        </w:rPr>
        <w:t>ut</w:t>
      </w:r>
      <w:proofErr w:type="spellEnd"/>
      <w:r w:rsidRPr="00380086">
        <w:rPr>
          <w:lang w:val="en-US"/>
        </w:rPr>
        <w:t xml:space="preserve"> labore et dolore magna </w:t>
      </w:r>
      <w:proofErr w:type="spellStart"/>
      <w:r w:rsidRPr="00380086">
        <w:rPr>
          <w:lang w:val="en-US"/>
        </w:rPr>
        <w:t>aliqua</w:t>
      </w:r>
      <w:proofErr w:type="spellEnd"/>
      <w:r w:rsidRPr="00380086">
        <w:rPr>
          <w:lang w:val="en-US"/>
        </w:rPr>
        <w:t xml:space="preserve">. </w:t>
      </w:r>
      <w:r w:rsidRPr="00823F3B">
        <w:rPr>
          <w:lang w:val="en-US"/>
        </w:rPr>
        <w:t xml:space="preserve">Ut </w:t>
      </w:r>
      <w:proofErr w:type="spellStart"/>
      <w:r w:rsidRPr="00823F3B">
        <w:rPr>
          <w:lang w:val="en-US"/>
        </w:rPr>
        <w:t>enim</w:t>
      </w:r>
      <w:proofErr w:type="spellEnd"/>
      <w:r w:rsidRPr="00823F3B">
        <w:rPr>
          <w:lang w:val="en-US"/>
        </w:rPr>
        <w:t xml:space="preserve"> ad minim </w:t>
      </w:r>
      <w:proofErr w:type="spellStart"/>
      <w:r w:rsidRPr="00823F3B">
        <w:rPr>
          <w:lang w:val="en-US"/>
        </w:rPr>
        <w:t>veniam</w:t>
      </w:r>
      <w:proofErr w:type="spellEnd"/>
      <w:r w:rsidRPr="00823F3B">
        <w:rPr>
          <w:lang w:val="en-US"/>
        </w:rPr>
        <w:t xml:space="preserve">, </w:t>
      </w:r>
      <w:proofErr w:type="spellStart"/>
      <w:r w:rsidRPr="00823F3B">
        <w:rPr>
          <w:lang w:val="en-US"/>
        </w:rPr>
        <w:t>quis</w:t>
      </w:r>
      <w:proofErr w:type="spellEnd"/>
      <w:r w:rsidRPr="00823F3B">
        <w:rPr>
          <w:lang w:val="en-US"/>
        </w:rPr>
        <w:t xml:space="preserve"> </w:t>
      </w:r>
      <w:proofErr w:type="spellStart"/>
      <w:r w:rsidRPr="00823F3B">
        <w:rPr>
          <w:lang w:val="en-US"/>
        </w:rPr>
        <w:t>nostrud</w:t>
      </w:r>
      <w:proofErr w:type="spellEnd"/>
      <w:r w:rsidRPr="00823F3B">
        <w:rPr>
          <w:lang w:val="en-US"/>
        </w:rPr>
        <w:t xml:space="preserve"> exercitation </w:t>
      </w:r>
      <w:proofErr w:type="spellStart"/>
      <w:r w:rsidRPr="00823F3B">
        <w:rPr>
          <w:lang w:val="en-US"/>
        </w:rPr>
        <w:t>ullamco</w:t>
      </w:r>
      <w:proofErr w:type="spellEnd"/>
      <w:r w:rsidRPr="00823F3B">
        <w:rPr>
          <w:lang w:val="en-US"/>
        </w:rPr>
        <w:t xml:space="preserve"> </w:t>
      </w:r>
      <w:proofErr w:type="spellStart"/>
      <w:r w:rsidRPr="00823F3B">
        <w:rPr>
          <w:lang w:val="en-US"/>
        </w:rPr>
        <w:t>laboris</w:t>
      </w:r>
      <w:proofErr w:type="spellEnd"/>
      <w:r w:rsidRPr="00823F3B">
        <w:rPr>
          <w:lang w:val="en-US"/>
        </w:rPr>
        <w:t xml:space="preserve"> nisi </w:t>
      </w:r>
      <w:proofErr w:type="spellStart"/>
      <w:r w:rsidRPr="00823F3B">
        <w:rPr>
          <w:lang w:val="en-US"/>
        </w:rPr>
        <w:t>ut</w:t>
      </w:r>
      <w:proofErr w:type="spellEnd"/>
      <w:r w:rsidRPr="00823F3B">
        <w:rPr>
          <w:lang w:val="en-US"/>
        </w:rPr>
        <w:t xml:space="preserve"> </w:t>
      </w:r>
      <w:proofErr w:type="spellStart"/>
      <w:r w:rsidRPr="00823F3B">
        <w:rPr>
          <w:lang w:val="en-US"/>
        </w:rPr>
        <w:t>aliquip</w:t>
      </w:r>
      <w:proofErr w:type="spellEnd"/>
      <w:r w:rsidRPr="00823F3B">
        <w:rPr>
          <w:lang w:val="en-US"/>
        </w:rPr>
        <w:t xml:space="preserve"> ex </w:t>
      </w:r>
      <w:proofErr w:type="spellStart"/>
      <w:r w:rsidRPr="00823F3B">
        <w:rPr>
          <w:lang w:val="en-US"/>
        </w:rPr>
        <w:t>ea</w:t>
      </w:r>
      <w:proofErr w:type="spellEnd"/>
      <w:r w:rsidRPr="00823F3B">
        <w:rPr>
          <w:lang w:val="en-US"/>
        </w:rPr>
        <w:t xml:space="preserve"> </w:t>
      </w:r>
      <w:proofErr w:type="spellStart"/>
      <w:r w:rsidRPr="00823F3B">
        <w:rPr>
          <w:lang w:val="en-US"/>
        </w:rPr>
        <w:t>commodo</w:t>
      </w:r>
      <w:proofErr w:type="spellEnd"/>
      <w:r w:rsidRPr="00823F3B">
        <w:rPr>
          <w:lang w:val="en-US"/>
        </w:rPr>
        <w:t xml:space="preserve"> </w:t>
      </w:r>
      <w:proofErr w:type="spellStart"/>
      <w:r w:rsidRPr="00823F3B">
        <w:rPr>
          <w:lang w:val="en-US"/>
        </w:rPr>
        <w:t>consequat</w:t>
      </w:r>
      <w:r w:rsidRPr="00823F3B">
        <w:rPr>
          <w:lang w:val="en-US" w:eastAsia="tr-TR"/>
        </w:rPr>
        <w:t>:</w:t>
      </w:r>
      <w:r w:rsidRPr="00B54579">
        <w:rPr>
          <w:lang w:val="en-US"/>
        </w:rPr>
        <w:t>Lorem</w:t>
      </w:r>
      <w:proofErr w:type="spellEnd"/>
      <w:r w:rsidRPr="00B54579">
        <w:rPr>
          <w:lang w:val="en-US"/>
        </w:rPr>
        <w:t xml:space="preserve"> </w:t>
      </w:r>
      <w:proofErr w:type="spellStart"/>
      <w:r w:rsidRPr="007A7A57">
        <w:t>ipsum</w:t>
      </w:r>
      <w:proofErr w:type="spellEnd"/>
      <w:r w:rsidRPr="00B54579">
        <w:rPr>
          <w:lang w:val="en-US"/>
        </w:rPr>
        <w:t xml:space="preserve"> dolor sit </w:t>
      </w:r>
      <w:proofErr w:type="spellStart"/>
      <w:r w:rsidRPr="00B54579">
        <w:rPr>
          <w:szCs w:val="22"/>
          <w:lang w:val="en-US"/>
        </w:rPr>
        <w:t>amet</w:t>
      </w:r>
      <w:proofErr w:type="spellEnd"/>
      <w:r w:rsidRPr="00B54579">
        <w:rPr>
          <w:szCs w:val="22"/>
          <w:lang w:val="en-US"/>
        </w:rPr>
        <w:t>,</w:t>
      </w:r>
      <w:r>
        <w:rPr>
          <w:szCs w:val="22"/>
          <w:lang w:val="en-US"/>
        </w:rPr>
        <w:t xml:space="preserve"> </w:t>
      </w:r>
      <w:proofErr w:type="spellStart"/>
      <w:r w:rsidRPr="00B54579">
        <w:rPr>
          <w:lang w:val="en-US"/>
        </w:rPr>
        <w:t>consectetur</w:t>
      </w:r>
      <w:proofErr w:type="spellEnd"/>
      <w:r w:rsidRPr="00B54579">
        <w:rPr>
          <w:lang w:val="en-US"/>
        </w:rPr>
        <w:t xml:space="preserve"> </w:t>
      </w:r>
      <w:proofErr w:type="spellStart"/>
      <w:r w:rsidRPr="00B54579">
        <w:rPr>
          <w:lang w:val="en-US"/>
        </w:rPr>
        <w:t>adipisicing</w:t>
      </w:r>
      <w:proofErr w:type="spellEnd"/>
      <w:r w:rsidRPr="00B54579">
        <w:rPr>
          <w:lang w:val="en-US"/>
        </w:rPr>
        <w:t xml:space="preserve"> </w:t>
      </w:r>
      <w:proofErr w:type="spellStart"/>
      <w:r w:rsidRPr="00B54579">
        <w:rPr>
          <w:lang w:val="en-US"/>
        </w:rPr>
        <w:t>elit</w:t>
      </w:r>
      <w:proofErr w:type="spellEnd"/>
      <w:r w:rsidRPr="00B54579">
        <w:rPr>
          <w:lang w:val="en-US"/>
        </w:rPr>
        <w:t xml:space="preserve">, sed do </w:t>
      </w:r>
      <w:proofErr w:type="spellStart"/>
      <w:r w:rsidRPr="00B54579">
        <w:rPr>
          <w:lang w:val="en-US"/>
        </w:rPr>
        <w:t>eiusmod</w:t>
      </w:r>
      <w:proofErr w:type="spellEnd"/>
      <w:r w:rsidRPr="00B54579">
        <w:rPr>
          <w:lang w:val="en-US"/>
        </w:rPr>
        <w:t xml:space="preserve"> </w:t>
      </w:r>
      <w:proofErr w:type="spellStart"/>
      <w:r w:rsidRPr="00B54579">
        <w:rPr>
          <w:lang w:val="en-US"/>
        </w:rPr>
        <w:t>tempor</w:t>
      </w:r>
      <w:proofErr w:type="spellEnd"/>
      <w:r w:rsidRPr="00B54579">
        <w:rPr>
          <w:lang w:val="en-US"/>
        </w:rPr>
        <w:t xml:space="preserve"> </w:t>
      </w:r>
      <w:proofErr w:type="spellStart"/>
      <w:r w:rsidRPr="00B54579">
        <w:rPr>
          <w:lang w:val="en-US"/>
        </w:rPr>
        <w:t>incididunt</w:t>
      </w:r>
      <w:proofErr w:type="spellEnd"/>
      <w:r w:rsidRPr="00B54579">
        <w:rPr>
          <w:lang w:val="en-US"/>
        </w:rPr>
        <w:t xml:space="preserve"> </w:t>
      </w:r>
      <w:proofErr w:type="spellStart"/>
      <w:r w:rsidRPr="00B54579">
        <w:rPr>
          <w:lang w:val="en-US"/>
        </w:rPr>
        <w:t>ut</w:t>
      </w:r>
      <w:proofErr w:type="spellEnd"/>
      <w:r>
        <w:rPr>
          <w:lang w:val="en-US"/>
        </w:rPr>
        <w:t xml:space="preserve"> </w:t>
      </w:r>
      <w:r w:rsidRPr="00B54579">
        <w:rPr>
          <w:lang w:val="en-US"/>
        </w:rPr>
        <w:t xml:space="preserve">labore et dolore magna </w:t>
      </w:r>
      <w:proofErr w:type="spellStart"/>
      <w:r w:rsidRPr="00B54579">
        <w:rPr>
          <w:lang w:val="en-US"/>
        </w:rPr>
        <w:t>aliqua</w:t>
      </w:r>
      <w:proofErr w:type="spellEnd"/>
      <w:r w:rsidRPr="00D8233F">
        <w:rPr>
          <w:rStyle w:val="DipnotBavurusu"/>
          <w:sz w:val="22"/>
        </w:rPr>
        <w:t xml:space="preserve"> </w:t>
      </w:r>
      <w:r w:rsidRPr="00B54579">
        <w:rPr>
          <w:lang w:val="en-US"/>
        </w:rPr>
        <w:t xml:space="preserve">Lorem </w:t>
      </w:r>
      <w:proofErr w:type="spellStart"/>
      <w:r w:rsidRPr="007A7A57">
        <w:t>ipsum</w:t>
      </w:r>
      <w:proofErr w:type="spellEnd"/>
      <w:r w:rsidRPr="00B54579">
        <w:rPr>
          <w:lang w:val="en-US"/>
        </w:rPr>
        <w:t xml:space="preserve"> dolor sit </w:t>
      </w:r>
      <w:proofErr w:type="spellStart"/>
      <w:r w:rsidRPr="00B54579">
        <w:rPr>
          <w:szCs w:val="22"/>
          <w:lang w:val="en-US"/>
        </w:rPr>
        <w:t>amet</w:t>
      </w:r>
      <w:proofErr w:type="spellEnd"/>
      <w:r w:rsidRPr="00B54579">
        <w:rPr>
          <w:szCs w:val="22"/>
          <w:lang w:val="en-US"/>
        </w:rPr>
        <w:t>,</w:t>
      </w:r>
      <w:r>
        <w:rPr>
          <w:szCs w:val="22"/>
          <w:lang w:val="en-US"/>
        </w:rPr>
        <w:t xml:space="preserve"> </w:t>
      </w:r>
      <w:proofErr w:type="spellStart"/>
      <w:r w:rsidRPr="00B54579">
        <w:rPr>
          <w:lang w:val="en-US"/>
        </w:rPr>
        <w:t>consectetur</w:t>
      </w:r>
      <w:proofErr w:type="spellEnd"/>
      <w:r w:rsidRPr="00B54579">
        <w:rPr>
          <w:lang w:val="en-US"/>
        </w:rPr>
        <w:t xml:space="preserve"> </w:t>
      </w:r>
      <w:proofErr w:type="spellStart"/>
      <w:r w:rsidRPr="00B54579">
        <w:rPr>
          <w:lang w:val="en-US"/>
        </w:rPr>
        <w:t>adipisicing</w:t>
      </w:r>
      <w:proofErr w:type="spellEnd"/>
      <w:r w:rsidRPr="00B54579">
        <w:rPr>
          <w:lang w:val="en-US"/>
        </w:rPr>
        <w:t xml:space="preserve"> </w:t>
      </w:r>
      <w:proofErr w:type="spellStart"/>
      <w:r w:rsidRPr="00B54579">
        <w:rPr>
          <w:lang w:val="en-US"/>
        </w:rPr>
        <w:t>elit</w:t>
      </w:r>
      <w:proofErr w:type="spellEnd"/>
      <w:r w:rsidRPr="00B54579">
        <w:rPr>
          <w:lang w:val="en-US"/>
        </w:rPr>
        <w:t xml:space="preserve">, sed do </w:t>
      </w:r>
      <w:proofErr w:type="spellStart"/>
      <w:r w:rsidRPr="00B54579">
        <w:rPr>
          <w:lang w:val="en-US"/>
        </w:rPr>
        <w:t>eiusmod</w:t>
      </w:r>
      <w:proofErr w:type="spellEnd"/>
      <w:r w:rsidRPr="00B54579">
        <w:rPr>
          <w:lang w:val="en-US"/>
        </w:rPr>
        <w:t xml:space="preserve"> </w:t>
      </w:r>
      <w:proofErr w:type="spellStart"/>
      <w:r w:rsidRPr="00B54579">
        <w:rPr>
          <w:lang w:val="en-US"/>
        </w:rPr>
        <w:t>tempor</w:t>
      </w:r>
      <w:proofErr w:type="spellEnd"/>
      <w:r w:rsidRPr="00B54579">
        <w:rPr>
          <w:lang w:val="en-US"/>
        </w:rPr>
        <w:t xml:space="preserve"> </w:t>
      </w:r>
      <w:proofErr w:type="spellStart"/>
      <w:r w:rsidRPr="00B54579">
        <w:rPr>
          <w:lang w:val="en-US"/>
        </w:rPr>
        <w:t>incididunt</w:t>
      </w:r>
      <w:proofErr w:type="spellEnd"/>
      <w:r w:rsidRPr="00B54579">
        <w:rPr>
          <w:lang w:val="en-US"/>
        </w:rPr>
        <w:t xml:space="preserve"> </w:t>
      </w:r>
      <w:proofErr w:type="spellStart"/>
      <w:r w:rsidRPr="00B54579">
        <w:rPr>
          <w:lang w:val="en-US"/>
        </w:rPr>
        <w:t>ut</w:t>
      </w:r>
      <w:proofErr w:type="spellEnd"/>
      <w:r w:rsidRPr="00B54579">
        <w:rPr>
          <w:lang w:val="en-US"/>
        </w:rPr>
        <w:t xml:space="preserve"> labore et dolore magna </w:t>
      </w:r>
      <w:proofErr w:type="spellStart"/>
      <w:r w:rsidRPr="00B54579">
        <w:rPr>
          <w:lang w:val="en-US"/>
        </w:rPr>
        <w:t>aliqua</w:t>
      </w:r>
      <w:proofErr w:type="spellEnd"/>
      <w:r w:rsidRPr="00247354">
        <w:rPr>
          <w:lang w:val="en-US"/>
        </w:rPr>
        <w:t xml:space="preserve"> </w:t>
      </w:r>
      <w:r w:rsidRPr="00B54579">
        <w:rPr>
          <w:lang w:val="en-US"/>
        </w:rPr>
        <w:t xml:space="preserve">Lorem </w:t>
      </w:r>
      <w:proofErr w:type="spellStart"/>
      <w:r w:rsidRPr="007A7A57">
        <w:t>ipsum</w:t>
      </w:r>
      <w:proofErr w:type="spellEnd"/>
      <w:r w:rsidRPr="00B54579">
        <w:rPr>
          <w:lang w:val="en-US"/>
        </w:rPr>
        <w:t xml:space="preserve"> dolor sit </w:t>
      </w:r>
      <w:proofErr w:type="spellStart"/>
      <w:r w:rsidRPr="00B54579">
        <w:rPr>
          <w:szCs w:val="22"/>
          <w:lang w:val="en-US"/>
        </w:rPr>
        <w:t>amet</w:t>
      </w:r>
      <w:proofErr w:type="spellEnd"/>
      <w:r w:rsidRPr="00B54579">
        <w:rPr>
          <w:szCs w:val="22"/>
          <w:lang w:val="en-US"/>
        </w:rPr>
        <w:t>,</w:t>
      </w:r>
      <w:r>
        <w:rPr>
          <w:szCs w:val="22"/>
          <w:lang w:val="en-US"/>
        </w:rPr>
        <w:t xml:space="preserve"> </w:t>
      </w:r>
      <w:proofErr w:type="spellStart"/>
      <w:r w:rsidRPr="00B54579">
        <w:rPr>
          <w:lang w:val="en-US"/>
        </w:rPr>
        <w:t>consectetur</w:t>
      </w:r>
      <w:proofErr w:type="spellEnd"/>
      <w:r w:rsidRPr="00B54579">
        <w:rPr>
          <w:lang w:val="en-US"/>
        </w:rPr>
        <w:t xml:space="preserve"> </w:t>
      </w:r>
      <w:proofErr w:type="spellStart"/>
      <w:r w:rsidRPr="00B54579">
        <w:rPr>
          <w:lang w:val="en-US"/>
        </w:rPr>
        <w:t>adipisicing</w:t>
      </w:r>
      <w:proofErr w:type="spellEnd"/>
      <w:r w:rsidRPr="00B54579">
        <w:rPr>
          <w:lang w:val="en-US"/>
        </w:rPr>
        <w:t xml:space="preserve"> </w:t>
      </w:r>
      <w:proofErr w:type="spellStart"/>
      <w:r w:rsidRPr="00B54579">
        <w:rPr>
          <w:lang w:val="en-US"/>
        </w:rPr>
        <w:t>elit</w:t>
      </w:r>
      <w:proofErr w:type="spellEnd"/>
      <w:r w:rsidRPr="00B54579">
        <w:rPr>
          <w:lang w:val="en-US"/>
        </w:rPr>
        <w:t xml:space="preserve">, sed do </w:t>
      </w:r>
      <w:proofErr w:type="spellStart"/>
      <w:r w:rsidRPr="00B54579">
        <w:rPr>
          <w:lang w:val="en-US"/>
        </w:rPr>
        <w:t>eiusmod</w:t>
      </w:r>
      <w:proofErr w:type="spellEnd"/>
      <w:r w:rsidRPr="00B54579">
        <w:rPr>
          <w:lang w:val="en-US"/>
        </w:rPr>
        <w:t xml:space="preserve"> </w:t>
      </w:r>
      <w:proofErr w:type="spellStart"/>
      <w:r w:rsidRPr="00B54579">
        <w:rPr>
          <w:lang w:val="en-US"/>
        </w:rPr>
        <w:t>tempor</w:t>
      </w:r>
      <w:proofErr w:type="spellEnd"/>
      <w:r w:rsidRPr="00B54579">
        <w:rPr>
          <w:lang w:val="en-US"/>
        </w:rPr>
        <w:t xml:space="preserve"> </w:t>
      </w:r>
      <w:proofErr w:type="spellStart"/>
      <w:r w:rsidRPr="00B54579">
        <w:rPr>
          <w:lang w:val="en-US"/>
        </w:rPr>
        <w:t>incididunt</w:t>
      </w:r>
      <w:proofErr w:type="spellEnd"/>
      <w:r w:rsidRPr="00B54579">
        <w:rPr>
          <w:lang w:val="en-US"/>
        </w:rPr>
        <w:t xml:space="preserve"> </w:t>
      </w:r>
      <w:proofErr w:type="spellStart"/>
      <w:r w:rsidRPr="00B54579">
        <w:rPr>
          <w:lang w:val="en-US"/>
        </w:rPr>
        <w:t>ut</w:t>
      </w:r>
      <w:proofErr w:type="spellEnd"/>
      <w:r w:rsidRPr="00B54579">
        <w:rPr>
          <w:lang w:val="en-US"/>
        </w:rPr>
        <w:t xml:space="preserve"> labore et dolore magna </w:t>
      </w:r>
      <w:proofErr w:type="spellStart"/>
      <w:r w:rsidRPr="00B54579">
        <w:rPr>
          <w:lang w:val="en-US"/>
        </w:rPr>
        <w:t>aliqua</w:t>
      </w:r>
      <w:proofErr w:type="spellEnd"/>
      <w:r w:rsidRPr="00247354">
        <w:rPr>
          <w:lang w:val="en-US"/>
        </w:rPr>
        <w:t xml:space="preserve"> </w:t>
      </w:r>
      <w:r w:rsidRPr="00B54579">
        <w:rPr>
          <w:lang w:val="en-US"/>
        </w:rPr>
        <w:t xml:space="preserve">Lorem </w:t>
      </w:r>
      <w:proofErr w:type="spellStart"/>
      <w:r w:rsidRPr="007A7A57">
        <w:t>ipsum</w:t>
      </w:r>
      <w:proofErr w:type="spellEnd"/>
      <w:r w:rsidRPr="00B54579">
        <w:rPr>
          <w:lang w:val="en-US"/>
        </w:rPr>
        <w:t xml:space="preserve"> dolor sit </w:t>
      </w:r>
      <w:proofErr w:type="spellStart"/>
      <w:r w:rsidRPr="00B54579">
        <w:rPr>
          <w:szCs w:val="22"/>
          <w:lang w:val="en-US"/>
        </w:rPr>
        <w:t>amet</w:t>
      </w:r>
      <w:proofErr w:type="spellEnd"/>
      <w:r w:rsidRPr="00B54579">
        <w:rPr>
          <w:szCs w:val="22"/>
          <w:lang w:val="en-US"/>
        </w:rPr>
        <w:t>,</w:t>
      </w:r>
      <w:r>
        <w:rPr>
          <w:szCs w:val="22"/>
          <w:lang w:val="en-US"/>
        </w:rPr>
        <w:t xml:space="preserve"> </w:t>
      </w:r>
      <w:proofErr w:type="spellStart"/>
      <w:r w:rsidRPr="00B54579">
        <w:rPr>
          <w:lang w:val="en-US"/>
        </w:rPr>
        <w:t>consectetur</w:t>
      </w:r>
      <w:proofErr w:type="spellEnd"/>
      <w:r w:rsidRPr="00B54579">
        <w:rPr>
          <w:lang w:val="en-US"/>
        </w:rPr>
        <w:t xml:space="preserve"> </w:t>
      </w:r>
      <w:proofErr w:type="spellStart"/>
      <w:r w:rsidRPr="00B54579">
        <w:rPr>
          <w:lang w:val="en-US"/>
        </w:rPr>
        <w:t>adipisicing</w:t>
      </w:r>
      <w:proofErr w:type="spellEnd"/>
      <w:r w:rsidRPr="00B54579">
        <w:rPr>
          <w:lang w:val="en-US"/>
        </w:rPr>
        <w:t xml:space="preserve"> </w:t>
      </w:r>
      <w:proofErr w:type="spellStart"/>
      <w:r w:rsidRPr="00B54579">
        <w:rPr>
          <w:lang w:val="en-US"/>
        </w:rPr>
        <w:t>elit</w:t>
      </w:r>
      <w:proofErr w:type="spellEnd"/>
      <w:r w:rsidRPr="00B54579">
        <w:rPr>
          <w:lang w:val="en-US"/>
        </w:rPr>
        <w:t xml:space="preserve">, sed do </w:t>
      </w:r>
      <w:proofErr w:type="spellStart"/>
      <w:r w:rsidRPr="00B54579">
        <w:rPr>
          <w:lang w:val="en-US"/>
        </w:rPr>
        <w:t>eiusmod</w:t>
      </w:r>
      <w:proofErr w:type="spellEnd"/>
      <w:r w:rsidRPr="00B54579">
        <w:rPr>
          <w:lang w:val="en-US"/>
        </w:rPr>
        <w:t xml:space="preserve"> </w:t>
      </w:r>
      <w:proofErr w:type="spellStart"/>
      <w:r w:rsidRPr="00B54579">
        <w:rPr>
          <w:lang w:val="en-US"/>
        </w:rPr>
        <w:t>tempor</w:t>
      </w:r>
      <w:proofErr w:type="spellEnd"/>
      <w:r w:rsidRPr="00B54579">
        <w:rPr>
          <w:lang w:val="en-US"/>
        </w:rPr>
        <w:t xml:space="preserve"> </w:t>
      </w:r>
      <w:proofErr w:type="spellStart"/>
      <w:r w:rsidRPr="00B54579">
        <w:rPr>
          <w:lang w:val="en-US"/>
        </w:rPr>
        <w:t>incididunt</w:t>
      </w:r>
      <w:proofErr w:type="spellEnd"/>
      <w:r w:rsidRPr="00B54579">
        <w:rPr>
          <w:lang w:val="en-US"/>
        </w:rPr>
        <w:t xml:space="preserve"> </w:t>
      </w:r>
      <w:proofErr w:type="spellStart"/>
      <w:r>
        <w:rPr>
          <w:lang w:val="en-US"/>
        </w:rPr>
        <w:t>ut</w:t>
      </w:r>
      <w:proofErr w:type="spellEnd"/>
      <w:r>
        <w:rPr>
          <w:lang w:val="en-US"/>
        </w:rPr>
        <w:t xml:space="preserve"> labore et dolore magna </w:t>
      </w:r>
      <w:proofErr w:type="spellStart"/>
      <w:r>
        <w:rPr>
          <w:lang w:val="en-US"/>
        </w:rPr>
        <w:t>aliqua</w:t>
      </w:r>
      <w:r w:rsidRPr="00B54579">
        <w:rPr>
          <w:lang w:val="en-US"/>
        </w:rPr>
        <w:t>Lorem</w:t>
      </w:r>
      <w:proofErr w:type="spellEnd"/>
      <w:r w:rsidRPr="00B54579">
        <w:rPr>
          <w:lang w:val="en-US"/>
        </w:rPr>
        <w:t xml:space="preserve"> </w:t>
      </w:r>
      <w:proofErr w:type="spellStart"/>
      <w:r w:rsidRPr="007A7A57">
        <w:t>ipsum</w:t>
      </w:r>
      <w:proofErr w:type="spellEnd"/>
      <w:r w:rsidRPr="00B54579">
        <w:rPr>
          <w:lang w:val="en-US"/>
        </w:rPr>
        <w:t xml:space="preserve"> dolor sit </w:t>
      </w:r>
      <w:proofErr w:type="spellStart"/>
      <w:r w:rsidRPr="00B54579">
        <w:rPr>
          <w:szCs w:val="22"/>
          <w:lang w:val="en-US"/>
        </w:rPr>
        <w:t>amet</w:t>
      </w:r>
      <w:proofErr w:type="spellEnd"/>
      <w:r w:rsidRPr="00B54579">
        <w:rPr>
          <w:szCs w:val="22"/>
          <w:lang w:val="en-US"/>
        </w:rPr>
        <w:t>,</w:t>
      </w:r>
      <w:r>
        <w:rPr>
          <w:szCs w:val="22"/>
          <w:lang w:val="en-US"/>
        </w:rPr>
        <w:t xml:space="preserve"> </w:t>
      </w:r>
      <w:proofErr w:type="spellStart"/>
      <w:r w:rsidRPr="00B54579">
        <w:rPr>
          <w:lang w:val="en-US"/>
        </w:rPr>
        <w:t>consectetur</w:t>
      </w:r>
      <w:proofErr w:type="spellEnd"/>
      <w:r w:rsidRPr="00B54579">
        <w:rPr>
          <w:lang w:val="en-US"/>
        </w:rPr>
        <w:t xml:space="preserve"> </w:t>
      </w:r>
      <w:proofErr w:type="spellStart"/>
      <w:r w:rsidRPr="00B54579">
        <w:rPr>
          <w:lang w:val="en-US"/>
        </w:rPr>
        <w:t>adipisicing</w:t>
      </w:r>
      <w:proofErr w:type="spellEnd"/>
      <w:r w:rsidRPr="00B54579">
        <w:rPr>
          <w:lang w:val="en-US"/>
        </w:rPr>
        <w:t xml:space="preserve"> </w:t>
      </w:r>
      <w:proofErr w:type="spellStart"/>
      <w:r w:rsidRPr="00B54579">
        <w:rPr>
          <w:lang w:val="en-US"/>
        </w:rPr>
        <w:t>elit</w:t>
      </w:r>
      <w:proofErr w:type="spellEnd"/>
      <w:r w:rsidRPr="00B54579">
        <w:rPr>
          <w:lang w:val="en-US"/>
        </w:rPr>
        <w:t xml:space="preserve">, sed do </w:t>
      </w:r>
      <w:proofErr w:type="spellStart"/>
      <w:r w:rsidRPr="00B54579">
        <w:rPr>
          <w:lang w:val="en-US"/>
        </w:rPr>
        <w:t>eiusmod</w:t>
      </w:r>
      <w:proofErr w:type="spellEnd"/>
      <w:r w:rsidRPr="00B54579">
        <w:rPr>
          <w:lang w:val="en-US"/>
        </w:rPr>
        <w:t xml:space="preserve"> </w:t>
      </w:r>
      <w:proofErr w:type="spellStart"/>
      <w:r w:rsidRPr="00B54579">
        <w:rPr>
          <w:lang w:val="en-US"/>
        </w:rPr>
        <w:t>tempor</w:t>
      </w:r>
      <w:proofErr w:type="spellEnd"/>
      <w:r w:rsidRPr="00B54579">
        <w:rPr>
          <w:lang w:val="en-US"/>
        </w:rPr>
        <w:t xml:space="preserve"> </w:t>
      </w:r>
      <w:proofErr w:type="spellStart"/>
      <w:r w:rsidRPr="00B54579">
        <w:rPr>
          <w:lang w:val="en-US"/>
        </w:rPr>
        <w:t>incididunt</w:t>
      </w:r>
      <w:proofErr w:type="spellEnd"/>
      <w:r w:rsidRPr="00B54579">
        <w:rPr>
          <w:lang w:val="en-US"/>
        </w:rPr>
        <w:t xml:space="preserve"> </w:t>
      </w:r>
      <w:proofErr w:type="spellStart"/>
      <w:r>
        <w:rPr>
          <w:lang w:val="en-US"/>
        </w:rPr>
        <w:t>ut</w:t>
      </w:r>
      <w:proofErr w:type="spellEnd"/>
      <w:r>
        <w:rPr>
          <w:lang w:val="en-US"/>
        </w:rPr>
        <w:t xml:space="preserve"> labore et dolore magna </w:t>
      </w:r>
      <w:proofErr w:type="spellStart"/>
      <w:r>
        <w:rPr>
          <w:lang w:val="en-US"/>
        </w:rPr>
        <w:t>aliqua</w:t>
      </w:r>
      <w:r w:rsidRPr="00380086">
        <w:rPr>
          <w:lang w:val="en-US"/>
        </w:rPr>
        <w:t>Lorem</w:t>
      </w:r>
      <w:proofErr w:type="spellEnd"/>
      <w:r w:rsidRPr="00380086">
        <w:rPr>
          <w:lang w:val="en-US"/>
        </w:rPr>
        <w:t xml:space="preserve"> ipsum dolor sit </w:t>
      </w:r>
      <w:proofErr w:type="spellStart"/>
      <w:r w:rsidRPr="00380086">
        <w:rPr>
          <w:lang w:val="en-US"/>
        </w:rPr>
        <w:t>amet</w:t>
      </w:r>
      <w:proofErr w:type="spellEnd"/>
      <w:r w:rsidRPr="00380086">
        <w:rPr>
          <w:lang w:val="en-US"/>
        </w:rPr>
        <w:t xml:space="preserve">, </w:t>
      </w:r>
      <w:proofErr w:type="spellStart"/>
      <w:r w:rsidRPr="00380086">
        <w:rPr>
          <w:lang w:val="en-US"/>
        </w:rPr>
        <w:t>consectetur</w:t>
      </w:r>
      <w:proofErr w:type="spellEnd"/>
      <w:r w:rsidRPr="00380086">
        <w:rPr>
          <w:lang w:val="en-US"/>
        </w:rPr>
        <w:t xml:space="preserve"> </w:t>
      </w:r>
      <w:proofErr w:type="spellStart"/>
      <w:r w:rsidRPr="00380086">
        <w:rPr>
          <w:lang w:val="en-US"/>
        </w:rPr>
        <w:t>adipisicing</w:t>
      </w:r>
      <w:proofErr w:type="spellEnd"/>
      <w:r w:rsidRPr="00380086">
        <w:rPr>
          <w:lang w:val="en-US"/>
        </w:rPr>
        <w:t xml:space="preserve"> </w:t>
      </w:r>
      <w:proofErr w:type="spellStart"/>
      <w:r w:rsidRPr="00380086">
        <w:rPr>
          <w:lang w:val="en-US"/>
        </w:rPr>
        <w:t>elit</w:t>
      </w:r>
      <w:proofErr w:type="spellEnd"/>
      <w:r w:rsidRPr="00380086">
        <w:rPr>
          <w:lang w:val="en-US"/>
        </w:rPr>
        <w:t xml:space="preserve">, sed do </w:t>
      </w:r>
      <w:proofErr w:type="spellStart"/>
      <w:r w:rsidRPr="00380086">
        <w:rPr>
          <w:lang w:val="en-US"/>
        </w:rPr>
        <w:t>eiusmod</w:t>
      </w:r>
      <w:proofErr w:type="spellEnd"/>
      <w:r w:rsidRPr="00380086">
        <w:rPr>
          <w:lang w:val="en-US"/>
        </w:rPr>
        <w:t xml:space="preserve"> </w:t>
      </w:r>
      <w:proofErr w:type="spellStart"/>
      <w:r w:rsidRPr="00380086">
        <w:rPr>
          <w:lang w:val="en-US"/>
        </w:rPr>
        <w:t>tempor</w:t>
      </w:r>
      <w:proofErr w:type="spellEnd"/>
      <w:r w:rsidRPr="00380086">
        <w:rPr>
          <w:lang w:val="en-US"/>
        </w:rPr>
        <w:t xml:space="preserve"> </w:t>
      </w:r>
      <w:proofErr w:type="spellStart"/>
      <w:r w:rsidRPr="00380086">
        <w:rPr>
          <w:lang w:val="en-US"/>
        </w:rPr>
        <w:t>incididunt</w:t>
      </w:r>
      <w:proofErr w:type="spellEnd"/>
      <w:r w:rsidRPr="00380086">
        <w:rPr>
          <w:lang w:val="en-US"/>
        </w:rPr>
        <w:t xml:space="preserve"> </w:t>
      </w:r>
      <w:proofErr w:type="spellStart"/>
      <w:r w:rsidRPr="00380086">
        <w:rPr>
          <w:lang w:val="en-US"/>
        </w:rPr>
        <w:t>ut</w:t>
      </w:r>
      <w:proofErr w:type="spellEnd"/>
      <w:r w:rsidRPr="00380086">
        <w:rPr>
          <w:lang w:val="en-US"/>
        </w:rPr>
        <w:t xml:space="preserve"> labore et dolore magna </w:t>
      </w:r>
      <w:proofErr w:type="spellStart"/>
      <w:r w:rsidRPr="00380086">
        <w:rPr>
          <w:lang w:val="en-US"/>
        </w:rPr>
        <w:t>aliqua</w:t>
      </w:r>
      <w:proofErr w:type="spellEnd"/>
      <w:r w:rsidRPr="00380086">
        <w:rPr>
          <w:lang w:val="en-US"/>
        </w:rPr>
        <w:t xml:space="preserve">. </w:t>
      </w:r>
      <w:r w:rsidRPr="00823F3B">
        <w:rPr>
          <w:lang w:val="en-US"/>
        </w:rPr>
        <w:t xml:space="preserve">Ut </w:t>
      </w:r>
      <w:proofErr w:type="spellStart"/>
      <w:r w:rsidRPr="00823F3B">
        <w:rPr>
          <w:lang w:val="en-US"/>
        </w:rPr>
        <w:t>enim</w:t>
      </w:r>
      <w:proofErr w:type="spellEnd"/>
      <w:r w:rsidRPr="00823F3B">
        <w:rPr>
          <w:lang w:val="en-US"/>
        </w:rPr>
        <w:t xml:space="preserve"> ad minim </w:t>
      </w:r>
      <w:proofErr w:type="spellStart"/>
      <w:r w:rsidRPr="00823F3B">
        <w:rPr>
          <w:lang w:val="en-US"/>
        </w:rPr>
        <w:t>veniam</w:t>
      </w:r>
      <w:proofErr w:type="spellEnd"/>
      <w:r w:rsidRPr="00823F3B">
        <w:rPr>
          <w:lang w:val="en-US"/>
        </w:rPr>
        <w:t xml:space="preserve">, </w:t>
      </w:r>
      <w:proofErr w:type="spellStart"/>
      <w:r w:rsidRPr="00823F3B">
        <w:rPr>
          <w:lang w:val="en-US"/>
        </w:rPr>
        <w:t>quis</w:t>
      </w:r>
      <w:proofErr w:type="spellEnd"/>
      <w:r w:rsidRPr="00823F3B">
        <w:rPr>
          <w:lang w:val="en-US"/>
        </w:rPr>
        <w:t xml:space="preserve"> </w:t>
      </w:r>
      <w:proofErr w:type="spellStart"/>
      <w:r w:rsidRPr="00823F3B">
        <w:rPr>
          <w:lang w:val="en-US"/>
        </w:rPr>
        <w:t>nostrud</w:t>
      </w:r>
      <w:proofErr w:type="spellEnd"/>
      <w:r w:rsidRPr="00823F3B">
        <w:rPr>
          <w:lang w:val="en-US"/>
        </w:rPr>
        <w:t xml:space="preserve"> exercitation </w:t>
      </w:r>
      <w:proofErr w:type="spellStart"/>
      <w:r w:rsidRPr="00823F3B">
        <w:rPr>
          <w:lang w:val="en-US"/>
        </w:rPr>
        <w:t>ullamco</w:t>
      </w:r>
      <w:proofErr w:type="spellEnd"/>
      <w:r w:rsidRPr="00823F3B">
        <w:rPr>
          <w:lang w:val="en-US"/>
        </w:rPr>
        <w:t xml:space="preserve"> </w:t>
      </w:r>
      <w:proofErr w:type="spellStart"/>
      <w:r w:rsidRPr="00823F3B">
        <w:rPr>
          <w:lang w:val="en-US"/>
        </w:rPr>
        <w:t>laboris</w:t>
      </w:r>
      <w:proofErr w:type="spellEnd"/>
      <w:r w:rsidRPr="00823F3B">
        <w:rPr>
          <w:lang w:val="en-US"/>
        </w:rPr>
        <w:t xml:space="preserve"> nisi </w:t>
      </w:r>
      <w:proofErr w:type="spellStart"/>
      <w:r w:rsidRPr="00823F3B">
        <w:rPr>
          <w:lang w:val="en-US"/>
        </w:rPr>
        <w:t>ut</w:t>
      </w:r>
      <w:proofErr w:type="spellEnd"/>
      <w:r w:rsidRPr="00823F3B">
        <w:rPr>
          <w:lang w:val="en-US"/>
        </w:rPr>
        <w:t xml:space="preserve"> </w:t>
      </w:r>
      <w:proofErr w:type="spellStart"/>
      <w:r w:rsidRPr="00823F3B">
        <w:rPr>
          <w:lang w:val="en-US"/>
        </w:rPr>
        <w:t>aliquip</w:t>
      </w:r>
      <w:proofErr w:type="spellEnd"/>
      <w:r w:rsidRPr="00823F3B">
        <w:rPr>
          <w:lang w:val="en-US"/>
        </w:rPr>
        <w:t xml:space="preserve"> ex </w:t>
      </w:r>
      <w:proofErr w:type="spellStart"/>
      <w:r w:rsidRPr="00823F3B">
        <w:rPr>
          <w:lang w:val="en-US"/>
        </w:rPr>
        <w:t>ea</w:t>
      </w:r>
      <w:proofErr w:type="spellEnd"/>
      <w:r w:rsidRPr="00823F3B">
        <w:rPr>
          <w:lang w:val="en-US"/>
        </w:rPr>
        <w:t xml:space="preserve"> </w:t>
      </w:r>
      <w:proofErr w:type="spellStart"/>
      <w:r w:rsidRPr="00823F3B">
        <w:rPr>
          <w:lang w:val="en-US"/>
        </w:rPr>
        <w:t>commodo</w:t>
      </w:r>
      <w:proofErr w:type="spellEnd"/>
      <w:r w:rsidRPr="00823F3B">
        <w:rPr>
          <w:lang w:val="en-US"/>
        </w:rPr>
        <w:t xml:space="preserve"> </w:t>
      </w:r>
      <w:proofErr w:type="spellStart"/>
      <w:r w:rsidRPr="00823F3B">
        <w:rPr>
          <w:lang w:val="en-US"/>
        </w:rPr>
        <w:t>consequat</w:t>
      </w:r>
      <w:r w:rsidRPr="00823F3B">
        <w:rPr>
          <w:lang w:val="en-US" w:eastAsia="tr-TR"/>
        </w:rPr>
        <w:t>:</w:t>
      </w:r>
      <w:r w:rsidRPr="00B54579">
        <w:rPr>
          <w:lang w:val="en-US"/>
        </w:rPr>
        <w:t>Lorem</w:t>
      </w:r>
      <w:proofErr w:type="spellEnd"/>
      <w:r w:rsidRPr="00B54579">
        <w:rPr>
          <w:lang w:val="en-US"/>
        </w:rPr>
        <w:t xml:space="preserve"> </w:t>
      </w:r>
      <w:proofErr w:type="spellStart"/>
      <w:r w:rsidRPr="007A7A57">
        <w:t>ipsum</w:t>
      </w:r>
      <w:proofErr w:type="spellEnd"/>
      <w:r w:rsidRPr="00B54579">
        <w:rPr>
          <w:lang w:val="en-US"/>
        </w:rPr>
        <w:t xml:space="preserve"> dolor sit </w:t>
      </w:r>
      <w:proofErr w:type="spellStart"/>
      <w:r w:rsidRPr="00B54579">
        <w:rPr>
          <w:szCs w:val="22"/>
          <w:lang w:val="en-US"/>
        </w:rPr>
        <w:t>amet</w:t>
      </w:r>
      <w:proofErr w:type="spellEnd"/>
      <w:r w:rsidRPr="00B54579">
        <w:rPr>
          <w:szCs w:val="22"/>
          <w:lang w:val="en-US"/>
        </w:rPr>
        <w:t>,</w:t>
      </w:r>
      <w:r>
        <w:rPr>
          <w:szCs w:val="22"/>
          <w:lang w:val="en-US"/>
        </w:rPr>
        <w:t xml:space="preserve"> </w:t>
      </w:r>
      <w:proofErr w:type="spellStart"/>
      <w:r w:rsidRPr="00B54579">
        <w:rPr>
          <w:lang w:val="en-US"/>
        </w:rPr>
        <w:t>consectetur</w:t>
      </w:r>
      <w:proofErr w:type="spellEnd"/>
      <w:r w:rsidRPr="00B54579">
        <w:rPr>
          <w:lang w:val="en-US"/>
        </w:rPr>
        <w:t xml:space="preserve"> </w:t>
      </w:r>
      <w:proofErr w:type="spellStart"/>
      <w:r w:rsidRPr="00B54579">
        <w:rPr>
          <w:lang w:val="en-US"/>
        </w:rPr>
        <w:t>adipisicing</w:t>
      </w:r>
      <w:proofErr w:type="spellEnd"/>
      <w:r w:rsidRPr="00B54579">
        <w:rPr>
          <w:lang w:val="en-US"/>
        </w:rPr>
        <w:t xml:space="preserve"> </w:t>
      </w:r>
      <w:proofErr w:type="spellStart"/>
      <w:r w:rsidRPr="00B54579">
        <w:rPr>
          <w:lang w:val="en-US"/>
        </w:rPr>
        <w:t>elit</w:t>
      </w:r>
      <w:proofErr w:type="spellEnd"/>
      <w:r w:rsidRPr="00B54579">
        <w:rPr>
          <w:lang w:val="en-US"/>
        </w:rPr>
        <w:t xml:space="preserve">, sed do </w:t>
      </w:r>
      <w:proofErr w:type="spellStart"/>
      <w:r w:rsidRPr="00B54579">
        <w:rPr>
          <w:lang w:val="en-US"/>
        </w:rPr>
        <w:t>eiusmod</w:t>
      </w:r>
      <w:proofErr w:type="spellEnd"/>
      <w:r w:rsidRPr="00B54579">
        <w:rPr>
          <w:lang w:val="en-US"/>
        </w:rPr>
        <w:t xml:space="preserve"> </w:t>
      </w:r>
      <w:proofErr w:type="spellStart"/>
      <w:r w:rsidRPr="00B54579">
        <w:rPr>
          <w:lang w:val="en-US"/>
        </w:rPr>
        <w:t>tempor</w:t>
      </w:r>
      <w:proofErr w:type="spellEnd"/>
      <w:r w:rsidRPr="00B54579">
        <w:rPr>
          <w:lang w:val="en-US"/>
        </w:rPr>
        <w:t xml:space="preserve"> </w:t>
      </w:r>
      <w:proofErr w:type="spellStart"/>
      <w:r w:rsidRPr="00B54579">
        <w:rPr>
          <w:lang w:val="en-US"/>
        </w:rPr>
        <w:t>incididunt</w:t>
      </w:r>
      <w:proofErr w:type="spellEnd"/>
      <w:r w:rsidRPr="00B54579">
        <w:rPr>
          <w:lang w:val="en-US"/>
        </w:rPr>
        <w:t xml:space="preserve"> </w:t>
      </w:r>
      <w:proofErr w:type="spellStart"/>
      <w:r w:rsidRPr="00B54579">
        <w:rPr>
          <w:lang w:val="en-US"/>
        </w:rPr>
        <w:t>ut</w:t>
      </w:r>
      <w:proofErr w:type="spellEnd"/>
      <w:r>
        <w:rPr>
          <w:lang w:val="en-US"/>
        </w:rPr>
        <w:t xml:space="preserve"> </w:t>
      </w:r>
      <w:r w:rsidRPr="00B54579">
        <w:rPr>
          <w:lang w:val="en-US"/>
        </w:rPr>
        <w:t xml:space="preserve">labore et dolore magna </w:t>
      </w:r>
      <w:proofErr w:type="spellStart"/>
      <w:r w:rsidRPr="00B54579">
        <w:rPr>
          <w:lang w:val="en-US"/>
        </w:rPr>
        <w:t>aliqua</w:t>
      </w:r>
      <w:proofErr w:type="spellEnd"/>
      <w:r w:rsidRPr="00D8233F">
        <w:rPr>
          <w:rStyle w:val="DipnotBavurusu"/>
          <w:sz w:val="22"/>
        </w:rPr>
        <w:t xml:space="preserve"> </w:t>
      </w:r>
      <w:r w:rsidRPr="00B54579">
        <w:rPr>
          <w:lang w:val="en-US"/>
        </w:rPr>
        <w:t xml:space="preserve">Lorem </w:t>
      </w:r>
      <w:proofErr w:type="spellStart"/>
      <w:r w:rsidRPr="007A7A57">
        <w:t>ipsum</w:t>
      </w:r>
      <w:proofErr w:type="spellEnd"/>
      <w:r w:rsidRPr="00B54579">
        <w:rPr>
          <w:lang w:val="en-US"/>
        </w:rPr>
        <w:t xml:space="preserve"> dolor sit </w:t>
      </w:r>
      <w:proofErr w:type="spellStart"/>
      <w:r w:rsidRPr="00B54579">
        <w:rPr>
          <w:szCs w:val="22"/>
          <w:lang w:val="en-US"/>
        </w:rPr>
        <w:t>amet</w:t>
      </w:r>
      <w:proofErr w:type="spellEnd"/>
      <w:r w:rsidRPr="00B54579">
        <w:rPr>
          <w:szCs w:val="22"/>
          <w:lang w:val="en-US"/>
        </w:rPr>
        <w:t>,</w:t>
      </w:r>
      <w:r>
        <w:rPr>
          <w:szCs w:val="22"/>
          <w:lang w:val="en-US"/>
        </w:rPr>
        <w:t xml:space="preserve"> </w:t>
      </w:r>
      <w:proofErr w:type="spellStart"/>
      <w:r w:rsidRPr="00B54579">
        <w:rPr>
          <w:lang w:val="en-US"/>
        </w:rPr>
        <w:t>co</w:t>
      </w:r>
      <w:r>
        <w:rPr>
          <w:lang w:val="en-US"/>
        </w:rPr>
        <w:t>nsectetur</w:t>
      </w:r>
      <w:proofErr w:type="spellEnd"/>
      <w:r>
        <w:rPr>
          <w:lang w:val="en-US"/>
        </w:rPr>
        <w:t xml:space="preserve"> </w:t>
      </w:r>
      <w:proofErr w:type="spellStart"/>
      <w:r>
        <w:rPr>
          <w:lang w:val="en-US"/>
        </w:rPr>
        <w:t>adipisicing</w:t>
      </w:r>
      <w:proofErr w:type="spellEnd"/>
      <w:r>
        <w:rPr>
          <w:lang w:val="en-US"/>
        </w:rPr>
        <w:t xml:space="preserve"> </w:t>
      </w:r>
      <w:proofErr w:type="spellStart"/>
      <w:r>
        <w:rPr>
          <w:lang w:val="en-US"/>
        </w:rPr>
        <w:t>elit</w:t>
      </w:r>
      <w:proofErr w:type="spellEnd"/>
      <w:r>
        <w:rPr>
          <w:lang w:val="en-US"/>
        </w:rPr>
        <w:t>.</w:t>
      </w:r>
    </w:p>
    <w:p w14:paraId="69C5A428" w14:textId="77777777" w:rsidR="001163F2" w:rsidRDefault="001163F2" w:rsidP="001163F2">
      <w:pPr>
        <w:pStyle w:val="AraBalk"/>
      </w:pPr>
      <w:r>
        <w:t xml:space="preserve">Ara </w:t>
      </w:r>
      <w:proofErr w:type="spellStart"/>
      <w:r w:rsidRPr="00890574">
        <w:t>Başlık</w:t>
      </w:r>
      <w:proofErr w:type="spellEnd"/>
      <w:r>
        <w:t xml:space="preserve"> </w:t>
      </w:r>
      <w:r w:rsidRPr="00597691">
        <w:rPr>
          <w:b w:val="0"/>
          <w:highlight w:val="yellow"/>
        </w:rPr>
        <w:t xml:space="preserve">(Stil: Ara </w:t>
      </w:r>
      <w:proofErr w:type="spellStart"/>
      <w:r w:rsidRPr="00597691">
        <w:rPr>
          <w:b w:val="0"/>
          <w:highlight w:val="yellow"/>
        </w:rPr>
        <w:t>Başlık</w:t>
      </w:r>
      <w:proofErr w:type="spellEnd"/>
      <w:r w:rsidRPr="00597691">
        <w:rPr>
          <w:b w:val="0"/>
          <w:highlight w:val="yellow"/>
        </w:rPr>
        <w:t>)</w:t>
      </w:r>
    </w:p>
    <w:p w14:paraId="5E3771FD" w14:textId="77777777" w:rsidR="001163F2" w:rsidRDefault="001163F2" w:rsidP="001163F2">
      <w:pPr>
        <w:rPr>
          <w:lang w:val="en-US" w:eastAsia="tr-TR"/>
        </w:rPr>
      </w:pPr>
      <w:r w:rsidRPr="00380086">
        <w:rPr>
          <w:lang w:val="en-US"/>
        </w:rPr>
        <w:t xml:space="preserve">Lorem ipsum dolor sit </w:t>
      </w:r>
      <w:proofErr w:type="spellStart"/>
      <w:r w:rsidRPr="00380086">
        <w:rPr>
          <w:lang w:val="en-US"/>
        </w:rPr>
        <w:t>amet</w:t>
      </w:r>
      <w:proofErr w:type="spellEnd"/>
      <w:r w:rsidRPr="00380086">
        <w:rPr>
          <w:lang w:val="en-US"/>
        </w:rPr>
        <w:t xml:space="preserve">, </w:t>
      </w:r>
      <w:proofErr w:type="spellStart"/>
      <w:r w:rsidRPr="00380086">
        <w:rPr>
          <w:lang w:val="en-US"/>
        </w:rPr>
        <w:t>consectetur</w:t>
      </w:r>
      <w:proofErr w:type="spellEnd"/>
      <w:r w:rsidRPr="00380086">
        <w:rPr>
          <w:lang w:val="en-US"/>
        </w:rPr>
        <w:t xml:space="preserve"> </w:t>
      </w:r>
      <w:proofErr w:type="spellStart"/>
      <w:r w:rsidRPr="00380086">
        <w:rPr>
          <w:lang w:val="en-US"/>
        </w:rPr>
        <w:t>adipisicing</w:t>
      </w:r>
      <w:proofErr w:type="spellEnd"/>
      <w:r w:rsidRPr="00380086">
        <w:rPr>
          <w:lang w:val="en-US"/>
        </w:rPr>
        <w:t xml:space="preserve"> </w:t>
      </w:r>
      <w:proofErr w:type="spellStart"/>
      <w:r w:rsidRPr="00380086">
        <w:rPr>
          <w:lang w:val="en-US"/>
        </w:rPr>
        <w:t>elit</w:t>
      </w:r>
      <w:proofErr w:type="spellEnd"/>
      <w:r w:rsidRPr="00380086">
        <w:rPr>
          <w:lang w:val="en-US"/>
        </w:rPr>
        <w:t xml:space="preserve">, sed do </w:t>
      </w:r>
      <w:proofErr w:type="spellStart"/>
      <w:r w:rsidRPr="00380086">
        <w:rPr>
          <w:lang w:val="en-US"/>
        </w:rPr>
        <w:t>eiusmod</w:t>
      </w:r>
      <w:proofErr w:type="spellEnd"/>
      <w:r w:rsidRPr="00380086">
        <w:rPr>
          <w:lang w:val="en-US"/>
        </w:rPr>
        <w:t xml:space="preserve"> </w:t>
      </w:r>
      <w:proofErr w:type="spellStart"/>
      <w:r w:rsidRPr="00380086">
        <w:rPr>
          <w:lang w:val="en-US"/>
        </w:rPr>
        <w:t>tempor</w:t>
      </w:r>
      <w:proofErr w:type="spellEnd"/>
      <w:r w:rsidRPr="00380086">
        <w:rPr>
          <w:lang w:val="en-US"/>
        </w:rPr>
        <w:t xml:space="preserve"> </w:t>
      </w:r>
      <w:proofErr w:type="spellStart"/>
      <w:r w:rsidRPr="00380086">
        <w:rPr>
          <w:lang w:val="en-US"/>
        </w:rPr>
        <w:t>incididunt</w:t>
      </w:r>
      <w:proofErr w:type="spellEnd"/>
      <w:r w:rsidRPr="00380086">
        <w:rPr>
          <w:lang w:val="en-US"/>
        </w:rPr>
        <w:t xml:space="preserve"> </w:t>
      </w:r>
      <w:proofErr w:type="spellStart"/>
      <w:r w:rsidRPr="00380086">
        <w:rPr>
          <w:lang w:val="en-US"/>
        </w:rPr>
        <w:t>ut</w:t>
      </w:r>
      <w:proofErr w:type="spellEnd"/>
      <w:r w:rsidRPr="00380086">
        <w:rPr>
          <w:lang w:val="en-US"/>
        </w:rPr>
        <w:t xml:space="preserve"> labore et dolore magna </w:t>
      </w:r>
      <w:proofErr w:type="spellStart"/>
      <w:r w:rsidRPr="00380086">
        <w:rPr>
          <w:lang w:val="en-US"/>
        </w:rPr>
        <w:t>aliqua</w:t>
      </w:r>
      <w:r w:rsidRPr="00B7035A">
        <w:rPr>
          <w:lang w:val="en-US"/>
        </w:rPr>
        <w:t>Ut</w:t>
      </w:r>
      <w:proofErr w:type="spellEnd"/>
      <w:r w:rsidRPr="00B7035A">
        <w:rPr>
          <w:lang w:val="en-US"/>
        </w:rPr>
        <w:t xml:space="preserve"> </w:t>
      </w:r>
      <w:proofErr w:type="spellStart"/>
      <w:r w:rsidRPr="00B7035A">
        <w:rPr>
          <w:lang w:val="en-US"/>
        </w:rPr>
        <w:t>enim</w:t>
      </w:r>
      <w:proofErr w:type="spellEnd"/>
      <w:r w:rsidRPr="00B7035A">
        <w:rPr>
          <w:lang w:val="en-US"/>
        </w:rPr>
        <w:t xml:space="preserve"> ad minim </w:t>
      </w:r>
      <w:proofErr w:type="spellStart"/>
      <w:r w:rsidRPr="00B7035A">
        <w:rPr>
          <w:lang w:val="en-US"/>
        </w:rPr>
        <w:t>veniam</w:t>
      </w:r>
      <w:proofErr w:type="spellEnd"/>
      <w:r w:rsidRPr="00B7035A">
        <w:rPr>
          <w:lang w:val="en-US"/>
        </w:rPr>
        <w:t xml:space="preserve">, </w:t>
      </w:r>
      <w:proofErr w:type="spellStart"/>
      <w:r w:rsidRPr="00B7035A">
        <w:rPr>
          <w:lang w:val="en-US"/>
        </w:rPr>
        <w:t>quis</w:t>
      </w:r>
      <w:proofErr w:type="spellEnd"/>
      <w:r w:rsidRPr="00B7035A">
        <w:rPr>
          <w:lang w:val="en-US"/>
        </w:rPr>
        <w:t xml:space="preserve"> </w:t>
      </w:r>
      <w:proofErr w:type="spellStart"/>
      <w:r w:rsidRPr="00B7035A">
        <w:rPr>
          <w:lang w:val="en-US"/>
        </w:rPr>
        <w:t>nostrud</w:t>
      </w:r>
      <w:proofErr w:type="spellEnd"/>
      <w:r w:rsidRPr="00B7035A">
        <w:rPr>
          <w:lang w:val="en-US"/>
        </w:rPr>
        <w:t xml:space="preserve"> exercitation </w:t>
      </w:r>
      <w:proofErr w:type="spellStart"/>
      <w:r w:rsidRPr="00B7035A">
        <w:rPr>
          <w:lang w:val="en-US"/>
        </w:rPr>
        <w:t>ullamco</w:t>
      </w:r>
      <w:proofErr w:type="spellEnd"/>
      <w:r w:rsidRPr="00B7035A">
        <w:rPr>
          <w:lang w:val="en-US"/>
        </w:rPr>
        <w:t xml:space="preserve"> </w:t>
      </w:r>
      <w:proofErr w:type="spellStart"/>
      <w:r w:rsidRPr="00B7035A">
        <w:rPr>
          <w:lang w:val="en-US"/>
        </w:rPr>
        <w:t>laboris</w:t>
      </w:r>
      <w:proofErr w:type="spellEnd"/>
      <w:r w:rsidRPr="00B7035A">
        <w:rPr>
          <w:lang w:val="en-US"/>
        </w:rPr>
        <w:t xml:space="preserve"> nisi </w:t>
      </w:r>
      <w:proofErr w:type="spellStart"/>
      <w:r w:rsidRPr="00B7035A">
        <w:rPr>
          <w:lang w:val="en-US"/>
        </w:rPr>
        <w:t>ut</w:t>
      </w:r>
      <w:proofErr w:type="spellEnd"/>
      <w:r w:rsidRPr="00B7035A">
        <w:rPr>
          <w:lang w:val="en-US"/>
        </w:rPr>
        <w:t xml:space="preserve"> </w:t>
      </w:r>
      <w:proofErr w:type="spellStart"/>
      <w:r w:rsidRPr="00B7035A">
        <w:rPr>
          <w:lang w:val="en-US"/>
        </w:rPr>
        <w:t>aliquip</w:t>
      </w:r>
      <w:proofErr w:type="spellEnd"/>
      <w:r w:rsidRPr="00B7035A">
        <w:rPr>
          <w:lang w:val="en-US"/>
        </w:rPr>
        <w:t xml:space="preserve"> ex </w:t>
      </w:r>
      <w:proofErr w:type="spellStart"/>
      <w:r w:rsidRPr="00B7035A">
        <w:rPr>
          <w:lang w:val="en-US"/>
        </w:rPr>
        <w:t>ea</w:t>
      </w:r>
      <w:proofErr w:type="spellEnd"/>
      <w:r w:rsidRPr="00B7035A">
        <w:rPr>
          <w:lang w:val="en-US"/>
        </w:rPr>
        <w:t xml:space="preserve"> </w:t>
      </w:r>
      <w:proofErr w:type="spellStart"/>
      <w:r w:rsidRPr="00B7035A">
        <w:rPr>
          <w:lang w:val="en-US"/>
        </w:rPr>
        <w:t>commodo</w:t>
      </w:r>
      <w:proofErr w:type="spellEnd"/>
      <w:r w:rsidRPr="00B7035A">
        <w:rPr>
          <w:lang w:val="en-US"/>
        </w:rPr>
        <w:t xml:space="preserve"> </w:t>
      </w:r>
      <w:proofErr w:type="spellStart"/>
      <w:r w:rsidRPr="00B7035A">
        <w:rPr>
          <w:lang w:val="en-US"/>
        </w:rPr>
        <w:t>consequat</w:t>
      </w:r>
      <w:proofErr w:type="spellEnd"/>
      <w:r>
        <w:rPr>
          <w:lang w:val="en-US"/>
        </w:rPr>
        <w:t xml:space="preserve"> </w:t>
      </w:r>
      <w:proofErr w:type="spellStart"/>
      <w:r w:rsidRPr="0094123C">
        <w:rPr>
          <w:rFonts w:ascii="Aisa Unicode" w:hAnsi="Aisa Unicode" w:cs="Silver Humana"/>
          <w:sz w:val="20"/>
          <w:lang w:eastAsia="tr-TR"/>
        </w:rPr>
        <w:t>κυνηγός</w:t>
      </w:r>
      <w:proofErr w:type="spellEnd"/>
      <w:r w:rsidRPr="00B7035A">
        <w:rPr>
          <w:rFonts w:ascii="Aisa Unicode" w:hAnsi="Aisa Unicode" w:cs="Silver Humana"/>
          <w:sz w:val="18"/>
          <w:lang w:val="en-US" w:eastAsia="tr-TR"/>
        </w:rPr>
        <w:t xml:space="preserve"> </w:t>
      </w:r>
      <w:r w:rsidRPr="00380086">
        <w:rPr>
          <w:lang w:val="en-US"/>
        </w:rPr>
        <w:t xml:space="preserve">Lorem ipsum dolor sit </w:t>
      </w:r>
      <w:proofErr w:type="spellStart"/>
      <w:r w:rsidRPr="00380086">
        <w:rPr>
          <w:lang w:val="en-US"/>
        </w:rPr>
        <w:t>amet</w:t>
      </w:r>
      <w:proofErr w:type="spellEnd"/>
      <w:r w:rsidRPr="00380086">
        <w:rPr>
          <w:lang w:val="en-US"/>
        </w:rPr>
        <w:t xml:space="preserve">, </w:t>
      </w:r>
      <w:proofErr w:type="spellStart"/>
      <w:r w:rsidRPr="00380086">
        <w:rPr>
          <w:lang w:val="en-US"/>
        </w:rPr>
        <w:t>consectetur</w:t>
      </w:r>
      <w:proofErr w:type="spellEnd"/>
      <w:r w:rsidRPr="00380086">
        <w:rPr>
          <w:lang w:val="en-US"/>
        </w:rPr>
        <w:t xml:space="preserve"> </w:t>
      </w:r>
      <w:proofErr w:type="spellStart"/>
      <w:r w:rsidRPr="00380086">
        <w:rPr>
          <w:lang w:val="en-US"/>
        </w:rPr>
        <w:t>adipisicing</w:t>
      </w:r>
      <w:proofErr w:type="spellEnd"/>
      <w:r w:rsidRPr="00380086">
        <w:rPr>
          <w:lang w:val="en-US"/>
        </w:rPr>
        <w:t xml:space="preserve"> </w:t>
      </w:r>
      <w:proofErr w:type="spellStart"/>
      <w:r w:rsidRPr="00380086">
        <w:rPr>
          <w:lang w:val="en-US"/>
        </w:rPr>
        <w:t>elit</w:t>
      </w:r>
      <w:proofErr w:type="spellEnd"/>
      <w:r w:rsidRPr="00380086">
        <w:rPr>
          <w:lang w:val="en-US"/>
        </w:rPr>
        <w:t xml:space="preserve">, sed do </w:t>
      </w:r>
      <w:proofErr w:type="spellStart"/>
      <w:r w:rsidRPr="00380086">
        <w:rPr>
          <w:lang w:val="en-US"/>
        </w:rPr>
        <w:t>eiusmod</w:t>
      </w:r>
      <w:proofErr w:type="spellEnd"/>
      <w:r w:rsidRPr="00380086">
        <w:rPr>
          <w:lang w:val="en-US"/>
        </w:rPr>
        <w:t xml:space="preserve"> </w:t>
      </w:r>
      <w:proofErr w:type="spellStart"/>
      <w:r w:rsidRPr="00380086">
        <w:rPr>
          <w:lang w:val="en-US"/>
        </w:rPr>
        <w:t>tempor</w:t>
      </w:r>
      <w:proofErr w:type="spellEnd"/>
      <w:r w:rsidRPr="00380086">
        <w:rPr>
          <w:lang w:val="en-US"/>
        </w:rPr>
        <w:t xml:space="preserve"> </w:t>
      </w:r>
      <w:proofErr w:type="spellStart"/>
      <w:r w:rsidRPr="00380086">
        <w:rPr>
          <w:lang w:val="en-US"/>
        </w:rPr>
        <w:t>incididunt</w:t>
      </w:r>
      <w:proofErr w:type="spellEnd"/>
      <w:r w:rsidRPr="00380086">
        <w:rPr>
          <w:lang w:val="en-US"/>
        </w:rPr>
        <w:t xml:space="preserve"> </w:t>
      </w:r>
      <w:proofErr w:type="spellStart"/>
      <w:r w:rsidRPr="00380086">
        <w:rPr>
          <w:lang w:val="en-US"/>
        </w:rPr>
        <w:t>ut</w:t>
      </w:r>
      <w:proofErr w:type="spellEnd"/>
      <w:r w:rsidRPr="00380086">
        <w:rPr>
          <w:lang w:val="en-US"/>
        </w:rPr>
        <w:t xml:space="preserve"> labore et dolore magna </w:t>
      </w:r>
      <w:proofErr w:type="spellStart"/>
      <w:r w:rsidRPr="00380086">
        <w:rPr>
          <w:lang w:val="en-US"/>
        </w:rPr>
        <w:t>aliqua</w:t>
      </w:r>
      <w:proofErr w:type="spellEnd"/>
      <w:r w:rsidRPr="00380086">
        <w:rPr>
          <w:lang w:val="en-US"/>
        </w:rPr>
        <w:t xml:space="preserve">. </w:t>
      </w:r>
      <w:r w:rsidRPr="00B7035A">
        <w:rPr>
          <w:lang w:val="en-US"/>
        </w:rPr>
        <w:t xml:space="preserve">Ut </w:t>
      </w:r>
      <w:proofErr w:type="spellStart"/>
      <w:r w:rsidRPr="00B7035A">
        <w:rPr>
          <w:lang w:val="en-US"/>
        </w:rPr>
        <w:t>enim</w:t>
      </w:r>
      <w:proofErr w:type="spellEnd"/>
      <w:r w:rsidRPr="00B7035A">
        <w:rPr>
          <w:lang w:val="en-US"/>
        </w:rPr>
        <w:t xml:space="preserve"> ad minim </w:t>
      </w:r>
      <w:proofErr w:type="spellStart"/>
      <w:r w:rsidRPr="00B7035A">
        <w:rPr>
          <w:lang w:val="en-US"/>
        </w:rPr>
        <w:t>veniam</w:t>
      </w:r>
      <w:proofErr w:type="spellEnd"/>
      <w:r w:rsidRPr="00B7035A">
        <w:rPr>
          <w:lang w:val="en-US"/>
        </w:rPr>
        <w:t xml:space="preserve">, </w:t>
      </w:r>
      <w:proofErr w:type="spellStart"/>
      <w:r w:rsidRPr="00B7035A">
        <w:rPr>
          <w:lang w:val="en-US"/>
        </w:rPr>
        <w:t>quis</w:t>
      </w:r>
      <w:proofErr w:type="spellEnd"/>
      <w:r w:rsidRPr="00B7035A">
        <w:rPr>
          <w:lang w:val="en-US"/>
        </w:rPr>
        <w:t xml:space="preserve"> </w:t>
      </w:r>
      <w:proofErr w:type="spellStart"/>
      <w:r w:rsidRPr="00B7035A">
        <w:rPr>
          <w:lang w:val="en-US"/>
        </w:rPr>
        <w:t>nostrud</w:t>
      </w:r>
      <w:proofErr w:type="spellEnd"/>
      <w:r w:rsidRPr="00B7035A">
        <w:rPr>
          <w:lang w:val="en-US"/>
        </w:rPr>
        <w:t xml:space="preserve"> exercitation </w:t>
      </w:r>
      <w:proofErr w:type="spellStart"/>
      <w:r w:rsidRPr="00B7035A">
        <w:rPr>
          <w:lang w:val="en-US"/>
        </w:rPr>
        <w:t>ullamco</w:t>
      </w:r>
      <w:proofErr w:type="spellEnd"/>
      <w:r w:rsidRPr="00B7035A">
        <w:rPr>
          <w:lang w:val="en-US"/>
        </w:rPr>
        <w:t xml:space="preserve"> </w:t>
      </w:r>
      <w:proofErr w:type="spellStart"/>
      <w:r w:rsidRPr="00B7035A">
        <w:rPr>
          <w:lang w:val="en-US"/>
        </w:rPr>
        <w:t>laboris</w:t>
      </w:r>
      <w:proofErr w:type="spellEnd"/>
      <w:r w:rsidRPr="00B7035A">
        <w:rPr>
          <w:lang w:val="en-US"/>
        </w:rPr>
        <w:t xml:space="preserve"> nisi </w:t>
      </w:r>
      <w:proofErr w:type="spellStart"/>
      <w:r w:rsidRPr="00B7035A">
        <w:rPr>
          <w:lang w:val="en-US"/>
        </w:rPr>
        <w:t>ut</w:t>
      </w:r>
      <w:proofErr w:type="spellEnd"/>
      <w:r w:rsidRPr="00B7035A">
        <w:rPr>
          <w:lang w:val="en-US"/>
        </w:rPr>
        <w:t xml:space="preserve"> </w:t>
      </w:r>
      <w:proofErr w:type="spellStart"/>
      <w:r w:rsidRPr="00B7035A">
        <w:rPr>
          <w:lang w:val="en-US"/>
        </w:rPr>
        <w:t>aliquip</w:t>
      </w:r>
      <w:proofErr w:type="spellEnd"/>
      <w:r w:rsidRPr="00B7035A">
        <w:rPr>
          <w:lang w:val="en-US"/>
        </w:rPr>
        <w:t xml:space="preserve"> ex </w:t>
      </w:r>
      <w:proofErr w:type="spellStart"/>
      <w:r w:rsidRPr="00B7035A">
        <w:rPr>
          <w:lang w:val="en-US"/>
        </w:rPr>
        <w:t>ea</w:t>
      </w:r>
      <w:proofErr w:type="spellEnd"/>
      <w:r w:rsidRPr="00B7035A">
        <w:rPr>
          <w:lang w:val="en-US"/>
        </w:rPr>
        <w:t xml:space="preserve"> </w:t>
      </w:r>
      <w:proofErr w:type="spellStart"/>
      <w:r w:rsidRPr="00B7035A">
        <w:rPr>
          <w:lang w:val="en-US"/>
        </w:rPr>
        <w:t>commodo</w:t>
      </w:r>
      <w:proofErr w:type="spellEnd"/>
      <w:r w:rsidRPr="00B7035A">
        <w:rPr>
          <w:lang w:val="en-US"/>
        </w:rPr>
        <w:t xml:space="preserve"> </w:t>
      </w:r>
      <w:proofErr w:type="spellStart"/>
      <w:r w:rsidRPr="00B7035A">
        <w:rPr>
          <w:lang w:val="en-US"/>
        </w:rPr>
        <w:t>consequat</w:t>
      </w:r>
      <w:proofErr w:type="spellEnd"/>
      <w:r w:rsidRPr="00B7035A">
        <w:rPr>
          <w:lang w:val="en-US"/>
        </w:rPr>
        <w:t xml:space="preserve"> </w:t>
      </w:r>
      <w:proofErr w:type="spellStart"/>
      <w:r w:rsidRPr="0094123C">
        <w:rPr>
          <w:rFonts w:ascii="Aisa Unicode" w:hAnsi="Aisa Unicode" w:cs="TimesTU-Roman"/>
          <w:sz w:val="20"/>
          <w:lang w:eastAsia="tr-TR"/>
        </w:rPr>
        <w:t>θ</w:t>
      </w:r>
      <w:r w:rsidRPr="0094123C">
        <w:rPr>
          <w:rFonts w:ascii="Aisa Unicode" w:hAnsi="Aisa Unicode" w:cs="Tahoma"/>
          <w:sz w:val="20"/>
          <w:lang w:eastAsia="tr-TR"/>
        </w:rPr>
        <w:t>ή</w:t>
      </w:r>
      <w:r w:rsidRPr="0094123C">
        <w:rPr>
          <w:rFonts w:ascii="Aisa Unicode" w:hAnsi="Aisa Unicode" w:cs="Arial"/>
          <w:sz w:val="20"/>
          <w:lang w:eastAsia="tr-TR"/>
        </w:rPr>
        <w:t>ρ</w:t>
      </w:r>
      <w:proofErr w:type="spellEnd"/>
      <w:r w:rsidRPr="0094123C">
        <w:rPr>
          <w:rFonts w:ascii="Aisa Unicode" w:hAnsi="Aisa Unicode" w:cs="Arial"/>
          <w:sz w:val="20"/>
          <w:lang w:eastAsia="tr-TR"/>
        </w:rPr>
        <w:t>ας</w:t>
      </w:r>
      <w:r w:rsidRPr="0094123C">
        <w:rPr>
          <w:rFonts w:ascii="Aisa Unicode" w:hAnsi="Aisa Unicode" w:cs="Arial"/>
          <w:sz w:val="20"/>
          <w:lang w:val="en-US" w:eastAsia="tr-TR"/>
        </w:rPr>
        <w:t xml:space="preserve"> </w:t>
      </w:r>
      <w:proofErr w:type="spellStart"/>
      <w:r w:rsidRPr="0094123C">
        <w:rPr>
          <w:rFonts w:ascii="Aisa Unicode" w:hAnsi="Aisa Unicode" w:cs="Tahoma"/>
          <w:sz w:val="20"/>
          <w:lang w:eastAsia="tr-TR"/>
        </w:rPr>
        <w:t>ἐ</w:t>
      </w:r>
      <w:r w:rsidRPr="0094123C">
        <w:rPr>
          <w:rFonts w:ascii="Aisa Unicode" w:hAnsi="Aisa Unicode" w:cs="Arial"/>
          <w:sz w:val="20"/>
          <w:lang w:eastAsia="tr-TR"/>
        </w:rPr>
        <w:t>ν</w:t>
      </w:r>
      <w:proofErr w:type="spellEnd"/>
      <w:r w:rsidRPr="0094123C">
        <w:rPr>
          <w:rFonts w:ascii="Aisa Unicode" w:hAnsi="Aisa Unicode" w:cs="Arial"/>
          <w:sz w:val="20"/>
          <w:lang w:val="en-US" w:eastAsia="tr-TR"/>
        </w:rPr>
        <w:t xml:space="preserve"> </w:t>
      </w:r>
      <w:proofErr w:type="spellStart"/>
      <w:r w:rsidRPr="0094123C">
        <w:rPr>
          <w:rFonts w:ascii="Aisa Unicode" w:hAnsi="Aisa Unicode" w:cs="Arial"/>
          <w:sz w:val="20"/>
          <w:lang w:eastAsia="tr-TR"/>
        </w:rPr>
        <w:t>στ</w:t>
      </w:r>
      <w:proofErr w:type="spellEnd"/>
      <w:r w:rsidRPr="0094123C">
        <w:rPr>
          <w:rFonts w:ascii="Aisa Unicode" w:hAnsi="Aisa Unicode" w:cs="Arial"/>
          <w:sz w:val="20"/>
          <w:lang w:eastAsia="tr-TR"/>
        </w:rPr>
        <w:t>αδ</w:t>
      </w:r>
      <w:r w:rsidRPr="0094123C">
        <w:rPr>
          <w:rFonts w:ascii="Aisa Unicode" w:hAnsi="Aisa Unicode" w:cs="Tahoma"/>
          <w:sz w:val="20"/>
          <w:lang w:eastAsia="tr-TR"/>
        </w:rPr>
        <w:t>ί</w:t>
      </w:r>
      <w:r w:rsidRPr="0094123C">
        <w:rPr>
          <w:rFonts w:ascii="Aisa Unicode" w:hAnsi="Aisa Unicode" w:cs="Arial"/>
          <w:sz w:val="20"/>
          <w:lang w:eastAsia="tr-TR"/>
        </w:rPr>
        <w:t>οις</w:t>
      </w:r>
      <w:r w:rsidRPr="0094123C">
        <w:rPr>
          <w:rFonts w:ascii="Aisa Unicode" w:hAnsi="Aisa Unicode" w:cs="Arial"/>
          <w:sz w:val="20"/>
          <w:lang w:val="en-US" w:eastAsia="tr-TR"/>
        </w:rPr>
        <w:t xml:space="preserve"> </w:t>
      </w:r>
      <w:r w:rsidRPr="0094123C">
        <w:rPr>
          <w:rFonts w:ascii="Aisa Unicode" w:hAnsi="Aisa Unicode" w:cs="Arial"/>
          <w:sz w:val="20"/>
          <w:lang w:eastAsia="tr-TR"/>
        </w:rPr>
        <w:t>π</w:t>
      </w:r>
      <w:proofErr w:type="spellStart"/>
      <w:r w:rsidRPr="0094123C">
        <w:rPr>
          <w:rFonts w:ascii="Aisa Unicode" w:hAnsi="Aisa Unicode" w:cs="Arial"/>
          <w:sz w:val="20"/>
          <w:lang w:eastAsia="tr-TR"/>
        </w:rPr>
        <w:t>λ</w:t>
      </w:r>
      <w:r w:rsidRPr="0094123C">
        <w:rPr>
          <w:rFonts w:ascii="Aisa Unicode" w:hAnsi="Aisa Unicode" w:cs="Tahoma"/>
          <w:sz w:val="20"/>
          <w:lang w:eastAsia="tr-TR"/>
        </w:rPr>
        <w:t>ή</w:t>
      </w:r>
      <w:r w:rsidRPr="0094123C">
        <w:rPr>
          <w:rFonts w:ascii="Aisa Unicode" w:hAnsi="Aisa Unicode" w:cs="Arial"/>
          <w:sz w:val="20"/>
          <w:lang w:eastAsia="tr-TR"/>
        </w:rPr>
        <w:t>ξ</w:t>
      </w:r>
      <w:proofErr w:type="spellEnd"/>
      <w:r w:rsidRPr="0094123C">
        <w:rPr>
          <w:rFonts w:ascii="Aisa Unicode" w:hAnsi="Aisa Unicode" w:cs="Arial"/>
          <w:sz w:val="20"/>
          <w:lang w:eastAsia="tr-TR"/>
        </w:rPr>
        <w:t>ας</w:t>
      </w:r>
    </w:p>
    <w:p w14:paraId="101CE07D" w14:textId="77777777" w:rsidR="001163F2" w:rsidRDefault="001163F2" w:rsidP="001163F2">
      <w:pPr>
        <w:ind w:firstLine="284"/>
      </w:pPr>
      <w:r>
        <w:t xml:space="preserve">Lütfen yazım kuralları için </w:t>
      </w:r>
      <w:hyperlink r:id="rId16" w:history="1">
        <w:r w:rsidRPr="00890574">
          <w:rPr>
            <w:rStyle w:val="Kpr"/>
          </w:rPr>
          <w:t>http://owl.english.purdue.edu/owl/resource/560/01/</w:t>
        </w:r>
      </w:hyperlink>
      <w:r>
        <w:t xml:space="preserve"> sayfasına başvurunuz. Bu başlık altında çalışmanızın ilgili kısmını buraya yapıştırınız. Bu başlık altında çalışmanızın ilgili kısmını buraya yapıştırınız.</w:t>
      </w:r>
      <w:r w:rsidRPr="00256A40">
        <w:t xml:space="preserve"> </w:t>
      </w:r>
      <w:r>
        <w:t>Bu başlık altında çalışmanızın ilgili kısmını buraya yapıştırınız.</w:t>
      </w:r>
      <w:r w:rsidRPr="00256A40">
        <w:t xml:space="preserve"> </w:t>
      </w:r>
      <w:r>
        <w:t>Bu başlık altında çalışmanızın ilgili kısmını buraya yapıştırınız.</w:t>
      </w:r>
      <w:r w:rsidRPr="00256A40">
        <w:t xml:space="preserve"> </w:t>
      </w:r>
      <w:r>
        <w:t>Bu başlık altında çalışmanızın ilgili kısmını buraya yapıştırınız.</w:t>
      </w:r>
      <w:r w:rsidRPr="00256A40">
        <w:t xml:space="preserve"> </w:t>
      </w:r>
      <w:r>
        <w:t>Bu başlık altında çalışmanızın ilgili kısmını buraya yapıştırınız.</w:t>
      </w:r>
      <w:r w:rsidRPr="00256A40">
        <w:t xml:space="preserve"> </w:t>
      </w:r>
      <w:r>
        <w:t>Bu başlık altında çalışmanızın ilgili kısmını buraya yapıştırınız.</w:t>
      </w:r>
    </w:p>
    <w:p w14:paraId="3EDCCC44" w14:textId="77777777" w:rsidR="001163F2" w:rsidRPr="00B947E9" w:rsidRDefault="001163F2" w:rsidP="001163F2">
      <w:pPr>
        <w:rPr>
          <w:lang w:val="en-US" w:eastAsia="tr-TR"/>
        </w:rPr>
      </w:pPr>
      <w:r>
        <w:rPr>
          <w:lang w:val="en-US"/>
        </w:rPr>
        <w:tab/>
      </w:r>
      <w:r w:rsidRPr="00380086">
        <w:rPr>
          <w:lang w:val="en-US"/>
        </w:rPr>
        <w:t xml:space="preserve">Lorem ipsum dolor sits </w:t>
      </w:r>
      <w:proofErr w:type="spellStart"/>
      <w:r w:rsidRPr="00380086">
        <w:rPr>
          <w:lang w:val="en-US"/>
        </w:rPr>
        <w:t>amet</w:t>
      </w:r>
      <w:proofErr w:type="spellEnd"/>
      <w:r w:rsidRPr="00380086">
        <w:rPr>
          <w:lang w:val="en-US"/>
        </w:rPr>
        <w:t xml:space="preserve">, </w:t>
      </w:r>
      <w:proofErr w:type="spellStart"/>
      <w:r w:rsidRPr="00380086">
        <w:rPr>
          <w:lang w:val="en-US"/>
        </w:rPr>
        <w:t>consectetur</w:t>
      </w:r>
      <w:proofErr w:type="spellEnd"/>
      <w:r w:rsidRPr="00380086">
        <w:rPr>
          <w:lang w:val="en-US"/>
        </w:rPr>
        <w:t xml:space="preserve"> </w:t>
      </w:r>
      <w:proofErr w:type="spellStart"/>
      <w:r w:rsidRPr="00380086">
        <w:rPr>
          <w:lang w:val="en-US"/>
        </w:rPr>
        <w:t>adipisicing</w:t>
      </w:r>
      <w:proofErr w:type="spellEnd"/>
      <w:r w:rsidRPr="00380086">
        <w:rPr>
          <w:lang w:val="en-US"/>
        </w:rPr>
        <w:t xml:space="preserve"> </w:t>
      </w:r>
      <w:proofErr w:type="spellStart"/>
      <w:r w:rsidRPr="00380086">
        <w:rPr>
          <w:lang w:val="en-US"/>
        </w:rPr>
        <w:t>elit</w:t>
      </w:r>
      <w:proofErr w:type="spellEnd"/>
      <w:r w:rsidRPr="00380086">
        <w:rPr>
          <w:lang w:val="en-US"/>
        </w:rPr>
        <w:t xml:space="preserve">, sed do </w:t>
      </w:r>
      <w:proofErr w:type="spellStart"/>
      <w:r w:rsidRPr="00380086">
        <w:rPr>
          <w:lang w:val="en-US"/>
        </w:rPr>
        <w:t>eiusmod</w:t>
      </w:r>
      <w:proofErr w:type="spellEnd"/>
      <w:r w:rsidRPr="00380086">
        <w:rPr>
          <w:lang w:val="en-US"/>
        </w:rPr>
        <w:t xml:space="preserve"> </w:t>
      </w:r>
      <w:proofErr w:type="spellStart"/>
      <w:r w:rsidRPr="00380086">
        <w:rPr>
          <w:lang w:val="en-US"/>
        </w:rPr>
        <w:t>tempor</w:t>
      </w:r>
      <w:proofErr w:type="spellEnd"/>
      <w:r w:rsidRPr="00380086">
        <w:rPr>
          <w:lang w:val="en-US"/>
        </w:rPr>
        <w:t xml:space="preserve"> </w:t>
      </w:r>
      <w:proofErr w:type="spellStart"/>
      <w:r w:rsidRPr="00380086">
        <w:rPr>
          <w:lang w:val="en-US"/>
        </w:rPr>
        <w:t>incididunt</w:t>
      </w:r>
      <w:proofErr w:type="spellEnd"/>
      <w:r w:rsidRPr="00380086">
        <w:rPr>
          <w:lang w:val="en-US"/>
        </w:rPr>
        <w:t xml:space="preserve"> </w:t>
      </w:r>
      <w:proofErr w:type="spellStart"/>
      <w:r w:rsidRPr="00380086">
        <w:rPr>
          <w:lang w:val="en-US"/>
        </w:rPr>
        <w:t>ut</w:t>
      </w:r>
      <w:proofErr w:type="spellEnd"/>
      <w:r w:rsidRPr="00380086">
        <w:rPr>
          <w:lang w:val="en-US"/>
        </w:rPr>
        <w:t xml:space="preserve"> labore et dolore magna </w:t>
      </w:r>
      <w:proofErr w:type="spellStart"/>
      <w:r w:rsidRPr="00380086">
        <w:rPr>
          <w:lang w:val="en-US"/>
        </w:rPr>
        <w:t>aliqua</w:t>
      </w:r>
      <w:proofErr w:type="spellEnd"/>
      <w:r w:rsidRPr="00380086">
        <w:rPr>
          <w:lang w:val="en-US"/>
        </w:rPr>
        <w:t xml:space="preserve">. </w:t>
      </w:r>
      <w:r w:rsidRPr="00823F3B">
        <w:rPr>
          <w:lang w:val="en-US"/>
        </w:rPr>
        <w:t xml:space="preserve">Ut </w:t>
      </w:r>
      <w:proofErr w:type="spellStart"/>
      <w:r w:rsidRPr="00823F3B">
        <w:rPr>
          <w:lang w:val="en-US"/>
        </w:rPr>
        <w:t>enim</w:t>
      </w:r>
      <w:proofErr w:type="spellEnd"/>
      <w:r w:rsidRPr="00823F3B">
        <w:rPr>
          <w:lang w:val="en-US"/>
        </w:rPr>
        <w:t xml:space="preserve"> ad minim </w:t>
      </w:r>
      <w:proofErr w:type="spellStart"/>
      <w:r w:rsidRPr="00823F3B">
        <w:rPr>
          <w:lang w:val="en-US"/>
        </w:rPr>
        <w:t>veniam</w:t>
      </w:r>
      <w:proofErr w:type="spellEnd"/>
      <w:r w:rsidRPr="00823F3B">
        <w:rPr>
          <w:lang w:val="en-US"/>
        </w:rPr>
        <w:t xml:space="preserve">, </w:t>
      </w:r>
      <w:proofErr w:type="spellStart"/>
      <w:r w:rsidRPr="00823F3B">
        <w:rPr>
          <w:lang w:val="en-US"/>
        </w:rPr>
        <w:t>quis</w:t>
      </w:r>
      <w:proofErr w:type="spellEnd"/>
      <w:r w:rsidRPr="00823F3B">
        <w:rPr>
          <w:lang w:val="en-US"/>
        </w:rPr>
        <w:t xml:space="preserve"> </w:t>
      </w:r>
      <w:proofErr w:type="spellStart"/>
      <w:r w:rsidRPr="00823F3B">
        <w:rPr>
          <w:lang w:val="en-US"/>
        </w:rPr>
        <w:t>nostrud</w:t>
      </w:r>
      <w:proofErr w:type="spellEnd"/>
      <w:r w:rsidRPr="00823F3B">
        <w:rPr>
          <w:lang w:val="en-US"/>
        </w:rPr>
        <w:t xml:space="preserve"> exercitation </w:t>
      </w:r>
      <w:proofErr w:type="spellStart"/>
      <w:r w:rsidRPr="00823F3B">
        <w:rPr>
          <w:lang w:val="en-US"/>
        </w:rPr>
        <w:t>ullamco</w:t>
      </w:r>
      <w:proofErr w:type="spellEnd"/>
      <w:r w:rsidRPr="00823F3B">
        <w:rPr>
          <w:lang w:val="en-US"/>
        </w:rPr>
        <w:t xml:space="preserve"> </w:t>
      </w:r>
      <w:proofErr w:type="spellStart"/>
      <w:r w:rsidRPr="00823F3B">
        <w:rPr>
          <w:lang w:val="en-US"/>
        </w:rPr>
        <w:t>laboris</w:t>
      </w:r>
      <w:proofErr w:type="spellEnd"/>
      <w:r w:rsidRPr="00823F3B">
        <w:rPr>
          <w:lang w:val="en-US"/>
        </w:rPr>
        <w:t xml:space="preserve"> nisi </w:t>
      </w:r>
      <w:proofErr w:type="spellStart"/>
      <w:r w:rsidRPr="00823F3B">
        <w:rPr>
          <w:lang w:val="en-US"/>
        </w:rPr>
        <w:t>ut</w:t>
      </w:r>
      <w:proofErr w:type="spellEnd"/>
      <w:r w:rsidRPr="00823F3B">
        <w:rPr>
          <w:lang w:val="en-US"/>
        </w:rPr>
        <w:t xml:space="preserve"> </w:t>
      </w:r>
      <w:proofErr w:type="spellStart"/>
      <w:r w:rsidRPr="00823F3B">
        <w:rPr>
          <w:lang w:val="en-US"/>
        </w:rPr>
        <w:t>aliquip</w:t>
      </w:r>
      <w:proofErr w:type="spellEnd"/>
      <w:r w:rsidRPr="00823F3B">
        <w:rPr>
          <w:lang w:val="en-US"/>
        </w:rPr>
        <w:t xml:space="preserve"> ex </w:t>
      </w:r>
      <w:proofErr w:type="spellStart"/>
      <w:r w:rsidRPr="00823F3B">
        <w:rPr>
          <w:lang w:val="en-US"/>
        </w:rPr>
        <w:t>ea</w:t>
      </w:r>
      <w:proofErr w:type="spellEnd"/>
      <w:r w:rsidRPr="00823F3B">
        <w:rPr>
          <w:lang w:val="en-US"/>
        </w:rPr>
        <w:t xml:space="preserve"> </w:t>
      </w:r>
      <w:proofErr w:type="spellStart"/>
      <w:r w:rsidRPr="00823F3B">
        <w:rPr>
          <w:lang w:val="en-US"/>
        </w:rPr>
        <w:t>commodo</w:t>
      </w:r>
      <w:proofErr w:type="spellEnd"/>
      <w:r w:rsidRPr="00823F3B">
        <w:rPr>
          <w:lang w:val="en-US"/>
        </w:rPr>
        <w:t xml:space="preserve"> </w:t>
      </w:r>
      <w:proofErr w:type="spellStart"/>
      <w:r w:rsidRPr="00823F3B">
        <w:rPr>
          <w:lang w:val="en-US"/>
        </w:rPr>
        <w:t>consequat</w:t>
      </w:r>
      <w:proofErr w:type="spellEnd"/>
      <w:r w:rsidRPr="00823F3B">
        <w:rPr>
          <w:lang w:val="en-US" w:eastAsia="tr-TR"/>
        </w:rPr>
        <w:t>:</w:t>
      </w:r>
    </w:p>
    <w:p w14:paraId="379510AA" w14:textId="77777777" w:rsidR="001163F2" w:rsidRPr="00B947E9" w:rsidRDefault="001163F2" w:rsidP="001163F2">
      <w:pPr>
        <w:pStyle w:val="Alnt2"/>
      </w:pPr>
      <w:proofErr w:type="spellStart"/>
      <w:r w:rsidRPr="00380086">
        <w:t>Lorem</w:t>
      </w:r>
      <w:proofErr w:type="spellEnd"/>
      <w:r w:rsidRPr="00380086">
        <w:t xml:space="preserve"> </w:t>
      </w:r>
      <w:proofErr w:type="spellStart"/>
      <w:r w:rsidRPr="00380086">
        <w:t>ipsum</w:t>
      </w:r>
      <w:proofErr w:type="spellEnd"/>
      <w:r w:rsidRPr="00380086">
        <w:t xml:space="preserve"> </w:t>
      </w:r>
      <w:proofErr w:type="spellStart"/>
      <w:r w:rsidRPr="00965AB0">
        <w:t>dolor</w:t>
      </w:r>
      <w:proofErr w:type="spellEnd"/>
      <w:r w:rsidRPr="00380086">
        <w:t xml:space="preserve"> sit </w:t>
      </w:r>
      <w:proofErr w:type="spellStart"/>
      <w:r w:rsidRPr="00380086">
        <w:t>amet</w:t>
      </w:r>
      <w:proofErr w:type="spellEnd"/>
      <w:r w:rsidRPr="00380086">
        <w:t xml:space="preserve">, </w:t>
      </w:r>
      <w:proofErr w:type="spellStart"/>
      <w:r w:rsidRPr="00380086">
        <w:t>consectetur</w:t>
      </w:r>
      <w:proofErr w:type="spellEnd"/>
      <w:r w:rsidRPr="00380086">
        <w:t xml:space="preserve"> </w:t>
      </w:r>
      <w:proofErr w:type="spellStart"/>
      <w:r w:rsidRPr="00380086">
        <w:t>adipisicing</w:t>
      </w:r>
      <w:proofErr w:type="spellEnd"/>
      <w:r w:rsidRPr="00380086">
        <w:t xml:space="preserve"> elit, </w:t>
      </w:r>
      <w:proofErr w:type="spellStart"/>
      <w:r w:rsidRPr="00380086">
        <w:t>sed</w:t>
      </w:r>
      <w:proofErr w:type="spellEnd"/>
      <w:r w:rsidRPr="00380086">
        <w:t xml:space="preserve"> do </w:t>
      </w:r>
      <w:proofErr w:type="spellStart"/>
      <w:r w:rsidRPr="00380086">
        <w:t>eiusmod</w:t>
      </w:r>
      <w:proofErr w:type="spellEnd"/>
      <w:r w:rsidRPr="00380086">
        <w:t xml:space="preserve"> </w:t>
      </w:r>
      <w:proofErr w:type="spellStart"/>
      <w:r w:rsidRPr="00380086">
        <w:t>tempor</w:t>
      </w:r>
      <w:proofErr w:type="spellEnd"/>
      <w:r w:rsidRPr="00380086">
        <w:t xml:space="preserve"> </w:t>
      </w:r>
      <w:proofErr w:type="spellStart"/>
      <w:r w:rsidRPr="00380086">
        <w:t>incididunt</w:t>
      </w:r>
      <w:proofErr w:type="spellEnd"/>
      <w:r w:rsidRPr="00380086">
        <w:t xml:space="preserve"> ut </w:t>
      </w:r>
      <w:proofErr w:type="spellStart"/>
      <w:r w:rsidRPr="00380086">
        <w:t>labore</w:t>
      </w:r>
      <w:proofErr w:type="spellEnd"/>
      <w:r w:rsidRPr="00380086">
        <w:t xml:space="preserve"> et </w:t>
      </w:r>
      <w:proofErr w:type="spellStart"/>
      <w:r w:rsidRPr="00380086">
        <w:t>dolore</w:t>
      </w:r>
      <w:proofErr w:type="spellEnd"/>
      <w:r w:rsidRPr="00380086">
        <w:t xml:space="preserve"> </w:t>
      </w:r>
      <w:proofErr w:type="spellStart"/>
      <w:r w:rsidRPr="00380086">
        <w:t>magna</w:t>
      </w:r>
      <w:proofErr w:type="spellEnd"/>
      <w:r w:rsidRPr="00380086">
        <w:t xml:space="preserve"> </w:t>
      </w:r>
      <w:proofErr w:type="spellStart"/>
      <w:r w:rsidRPr="00380086">
        <w:t>aliqua</w:t>
      </w:r>
      <w:proofErr w:type="spellEnd"/>
      <w:r w:rsidRPr="002E5C8A">
        <w:t xml:space="preserve"> </w:t>
      </w:r>
      <w:proofErr w:type="spellStart"/>
      <w:r w:rsidRPr="00380086">
        <w:t>Lorem</w:t>
      </w:r>
      <w:proofErr w:type="spellEnd"/>
      <w:r w:rsidRPr="00380086">
        <w:t xml:space="preserve"> </w:t>
      </w:r>
      <w:proofErr w:type="spellStart"/>
      <w:r w:rsidRPr="00380086">
        <w:t>ipsum</w:t>
      </w:r>
      <w:proofErr w:type="spellEnd"/>
      <w:r w:rsidRPr="00380086">
        <w:t xml:space="preserve"> </w:t>
      </w:r>
      <w:proofErr w:type="spellStart"/>
      <w:r w:rsidRPr="00965AB0">
        <w:t>dolor</w:t>
      </w:r>
      <w:proofErr w:type="spellEnd"/>
      <w:r w:rsidRPr="00380086">
        <w:t xml:space="preserve"> sit </w:t>
      </w:r>
      <w:proofErr w:type="spellStart"/>
      <w:r w:rsidRPr="00380086">
        <w:t>amet</w:t>
      </w:r>
      <w:proofErr w:type="spellEnd"/>
      <w:r w:rsidRPr="00380086">
        <w:t xml:space="preserve">, </w:t>
      </w:r>
      <w:proofErr w:type="spellStart"/>
      <w:r w:rsidRPr="00380086">
        <w:t>consectetur</w:t>
      </w:r>
      <w:proofErr w:type="spellEnd"/>
      <w:r w:rsidRPr="00380086">
        <w:t xml:space="preserve"> </w:t>
      </w:r>
      <w:proofErr w:type="spellStart"/>
      <w:r w:rsidRPr="00380086">
        <w:t>adipisicing</w:t>
      </w:r>
      <w:proofErr w:type="spellEnd"/>
      <w:r w:rsidRPr="00380086">
        <w:t xml:space="preserve"> elit, </w:t>
      </w:r>
      <w:proofErr w:type="spellStart"/>
      <w:r w:rsidRPr="00380086">
        <w:t>sed</w:t>
      </w:r>
      <w:proofErr w:type="spellEnd"/>
      <w:r w:rsidRPr="00380086">
        <w:t xml:space="preserve"> do </w:t>
      </w:r>
      <w:proofErr w:type="spellStart"/>
      <w:r w:rsidRPr="00380086">
        <w:t>eiusmod</w:t>
      </w:r>
      <w:proofErr w:type="spellEnd"/>
      <w:r w:rsidRPr="00380086">
        <w:t xml:space="preserve"> </w:t>
      </w:r>
      <w:proofErr w:type="spellStart"/>
      <w:r w:rsidRPr="00380086">
        <w:t>tempor</w:t>
      </w:r>
      <w:proofErr w:type="spellEnd"/>
      <w:r w:rsidRPr="00380086">
        <w:t xml:space="preserve"> </w:t>
      </w:r>
      <w:proofErr w:type="spellStart"/>
      <w:r w:rsidRPr="00380086">
        <w:t>incididunt</w:t>
      </w:r>
      <w:proofErr w:type="spellEnd"/>
      <w:r w:rsidRPr="00380086">
        <w:t xml:space="preserve"> ut </w:t>
      </w:r>
      <w:proofErr w:type="spellStart"/>
      <w:r w:rsidRPr="00380086">
        <w:t>labore</w:t>
      </w:r>
      <w:proofErr w:type="spellEnd"/>
      <w:r w:rsidRPr="00380086">
        <w:t xml:space="preserve"> et </w:t>
      </w:r>
      <w:proofErr w:type="spellStart"/>
      <w:r w:rsidRPr="00380086">
        <w:t>dolore</w:t>
      </w:r>
      <w:proofErr w:type="spellEnd"/>
      <w:r w:rsidRPr="00380086">
        <w:t xml:space="preserve"> </w:t>
      </w:r>
      <w:proofErr w:type="spellStart"/>
      <w:r w:rsidRPr="00380086">
        <w:t>magna</w:t>
      </w:r>
      <w:proofErr w:type="spellEnd"/>
      <w:r w:rsidRPr="00380086">
        <w:t xml:space="preserve"> </w:t>
      </w:r>
      <w:proofErr w:type="spellStart"/>
      <w:r w:rsidRPr="00380086">
        <w:t>aliqua</w:t>
      </w:r>
      <w:proofErr w:type="spellEnd"/>
      <w:r w:rsidRPr="002E5C8A">
        <w:t xml:space="preserve"> </w:t>
      </w:r>
      <w:proofErr w:type="spellStart"/>
      <w:r w:rsidRPr="00380086">
        <w:t>Lorem</w:t>
      </w:r>
      <w:proofErr w:type="spellEnd"/>
      <w:r w:rsidRPr="00380086">
        <w:t xml:space="preserve"> </w:t>
      </w:r>
      <w:proofErr w:type="spellStart"/>
      <w:r w:rsidRPr="00380086">
        <w:t>ipsum</w:t>
      </w:r>
      <w:proofErr w:type="spellEnd"/>
      <w:r w:rsidRPr="00380086">
        <w:t xml:space="preserve"> </w:t>
      </w:r>
      <w:proofErr w:type="spellStart"/>
      <w:r w:rsidRPr="00965AB0">
        <w:t>dolor</w:t>
      </w:r>
      <w:proofErr w:type="spellEnd"/>
      <w:r w:rsidRPr="00380086">
        <w:t xml:space="preserve"> sit </w:t>
      </w:r>
      <w:proofErr w:type="spellStart"/>
      <w:r w:rsidRPr="00380086">
        <w:t>amet</w:t>
      </w:r>
      <w:proofErr w:type="spellEnd"/>
      <w:r w:rsidRPr="00380086">
        <w:t xml:space="preserve">, </w:t>
      </w:r>
      <w:proofErr w:type="spellStart"/>
      <w:r w:rsidRPr="00380086">
        <w:t>consectetur</w:t>
      </w:r>
      <w:proofErr w:type="spellEnd"/>
      <w:r w:rsidRPr="00380086">
        <w:t xml:space="preserve"> </w:t>
      </w:r>
      <w:proofErr w:type="spellStart"/>
      <w:r w:rsidRPr="00380086">
        <w:t>adipisicing</w:t>
      </w:r>
      <w:proofErr w:type="spellEnd"/>
      <w:r w:rsidRPr="00380086">
        <w:t xml:space="preserve"> elit, </w:t>
      </w:r>
      <w:proofErr w:type="spellStart"/>
      <w:r w:rsidRPr="00380086">
        <w:t>sed</w:t>
      </w:r>
      <w:proofErr w:type="spellEnd"/>
      <w:r w:rsidRPr="00380086">
        <w:t xml:space="preserve"> do </w:t>
      </w:r>
      <w:proofErr w:type="spellStart"/>
      <w:r w:rsidRPr="00380086">
        <w:t>eiusmod</w:t>
      </w:r>
      <w:proofErr w:type="spellEnd"/>
      <w:r w:rsidRPr="00380086">
        <w:t xml:space="preserve"> </w:t>
      </w:r>
      <w:proofErr w:type="spellStart"/>
      <w:r w:rsidRPr="00380086">
        <w:t>tempor</w:t>
      </w:r>
      <w:proofErr w:type="spellEnd"/>
      <w:r w:rsidRPr="00380086">
        <w:t xml:space="preserve"> </w:t>
      </w:r>
      <w:proofErr w:type="spellStart"/>
      <w:r w:rsidRPr="00380086">
        <w:t>incididunt</w:t>
      </w:r>
      <w:proofErr w:type="spellEnd"/>
      <w:r w:rsidRPr="00380086">
        <w:t xml:space="preserve"> ut </w:t>
      </w:r>
      <w:proofErr w:type="spellStart"/>
      <w:r w:rsidRPr="00380086">
        <w:t>labore</w:t>
      </w:r>
      <w:proofErr w:type="spellEnd"/>
      <w:r w:rsidRPr="00380086">
        <w:t xml:space="preserve"> et </w:t>
      </w:r>
      <w:proofErr w:type="spellStart"/>
      <w:r w:rsidRPr="00380086">
        <w:t>dolore</w:t>
      </w:r>
      <w:proofErr w:type="spellEnd"/>
      <w:r w:rsidRPr="00380086">
        <w:t xml:space="preserve"> </w:t>
      </w:r>
      <w:proofErr w:type="spellStart"/>
      <w:r w:rsidRPr="00380086">
        <w:t>magna</w:t>
      </w:r>
      <w:proofErr w:type="spellEnd"/>
      <w:r w:rsidRPr="00380086">
        <w:t xml:space="preserve"> </w:t>
      </w:r>
      <w:proofErr w:type="spellStart"/>
      <w:r w:rsidRPr="00380086">
        <w:t>aliqua</w:t>
      </w:r>
      <w:proofErr w:type="spellEnd"/>
      <w:r w:rsidRPr="002E5C8A">
        <w:t xml:space="preserve"> </w:t>
      </w:r>
      <w:proofErr w:type="spellStart"/>
      <w:r w:rsidRPr="00380086">
        <w:t>Lorem</w:t>
      </w:r>
      <w:proofErr w:type="spellEnd"/>
      <w:r w:rsidRPr="00380086">
        <w:t xml:space="preserve"> </w:t>
      </w:r>
      <w:proofErr w:type="spellStart"/>
      <w:r w:rsidRPr="00380086">
        <w:t>ipsum</w:t>
      </w:r>
      <w:proofErr w:type="spellEnd"/>
      <w:r w:rsidRPr="00380086">
        <w:t xml:space="preserve"> </w:t>
      </w:r>
      <w:proofErr w:type="spellStart"/>
      <w:r w:rsidRPr="00965AB0">
        <w:t>dolor</w:t>
      </w:r>
      <w:proofErr w:type="spellEnd"/>
      <w:r w:rsidRPr="00380086">
        <w:t xml:space="preserve"> sit </w:t>
      </w:r>
      <w:proofErr w:type="spellStart"/>
      <w:r w:rsidRPr="00380086">
        <w:t>amet</w:t>
      </w:r>
      <w:proofErr w:type="spellEnd"/>
      <w:r w:rsidRPr="00380086">
        <w:t xml:space="preserve">, </w:t>
      </w:r>
      <w:proofErr w:type="spellStart"/>
      <w:r w:rsidRPr="00380086">
        <w:t>consectetur</w:t>
      </w:r>
      <w:proofErr w:type="spellEnd"/>
      <w:r w:rsidRPr="00380086">
        <w:t xml:space="preserve"> </w:t>
      </w:r>
      <w:proofErr w:type="spellStart"/>
      <w:r w:rsidRPr="00380086">
        <w:t>adipisicing</w:t>
      </w:r>
      <w:proofErr w:type="spellEnd"/>
      <w:r w:rsidRPr="00380086">
        <w:t xml:space="preserve"> elit, </w:t>
      </w:r>
      <w:proofErr w:type="spellStart"/>
      <w:r w:rsidRPr="00380086">
        <w:t>sed</w:t>
      </w:r>
      <w:proofErr w:type="spellEnd"/>
      <w:r w:rsidRPr="00380086">
        <w:t xml:space="preserve"> do </w:t>
      </w:r>
      <w:proofErr w:type="spellStart"/>
      <w:r w:rsidRPr="00380086">
        <w:t>eiusmod</w:t>
      </w:r>
      <w:proofErr w:type="spellEnd"/>
      <w:r w:rsidRPr="00380086">
        <w:t xml:space="preserve"> </w:t>
      </w:r>
      <w:proofErr w:type="spellStart"/>
      <w:r w:rsidRPr="00380086">
        <w:t>tempor</w:t>
      </w:r>
      <w:proofErr w:type="spellEnd"/>
      <w:r w:rsidRPr="00380086">
        <w:t xml:space="preserve"> </w:t>
      </w:r>
      <w:proofErr w:type="spellStart"/>
      <w:r w:rsidRPr="00380086">
        <w:t>incididunt</w:t>
      </w:r>
      <w:proofErr w:type="spellEnd"/>
      <w:r w:rsidRPr="00380086">
        <w:t xml:space="preserve"> ut </w:t>
      </w:r>
      <w:proofErr w:type="spellStart"/>
      <w:r w:rsidRPr="00380086">
        <w:t>labore</w:t>
      </w:r>
      <w:proofErr w:type="spellEnd"/>
      <w:r w:rsidRPr="00380086">
        <w:t xml:space="preserve"> et </w:t>
      </w:r>
      <w:proofErr w:type="spellStart"/>
      <w:r w:rsidRPr="00380086">
        <w:t>dolore</w:t>
      </w:r>
      <w:proofErr w:type="spellEnd"/>
      <w:r w:rsidRPr="00380086">
        <w:t xml:space="preserve"> </w:t>
      </w:r>
      <w:proofErr w:type="spellStart"/>
      <w:r w:rsidRPr="00380086">
        <w:t>magna</w:t>
      </w:r>
      <w:proofErr w:type="spellEnd"/>
      <w:r w:rsidRPr="00380086">
        <w:t xml:space="preserve"> </w:t>
      </w:r>
      <w:proofErr w:type="spellStart"/>
      <w:r w:rsidRPr="00380086">
        <w:t>aliqua</w:t>
      </w:r>
      <w:proofErr w:type="spellEnd"/>
      <w:r w:rsidRPr="00380086">
        <w:t xml:space="preserve">. </w:t>
      </w:r>
      <w:r w:rsidRPr="007768FE">
        <w:rPr>
          <w:highlight w:val="yellow"/>
        </w:rPr>
        <w:t>(Stil: Alıntı)</w:t>
      </w:r>
    </w:p>
    <w:p w14:paraId="6CAD19EE" w14:textId="77777777" w:rsidR="001163F2" w:rsidRDefault="001163F2" w:rsidP="00554B85">
      <w:pPr>
        <w:rPr>
          <w:lang w:val="en-US"/>
        </w:rPr>
      </w:pPr>
      <w:r w:rsidRPr="00380086">
        <w:rPr>
          <w:lang w:val="en-US"/>
        </w:rPr>
        <w:t xml:space="preserve">Lorem ipsum dolor sits </w:t>
      </w:r>
      <w:proofErr w:type="spellStart"/>
      <w:r w:rsidRPr="00380086">
        <w:rPr>
          <w:lang w:val="en-US"/>
        </w:rPr>
        <w:t>amet</w:t>
      </w:r>
      <w:proofErr w:type="spellEnd"/>
      <w:r w:rsidRPr="00380086">
        <w:rPr>
          <w:lang w:val="en-US"/>
        </w:rPr>
        <w:t xml:space="preserve">, </w:t>
      </w:r>
      <w:proofErr w:type="spellStart"/>
      <w:r w:rsidRPr="00380086">
        <w:rPr>
          <w:lang w:val="en-US"/>
        </w:rPr>
        <w:t>consectetur</w:t>
      </w:r>
      <w:proofErr w:type="spellEnd"/>
      <w:r w:rsidRPr="00380086">
        <w:rPr>
          <w:lang w:val="en-US"/>
        </w:rPr>
        <w:t xml:space="preserve"> </w:t>
      </w:r>
      <w:proofErr w:type="spellStart"/>
      <w:r w:rsidRPr="00380086">
        <w:rPr>
          <w:lang w:val="en-US"/>
        </w:rPr>
        <w:t>adipisicing</w:t>
      </w:r>
      <w:proofErr w:type="spellEnd"/>
      <w:r w:rsidRPr="00380086">
        <w:rPr>
          <w:lang w:val="en-US"/>
        </w:rPr>
        <w:t xml:space="preserve"> </w:t>
      </w:r>
      <w:proofErr w:type="spellStart"/>
      <w:r w:rsidRPr="00380086">
        <w:rPr>
          <w:lang w:val="en-US"/>
        </w:rPr>
        <w:t>elit</w:t>
      </w:r>
      <w:proofErr w:type="spellEnd"/>
      <w:r w:rsidRPr="00380086">
        <w:rPr>
          <w:lang w:val="en-US"/>
        </w:rPr>
        <w:t xml:space="preserve">, sed do </w:t>
      </w:r>
      <w:proofErr w:type="spellStart"/>
      <w:r w:rsidRPr="00380086">
        <w:rPr>
          <w:lang w:val="en-US"/>
        </w:rPr>
        <w:t>eiusmod</w:t>
      </w:r>
      <w:proofErr w:type="spellEnd"/>
      <w:r w:rsidRPr="00380086">
        <w:rPr>
          <w:lang w:val="en-US"/>
        </w:rPr>
        <w:t xml:space="preserve"> </w:t>
      </w:r>
      <w:proofErr w:type="spellStart"/>
      <w:r w:rsidRPr="00380086">
        <w:rPr>
          <w:lang w:val="en-US"/>
        </w:rPr>
        <w:t>tempor</w:t>
      </w:r>
      <w:proofErr w:type="spellEnd"/>
      <w:r w:rsidRPr="00380086">
        <w:rPr>
          <w:lang w:val="en-US"/>
        </w:rPr>
        <w:t xml:space="preserve"> </w:t>
      </w:r>
      <w:proofErr w:type="spellStart"/>
      <w:r w:rsidRPr="00380086">
        <w:rPr>
          <w:lang w:val="en-US"/>
        </w:rPr>
        <w:t>incididunt</w:t>
      </w:r>
      <w:proofErr w:type="spellEnd"/>
      <w:r w:rsidRPr="00380086">
        <w:rPr>
          <w:lang w:val="en-US"/>
        </w:rPr>
        <w:t xml:space="preserve"> </w:t>
      </w:r>
      <w:proofErr w:type="spellStart"/>
      <w:r w:rsidRPr="00380086">
        <w:rPr>
          <w:lang w:val="en-US"/>
        </w:rPr>
        <w:t>ut</w:t>
      </w:r>
      <w:proofErr w:type="spellEnd"/>
      <w:r w:rsidRPr="00380086">
        <w:rPr>
          <w:lang w:val="en-US"/>
        </w:rPr>
        <w:t xml:space="preserve"> </w:t>
      </w:r>
      <w:r w:rsidRPr="00380086">
        <w:rPr>
          <w:lang w:val="en-US"/>
        </w:rPr>
        <w:lastRenderedPageBreak/>
        <w:t xml:space="preserve">labore ET dolore magna </w:t>
      </w:r>
      <w:proofErr w:type="spellStart"/>
      <w:r w:rsidRPr="00380086">
        <w:rPr>
          <w:lang w:val="en-US"/>
        </w:rPr>
        <w:t>aliqua</w:t>
      </w:r>
      <w:proofErr w:type="spellEnd"/>
      <w:r>
        <w:rPr>
          <w:lang w:val="en-US"/>
        </w:rPr>
        <w:t>.</w:t>
      </w:r>
    </w:p>
    <w:p w14:paraId="47C8A6F0" w14:textId="77777777" w:rsidR="001163F2" w:rsidRPr="00256A40" w:rsidRDefault="001163F2" w:rsidP="001163F2">
      <w:pPr>
        <w:pStyle w:val="AraBalk"/>
      </w:pPr>
      <w:proofErr w:type="spellStart"/>
      <w:r w:rsidRPr="00256A40">
        <w:t>Sonuç</w:t>
      </w:r>
      <w:proofErr w:type="spellEnd"/>
      <w:r w:rsidRPr="00256A40">
        <w:t xml:space="preserve"> </w:t>
      </w:r>
    </w:p>
    <w:p w14:paraId="77B9192E" w14:textId="0CCC0665" w:rsidR="001163F2" w:rsidRDefault="001163F2" w:rsidP="001163F2">
      <w:r>
        <w:t xml:space="preserve">Lütfen yazım kuralları için </w:t>
      </w:r>
      <w:hyperlink r:id="rId17" w:history="1">
        <w:r w:rsidRPr="00890574">
          <w:rPr>
            <w:rStyle w:val="Kpr"/>
          </w:rPr>
          <w:t>http://owl.english.purdue.edu/owl/resource/560/01/</w:t>
        </w:r>
      </w:hyperlink>
      <w:r>
        <w:t xml:space="preserve"> sayfasına başvu</w:t>
      </w:r>
      <w:r>
        <w:softHyphen/>
        <w:t>runuz. Bu başlık altında çalışmanızın ilgili kısmını buraya yapıştırınız. Bu başlık altında çalışmanızın ilgili kısmını buraya yapıştırınız.</w:t>
      </w:r>
      <w:r w:rsidRPr="00256A40">
        <w:t xml:space="preserve"> </w:t>
      </w:r>
      <w:r>
        <w:t>Bu başlık altında çalışmanızın ilgili kısmını buraya yapıştırınız.</w:t>
      </w:r>
      <w:r w:rsidRPr="00256A40">
        <w:t xml:space="preserve"> </w:t>
      </w:r>
      <w:r>
        <w:t>Bu başlık altında çalışmanızın ilgili kısmını buraya yapıştırınız.</w:t>
      </w:r>
      <w:r w:rsidRPr="00256A40">
        <w:t xml:space="preserve"> </w:t>
      </w:r>
      <w:r>
        <w:t>Bu başlık altında çalışmanızın ilgili kısmını buraya yapıştırınız.</w:t>
      </w:r>
      <w:r w:rsidRPr="00256A40">
        <w:t xml:space="preserve"> </w:t>
      </w:r>
      <w:r>
        <w:t>Bu başlık altında çalışmanızın ilgili kısmını buraya yapıştırınız.</w:t>
      </w:r>
      <w:r w:rsidRPr="00256A40">
        <w:t xml:space="preserve"> </w:t>
      </w:r>
      <w:r>
        <w:t>Bu başlık altında çalışmanızın ilgili kısmını buraya yapıştırınız.</w:t>
      </w:r>
    </w:p>
    <w:p w14:paraId="3AFA89A8" w14:textId="77777777" w:rsidR="00FE5DFE" w:rsidRPr="008055B4" w:rsidRDefault="00FE5DFE" w:rsidP="00FE5DFE">
      <w:pPr>
        <w:pStyle w:val="AraBalk"/>
      </w:pPr>
      <w:proofErr w:type="spellStart"/>
      <w:r w:rsidRPr="008055B4">
        <w:t>Yazarın</w:t>
      </w:r>
      <w:proofErr w:type="spellEnd"/>
      <w:r w:rsidRPr="008055B4">
        <w:t xml:space="preserve"> </w:t>
      </w:r>
      <w:proofErr w:type="spellStart"/>
      <w:r w:rsidRPr="008055B4">
        <w:t>Notu</w:t>
      </w:r>
      <w:proofErr w:type="spellEnd"/>
    </w:p>
    <w:p w14:paraId="387FD52A" w14:textId="77777777" w:rsidR="00FE5DFE" w:rsidRPr="008055B4" w:rsidRDefault="00FE5DFE" w:rsidP="00FE5DFE">
      <w:r w:rsidRPr="008055B4">
        <w:t>Çalışma daha önce sunulmuşsa ya da yazar kişilere teşekkürlerini iletmek istiyorsa buraya yazacaktır.</w:t>
      </w:r>
    </w:p>
    <w:p w14:paraId="1B216BA6" w14:textId="77777777" w:rsidR="00FE5DFE" w:rsidRPr="008055B4" w:rsidRDefault="00FE5DFE" w:rsidP="00FE5DFE">
      <w:pPr>
        <w:pStyle w:val="AraBalk"/>
      </w:pPr>
      <w:r w:rsidRPr="008055B4">
        <w:t xml:space="preserve">Mali </w:t>
      </w:r>
      <w:proofErr w:type="spellStart"/>
      <w:r w:rsidRPr="008055B4">
        <w:t>Destek</w:t>
      </w:r>
      <w:proofErr w:type="spellEnd"/>
      <w:r w:rsidRPr="008055B4">
        <w:t xml:space="preserve"> </w:t>
      </w:r>
      <w:proofErr w:type="spellStart"/>
      <w:r w:rsidRPr="008055B4">
        <w:t>Bildirimi</w:t>
      </w:r>
      <w:proofErr w:type="spellEnd"/>
      <w:r w:rsidRPr="008055B4">
        <w:t xml:space="preserve"> (Funding)</w:t>
      </w:r>
    </w:p>
    <w:p w14:paraId="6C2B8C67" w14:textId="77777777" w:rsidR="00FE5DFE" w:rsidRPr="008055B4" w:rsidRDefault="00FE5DFE" w:rsidP="00FE5DFE">
      <w:r w:rsidRPr="008055B4">
        <w:t>Çalışma bir kurumdan mali destek aldıysa buraya yazılacaktır.</w:t>
      </w:r>
    </w:p>
    <w:p w14:paraId="0A1DF988" w14:textId="77777777" w:rsidR="00FE5DFE" w:rsidRDefault="00FE5DFE" w:rsidP="001163F2"/>
    <w:p w14:paraId="75206FC8" w14:textId="1E12FBEC" w:rsidR="00554B85" w:rsidRPr="00272A7D" w:rsidRDefault="00C91370" w:rsidP="00554B85">
      <w:pPr>
        <w:pStyle w:val="KaynakaBalk"/>
        <w:ind w:left="1988"/>
      </w:pPr>
      <w:proofErr w:type="gramStart"/>
      <w:r w:rsidRPr="00C91370">
        <w:rPr>
          <w:lang w:val="tr-TR"/>
        </w:rPr>
        <w:t xml:space="preserve">BİBLİYOGRAFYA </w:t>
      </w:r>
      <w:r w:rsidR="00554B85">
        <w:t xml:space="preserve"> </w:t>
      </w:r>
      <w:r w:rsidR="00554B85" w:rsidRPr="00C32DCA">
        <w:rPr>
          <w:highlight w:val="yellow"/>
        </w:rPr>
        <w:t>(</w:t>
      </w:r>
      <w:proofErr w:type="gramEnd"/>
      <w:r w:rsidR="00554B85" w:rsidRPr="00C32DCA">
        <w:rPr>
          <w:highlight w:val="yellow"/>
        </w:rPr>
        <w:t xml:space="preserve">Stil: </w:t>
      </w:r>
      <w:proofErr w:type="spellStart"/>
      <w:r w:rsidR="00554B85" w:rsidRPr="00C32DCA">
        <w:rPr>
          <w:highlight w:val="yellow"/>
        </w:rPr>
        <w:t>Kaynakça</w:t>
      </w:r>
      <w:proofErr w:type="spellEnd"/>
      <w:r w:rsidR="00554B85" w:rsidRPr="00C32DCA">
        <w:rPr>
          <w:highlight w:val="yellow"/>
        </w:rPr>
        <w:t xml:space="preserve"> </w:t>
      </w:r>
      <w:proofErr w:type="spellStart"/>
      <w:r w:rsidR="00554B85" w:rsidRPr="00C32DCA">
        <w:rPr>
          <w:highlight w:val="yellow"/>
        </w:rPr>
        <w:t>Başlık</w:t>
      </w:r>
      <w:proofErr w:type="spellEnd"/>
      <w:r w:rsidR="00554B85" w:rsidRPr="00C32DCA">
        <w:rPr>
          <w:highlight w:val="yellow"/>
        </w:rPr>
        <w:t>)</w:t>
      </w:r>
    </w:p>
    <w:p w14:paraId="106C320E" w14:textId="53E6FFB9" w:rsidR="00554B85" w:rsidRPr="009A55AE" w:rsidRDefault="00C75FA2" w:rsidP="00554B85">
      <w:pPr>
        <w:pStyle w:val="Balk4"/>
        <w:jc w:val="both"/>
        <w:rPr>
          <w:sz w:val="18"/>
          <w:szCs w:val="18"/>
        </w:rPr>
      </w:pPr>
      <w:r w:rsidRPr="00C75FA2">
        <w:rPr>
          <w:sz w:val="18"/>
          <w:szCs w:val="18"/>
        </w:rPr>
        <w:t xml:space="preserve">Monografiler | </w:t>
      </w:r>
      <w:proofErr w:type="spellStart"/>
      <w:r w:rsidRPr="00C75FA2">
        <w:rPr>
          <w:sz w:val="18"/>
          <w:szCs w:val="18"/>
        </w:rPr>
        <w:t>Monographs</w:t>
      </w:r>
      <w:proofErr w:type="spellEnd"/>
    </w:p>
    <w:p w14:paraId="3D3177B0" w14:textId="61461647" w:rsidR="00347F7E" w:rsidRPr="002F30EE" w:rsidRDefault="00347F7E" w:rsidP="00347F7E">
      <w:pPr>
        <w:pStyle w:val="Kaynaka"/>
        <w:rPr>
          <w:lang w:eastAsia="tr-TR"/>
        </w:rPr>
      </w:pPr>
      <w:r w:rsidRPr="002F30EE">
        <w:rPr>
          <w:lang w:eastAsia="tr-TR"/>
        </w:rPr>
        <w:t xml:space="preserve">Özüdoğru Ş. 2020, </w:t>
      </w:r>
      <w:r w:rsidRPr="00347F7E">
        <w:rPr>
          <w:i/>
          <w:iCs/>
          <w:lang w:eastAsia="tr-TR"/>
        </w:rPr>
        <w:t xml:space="preserve">Kibyra Kazı ve Araştırmaları Monografi Serisi I, KIBYRA: </w:t>
      </w:r>
      <w:proofErr w:type="spellStart"/>
      <w:r w:rsidRPr="00347F7E">
        <w:rPr>
          <w:i/>
          <w:iCs/>
          <w:lang w:eastAsia="tr-TR"/>
        </w:rPr>
        <w:t>Kibyra</w:t>
      </w:r>
      <w:proofErr w:type="spellEnd"/>
      <w:r w:rsidRPr="00347F7E">
        <w:rPr>
          <w:i/>
          <w:iCs/>
          <w:lang w:eastAsia="tr-TR"/>
        </w:rPr>
        <w:t xml:space="preserve"> </w:t>
      </w:r>
      <w:proofErr w:type="spellStart"/>
      <w:r w:rsidRPr="00347F7E">
        <w:rPr>
          <w:i/>
          <w:iCs/>
          <w:lang w:eastAsia="tr-TR"/>
        </w:rPr>
        <w:t>Maior</w:t>
      </w:r>
      <w:proofErr w:type="spellEnd"/>
      <w:r w:rsidRPr="00347F7E">
        <w:rPr>
          <w:i/>
          <w:iCs/>
          <w:lang w:eastAsia="tr-TR"/>
        </w:rPr>
        <w:t xml:space="preserve"> / </w:t>
      </w:r>
      <w:proofErr w:type="spellStart"/>
      <w:r w:rsidRPr="00347F7E">
        <w:rPr>
          <w:i/>
          <w:iCs/>
          <w:lang w:eastAsia="tr-TR"/>
        </w:rPr>
        <w:t>Caesarea</w:t>
      </w:r>
      <w:proofErr w:type="spellEnd"/>
      <w:r w:rsidRPr="00347F7E">
        <w:rPr>
          <w:i/>
          <w:iCs/>
          <w:lang w:eastAsia="tr-TR"/>
        </w:rPr>
        <w:t xml:space="preserve"> </w:t>
      </w:r>
      <w:proofErr w:type="spellStart"/>
      <w:r w:rsidRPr="00347F7E">
        <w:rPr>
          <w:i/>
          <w:iCs/>
          <w:lang w:eastAsia="tr-TR"/>
        </w:rPr>
        <w:t>Cibyra</w:t>
      </w:r>
      <w:proofErr w:type="spellEnd"/>
      <w:r w:rsidRPr="002F30EE">
        <w:rPr>
          <w:lang w:eastAsia="tr-TR"/>
        </w:rPr>
        <w:t>. İstanbul.</w:t>
      </w:r>
      <w:r w:rsidRPr="00D867D4">
        <w:rPr>
          <w:spacing w:val="-4"/>
          <w:highlight w:val="yellow"/>
          <w:lang w:val="en-GB"/>
        </w:rPr>
        <w:t xml:space="preserve"> </w:t>
      </w:r>
      <w:r w:rsidRPr="00597691">
        <w:rPr>
          <w:spacing w:val="-4"/>
          <w:highlight w:val="yellow"/>
          <w:lang w:val="en-GB"/>
        </w:rPr>
        <w:t xml:space="preserve">(Stil: </w:t>
      </w:r>
      <w:proofErr w:type="spellStart"/>
      <w:r w:rsidRPr="00597691">
        <w:rPr>
          <w:spacing w:val="-4"/>
          <w:highlight w:val="yellow"/>
          <w:lang w:val="en-GB"/>
        </w:rPr>
        <w:t>Kaynakça</w:t>
      </w:r>
      <w:proofErr w:type="spellEnd"/>
      <w:r w:rsidRPr="00597691">
        <w:rPr>
          <w:spacing w:val="-4"/>
          <w:highlight w:val="yellow"/>
          <w:lang w:val="en-GB"/>
        </w:rPr>
        <w:t>)</w:t>
      </w:r>
    </w:p>
    <w:p w14:paraId="13E24531" w14:textId="77777777" w:rsidR="00554B85" w:rsidRPr="00D867D4" w:rsidRDefault="00554B85" w:rsidP="00554B85">
      <w:pPr>
        <w:pStyle w:val="Balk4"/>
        <w:spacing w:before="120"/>
        <w:jc w:val="both"/>
        <w:rPr>
          <w:sz w:val="20"/>
        </w:rPr>
      </w:pPr>
      <w:r w:rsidRPr="00D867D4">
        <w:rPr>
          <w:sz w:val="20"/>
        </w:rPr>
        <w:t>BASILI KAYNAKLAR</w:t>
      </w:r>
    </w:p>
    <w:p w14:paraId="6A851994" w14:textId="3135483F" w:rsidR="00554B85" w:rsidRPr="00D867D4" w:rsidRDefault="00C75FA2" w:rsidP="00554B85">
      <w:pPr>
        <w:pStyle w:val="Balk4"/>
        <w:spacing w:before="0"/>
        <w:jc w:val="both"/>
        <w:rPr>
          <w:sz w:val="20"/>
        </w:rPr>
      </w:pPr>
      <w:r w:rsidRPr="00C75FA2">
        <w:rPr>
          <w:sz w:val="20"/>
        </w:rPr>
        <w:t xml:space="preserve">Tek yazarlı kitaplar | </w:t>
      </w:r>
      <w:proofErr w:type="spellStart"/>
      <w:r w:rsidRPr="00C75FA2">
        <w:rPr>
          <w:sz w:val="20"/>
        </w:rPr>
        <w:t>Book</w:t>
      </w:r>
      <w:proofErr w:type="spellEnd"/>
      <w:r w:rsidRPr="00C75FA2">
        <w:rPr>
          <w:sz w:val="20"/>
        </w:rPr>
        <w:t xml:space="preserve"> </w:t>
      </w:r>
      <w:proofErr w:type="spellStart"/>
      <w:r w:rsidRPr="00C75FA2">
        <w:rPr>
          <w:sz w:val="20"/>
        </w:rPr>
        <w:t>by</w:t>
      </w:r>
      <w:proofErr w:type="spellEnd"/>
      <w:r w:rsidRPr="00C75FA2">
        <w:rPr>
          <w:sz w:val="20"/>
        </w:rPr>
        <w:t xml:space="preserve"> a </w:t>
      </w:r>
      <w:proofErr w:type="spellStart"/>
      <w:r w:rsidRPr="00C75FA2">
        <w:rPr>
          <w:sz w:val="20"/>
        </w:rPr>
        <w:t>single</w:t>
      </w:r>
      <w:proofErr w:type="spellEnd"/>
      <w:r w:rsidRPr="00C75FA2">
        <w:rPr>
          <w:sz w:val="20"/>
        </w:rPr>
        <w:t xml:space="preserve"> </w:t>
      </w:r>
      <w:proofErr w:type="spellStart"/>
      <w:r w:rsidRPr="00C75FA2">
        <w:rPr>
          <w:sz w:val="20"/>
        </w:rPr>
        <w:t>author</w:t>
      </w:r>
      <w:proofErr w:type="spellEnd"/>
    </w:p>
    <w:p w14:paraId="1D82933B" w14:textId="77777777" w:rsidR="00347F7E" w:rsidRPr="00347F7E" w:rsidRDefault="00347F7E" w:rsidP="00347F7E">
      <w:pPr>
        <w:pStyle w:val="Kaynaka"/>
        <w:rPr>
          <w:lang w:eastAsia="tr-TR"/>
        </w:rPr>
      </w:pPr>
      <w:proofErr w:type="spellStart"/>
      <w:r w:rsidRPr="00347F7E">
        <w:rPr>
          <w:lang w:eastAsia="tr-TR"/>
        </w:rPr>
        <w:t>Goldsworthy</w:t>
      </w:r>
      <w:proofErr w:type="spellEnd"/>
      <w:r w:rsidRPr="00347F7E">
        <w:rPr>
          <w:lang w:eastAsia="tr-TR"/>
        </w:rPr>
        <w:t xml:space="preserve"> A. 2020, </w:t>
      </w:r>
      <w:r w:rsidRPr="00347F7E">
        <w:rPr>
          <w:i/>
          <w:iCs/>
          <w:lang w:eastAsia="tr-TR"/>
        </w:rPr>
        <w:t xml:space="preserve">Philip and Alexander: Kings </w:t>
      </w:r>
      <w:proofErr w:type="spellStart"/>
      <w:r w:rsidRPr="00347F7E">
        <w:rPr>
          <w:i/>
          <w:iCs/>
          <w:lang w:eastAsia="tr-TR"/>
        </w:rPr>
        <w:t>and</w:t>
      </w:r>
      <w:proofErr w:type="spellEnd"/>
      <w:r w:rsidRPr="00347F7E">
        <w:rPr>
          <w:i/>
          <w:iCs/>
          <w:lang w:eastAsia="tr-TR"/>
        </w:rPr>
        <w:t xml:space="preserve"> </w:t>
      </w:r>
      <w:proofErr w:type="spellStart"/>
      <w:r w:rsidRPr="00347F7E">
        <w:rPr>
          <w:i/>
          <w:iCs/>
          <w:lang w:eastAsia="tr-TR"/>
        </w:rPr>
        <w:t>Conquerors</w:t>
      </w:r>
      <w:proofErr w:type="spellEnd"/>
      <w:r w:rsidRPr="00347F7E">
        <w:rPr>
          <w:lang w:eastAsia="tr-TR"/>
        </w:rPr>
        <w:t>. New York.</w:t>
      </w:r>
    </w:p>
    <w:p w14:paraId="14A7F9B1" w14:textId="7F4F118B" w:rsidR="00554B85" w:rsidRPr="00D867D4" w:rsidRDefault="00C75FA2" w:rsidP="00554B85">
      <w:pPr>
        <w:pStyle w:val="Balk4"/>
        <w:jc w:val="both"/>
        <w:rPr>
          <w:sz w:val="20"/>
        </w:rPr>
      </w:pPr>
      <w:r w:rsidRPr="00C75FA2">
        <w:rPr>
          <w:sz w:val="20"/>
        </w:rPr>
        <w:t xml:space="preserve">İki ya da daha fazla yazarlı kitaplar | </w:t>
      </w:r>
      <w:proofErr w:type="spellStart"/>
      <w:r w:rsidRPr="00C75FA2">
        <w:rPr>
          <w:sz w:val="20"/>
        </w:rPr>
        <w:t>Book</w:t>
      </w:r>
      <w:proofErr w:type="spellEnd"/>
      <w:r w:rsidRPr="00C75FA2">
        <w:rPr>
          <w:sz w:val="20"/>
        </w:rPr>
        <w:t xml:space="preserve"> </w:t>
      </w:r>
      <w:proofErr w:type="spellStart"/>
      <w:r w:rsidRPr="00C75FA2">
        <w:rPr>
          <w:sz w:val="20"/>
        </w:rPr>
        <w:t>by</w:t>
      </w:r>
      <w:proofErr w:type="spellEnd"/>
      <w:r w:rsidRPr="00C75FA2">
        <w:rPr>
          <w:sz w:val="20"/>
        </w:rPr>
        <w:t xml:space="preserve"> two </w:t>
      </w:r>
      <w:proofErr w:type="spellStart"/>
      <w:r w:rsidRPr="00C75FA2">
        <w:rPr>
          <w:sz w:val="20"/>
        </w:rPr>
        <w:t>or</w:t>
      </w:r>
      <w:proofErr w:type="spellEnd"/>
      <w:r w:rsidRPr="00C75FA2">
        <w:rPr>
          <w:sz w:val="20"/>
        </w:rPr>
        <w:t xml:space="preserve"> </w:t>
      </w:r>
      <w:proofErr w:type="spellStart"/>
      <w:r w:rsidRPr="00C75FA2">
        <w:rPr>
          <w:sz w:val="20"/>
        </w:rPr>
        <w:t>more</w:t>
      </w:r>
      <w:proofErr w:type="spellEnd"/>
      <w:r w:rsidRPr="00C75FA2">
        <w:rPr>
          <w:sz w:val="20"/>
        </w:rPr>
        <w:t xml:space="preserve"> </w:t>
      </w:r>
      <w:proofErr w:type="spellStart"/>
      <w:r w:rsidRPr="00C75FA2">
        <w:rPr>
          <w:sz w:val="20"/>
        </w:rPr>
        <w:t>authors</w:t>
      </w:r>
      <w:proofErr w:type="spellEnd"/>
    </w:p>
    <w:p w14:paraId="04A01F03" w14:textId="77777777" w:rsidR="00347F7E" w:rsidRPr="00347F7E" w:rsidRDefault="00347F7E" w:rsidP="00347F7E">
      <w:pPr>
        <w:pStyle w:val="Kaynaka"/>
        <w:rPr>
          <w:rFonts w:eastAsia="Calibri"/>
          <w:lang w:eastAsia="en-US"/>
        </w:rPr>
      </w:pPr>
      <w:proofErr w:type="spellStart"/>
      <w:r w:rsidRPr="00347F7E">
        <w:rPr>
          <w:rFonts w:eastAsia="Calibri"/>
          <w:lang w:eastAsia="en-US"/>
        </w:rPr>
        <w:t>Heckel</w:t>
      </w:r>
      <w:proofErr w:type="spellEnd"/>
      <w:r w:rsidRPr="00347F7E">
        <w:rPr>
          <w:rFonts w:eastAsia="Calibri"/>
          <w:lang w:eastAsia="en-US"/>
        </w:rPr>
        <w:t xml:space="preserve"> W. &amp; </w:t>
      </w:r>
      <w:proofErr w:type="spellStart"/>
      <w:r w:rsidRPr="00347F7E">
        <w:rPr>
          <w:rFonts w:eastAsia="Calibri"/>
          <w:lang w:eastAsia="en-US"/>
        </w:rPr>
        <w:t>Yardley</w:t>
      </w:r>
      <w:proofErr w:type="spellEnd"/>
      <w:r w:rsidRPr="00347F7E">
        <w:rPr>
          <w:rFonts w:eastAsia="Calibri"/>
          <w:lang w:eastAsia="en-US"/>
        </w:rPr>
        <w:t xml:space="preserve"> J. C. 2004, </w:t>
      </w:r>
      <w:r w:rsidRPr="00347F7E">
        <w:rPr>
          <w:rFonts w:eastAsia="Calibri"/>
          <w:i/>
          <w:iCs/>
          <w:lang w:eastAsia="en-US"/>
        </w:rPr>
        <w:t xml:space="preserve">Alexander </w:t>
      </w:r>
      <w:proofErr w:type="spellStart"/>
      <w:r w:rsidRPr="00347F7E">
        <w:rPr>
          <w:rFonts w:eastAsia="Calibri"/>
          <w:i/>
          <w:iCs/>
          <w:lang w:eastAsia="en-US"/>
        </w:rPr>
        <w:t>the</w:t>
      </w:r>
      <w:proofErr w:type="spellEnd"/>
      <w:r w:rsidRPr="00347F7E">
        <w:rPr>
          <w:rFonts w:eastAsia="Calibri"/>
          <w:i/>
          <w:iCs/>
          <w:lang w:eastAsia="en-US"/>
        </w:rPr>
        <w:t xml:space="preserve"> Great, </w:t>
      </w:r>
      <w:proofErr w:type="spellStart"/>
      <w:r w:rsidRPr="00347F7E">
        <w:rPr>
          <w:rFonts w:eastAsia="Calibri"/>
          <w:i/>
          <w:iCs/>
          <w:lang w:eastAsia="en-US"/>
        </w:rPr>
        <w:t>Historical</w:t>
      </w:r>
      <w:proofErr w:type="spellEnd"/>
      <w:r w:rsidRPr="00347F7E">
        <w:rPr>
          <w:rFonts w:eastAsia="Calibri"/>
          <w:i/>
          <w:iCs/>
          <w:lang w:eastAsia="en-US"/>
        </w:rPr>
        <w:t xml:space="preserve"> </w:t>
      </w:r>
      <w:proofErr w:type="spellStart"/>
      <w:r w:rsidRPr="00347F7E">
        <w:rPr>
          <w:rFonts w:eastAsia="Calibri"/>
          <w:i/>
          <w:iCs/>
          <w:lang w:eastAsia="en-US"/>
        </w:rPr>
        <w:t>Texts</w:t>
      </w:r>
      <w:proofErr w:type="spellEnd"/>
      <w:r w:rsidRPr="00347F7E">
        <w:rPr>
          <w:rFonts w:eastAsia="Calibri"/>
          <w:i/>
          <w:iCs/>
          <w:lang w:eastAsia="en-US"/>
        </w:rPr>
        <w:t xml:space="preserve"> in </w:t>
      </w:r>
      <w:proofErr w:type="spellStart"/>
      <w:r w:rsidRPr="00347F7E">
        <w:rPr>
          <w:rFonts w:eastAsia="Calibri"/>
          <w:i/>
          <w:iCs/>
          <w:lang w:eastAsia="en-US"/>
        </w:rPr>
        <w:t>Translation</w:t>
      </w:r>
      <w:proofErr w:type="spellEnd"/>
      <w:r w:rsidRPr="00347F7E">
        <w:rPr>
          <w:rFonts w:eastAsia="Calibri"/>
          <w:lang w:eastAsia="en-US"/>
        </w:rPr>
        <w:t xml:space="preserve">. </w:t>
      </w:r>
      <w:proofErr w:type="spellStart"/>
      <w:r w:rsidRPr="00347F7E">
        <w:rPr>
          <w:rFonts w:eastAsia="Calibri"/>
          <w:lang w:eastAsia="en-US"/>
        </w:rPr>
        <w:t>Malden</w:t>
      </w:r>
      <w:proofErr w:type="spellEnd"/>
      <w:r w:rsidRPr="00347F7E">
        <w:rPr>
          <w:rFonts w:eastAsia="Calibri"/>
          <w:lang w:eastAsia="en-US"/>
        </w:rPr>
        <w:t xml:space="preserve"> – Oxford.</w:t>
      </w:r>
    </w:p>
    <w:p w14:paraId="2FC4759F" w14:textId="7FCA33AE" w:rsidR="00554B85" w:rsidRPr="00D867D4" w:rsidRDefault="00C75FA2" w:rsidP="00554B85">
      <w:pPr>
        <w:pStyle w:val="Balk4"/>
        <w:jc w:val="both"/>
        <w:rPr>
          <w:sz w:val="20"/>
        </w:rPr>
      </w:pPr>
      <w:proofErr w:type="spellStart"/>
      <w:r w:rsidRPr="00C75FA2">
        <w:rPr>
          <w:sz w:val="20"/>
        </w:rPr>
        <w:t>Edit</w:t>
      </w:r>
      <w:proofErr w:type="spellEnd"/>
      <w:r w:rsidRPr="00C75FA2">
        <w:rPr>
          <w:sz w:val="20"/>
        </w:rPr>
        <w:t xml:space="preserve"> edilmiş kitapta bölüm | </w:t>
      </w:r>
      <w:proofErr w:type="spellStart"/>
      <w:r w:rsidRPr="00C75FA2">
        <w:rPr>
          <w:sz w:val="20"/>
        </w:rPr>
        <w:t>Chapter</w:t>
      </w:r>
      <w:proofErr w:type="spellEnd"/>
      <w:r w:rsidRPr="00C75FA2">
        <w:rPr>
          <w:sz w:val="20"/>
        </w:rPr>
        <w:t xml:space="preserve"> in an </w:t>
      </w:r>
      <w:proofErr w:type="spellStart"/>
      <w:r w:rsidRPr="00C75FA2">
        <w:rPr>
          <w:sz w:val="20"/>
        </w:rPr>
        <w:t>edited</w:t>
      </w:r>
      <w:proofErr w:type="spellEnd"/>
      <w:r w:rsidRPr="00C75FA2">
        <w:rPr>
          <w:sz w:val="20"/>
        </w:rPr>
        <w:t xml:space="preserve"> </w:t>
      </w:r>
      <w:proofErr w:type="spellStart"/>
      <w:r w:rsidRPr="00C75FA2">
        <w:rPr>
          <w:sz w:val="20"/>
        </w:rPr>
        <w:t>work</w:t>
      </w:r>
      <w:proofErr w:type="spellEnd"/>
    </w:p>
    <w:p w14:paraId="3386DF9D" w14:textId="77777777" w:rsidR="00347F7E" w:rsidRDefault="00347F7E" w:rsidP="00347F7E">
      <w:pPr>
        <w:pStyle w:val="Kaynaka"/>
        <w:rPr>
          <w:b/>
          <w:bCs/>
        </w:rPr>
      </w:pPr>
      <w:proofErr w:type="spellStart"/>
      <w:r w:rsidRPr="00347F7E">
        <w:t>Matthews</w:t>
      </w:r>
      <w:proofErr w:type="spellEnd"/>
      <w:r w:rsidRPr="00347F7E">
        <w:t xml:space="preserve"> R. 2011, “A </w:t>
      </w:r>
      <w:proofErr w:type="spellStart"/>
      <w:r w:rsidRPr="00347F7E">
        <w:t>History</w:t>
      </w:r>
      <w:proofErr w:type="spellEnd"/>
      <w:r w:rsidRPr="00347F7E">
        <w:t xml:space="preserve"> of </w:t>
      </w:r>
      <w:proofErr w:type="spellStart"/>
      <w:r w:rsidRPr="00347F7E">
        <w:t>the</w:t>
      </w:r>
      <w:proofErr w:type="spellEnd"/>
      <w:r w:rsidRPr="00347F7E">
        <w:t xml:space="preserve"> </w:t>
      </w:r>
      <w:proofErr w:type="spellStart"/>
      <w:r w:rsidRPr="00347F7E">
        <w:t>Preclassical</w:t>
      </w:r>
      <w:proofErr w:type="spellEnd"/>
      <w:r w:rsidRPr="00347F7E">
        <w:t xml:space="preserve"> </w:t>
      </w:r>
      <w:proofErr w:type="spellStart"/>
      <w:r w:rsidRPr="00347F7E">
        <w:t>Archaeology</w:t>
      </w:r>
      <w:proofErr w:type="spellEnd"/>
      <w:r w:rsidRPr="00347F7E">
        <w:t xml:space="preserve"> of Anatolia”. </w:t>
      </w:r>
      <w:proofErr w:type="spellStart"/>
      <w:r w:rsidRPr="00347F7E">
        <w:t>Eds</w:t>
      </w:r>
      <w:proofErr w:type="spellEnd"/>
      <w:r w:rsidRPr="00347F7E">
        <w:t xml:space="preserve">. S. R. </w:t>
      </w:r>
      <w:proofErr w:type="spellStart"/>
      <w:r w:rsidRPr="00347F7E">
        <w:t>Steadman</w:t>
      </w:r>
      <w:proofErr w:type="spellEnd"/>
      <w:r w:rsidRPr="00347F7E">
        <w:t xml:space="preserve"> &amp; G. </w:t>
      </w:r>
      <w:proofErr w:type="spellStart"/>
      <w:r w:rsidRPr="00347F7E">
        <w:t>McMahon</w:t>
      </w:r>
      <w:proofErr w:type="spellEnd"/>
      <w:r w:rsidRPr="00347F7E">
        <w:t>, </w:t>
      </w:r>
      <w:proofErr w:type="spellStart"/>
      <w:r w:rsidRPr="00347F7E">
        <w:rPr>
          <w:i/>
        </w:rPr>
        <w:t>The</w:t>
      </w:r>
      <w:proofErr w:type="spellEnd"/>
      <w:r w:rsidRPr="00347F7E">
        <w:rPr>
          <w:i/>
        </w:rPr>
        <w:t xml:space="preserve"> Oxford </w:t>
      </w:r>
      <w:proofErr w:type="spellStart"/>
      <w:r w:rsidRPr="00347F7E">
        <w:rPr>
          <w:i/>
        </w:rPr>
        <w:t>Handbook</w:t>
      </w:r>
      <w:proofErr w:type="spellEnd"/>
      <w:r w:rsidRPr="00347F7E">
        <w:rPr>
          <w:i/>
        </w:rPr>
        <w:t xml:space="preserve"> of Ancient Anatolia</w:t>
      </w:r>
      <w:r w:rsidRPr="00347F7E">
        <w:t>. Oxford, 34-55.</w:t>
      </w:r>
    </w:p>
    <w:p w14:paraId="4720DEE8" w14:textId="12F0A633" w:rsidR="00C75FA2" w:rsidRPr="00D867D4" w:rsidRDefault="00C75FA2" w:rsidP="00C75FA2">
      <w:pPr>
        <w:pStyle w:val="Balk4"/>
        <w:jc w:val="both"/>
        <w:rPr>
          <w:sz w:val="20"/>
        </w:rPr>
      </w:pPr>
      <w:r w:rsidRPr="00C75FA2">
        <w:rPr>
          <w:sz w:val="20"/>
        </w:rPr>
        <w:t xml:space="preserve">Bir seride yayınlanmış kitaplar | </w:t>
      </w:r>
      <w:proofErr w:type="spellStart"/>
      <w:r w:rsidRPr="00C75FA2">
        <w:rPr>
          <w:sz w:val="20"/>
        </w:rPr>
        <w:t>Occasional</w:t>
      </w:r>
      <w:proofErr w:type="spellEnd"/>
      <w:r w:rsidRPr="00C75FA2">
        <w:rPr>
          <w:sz w:val="20"/>
        </w:rPr>
        <w:t xml:space="preserve"> </w:t>
      </w:r>
      <w:proofErr w:type="spellStart"/>
      <w:r w:rsidRPr="00C75FA2">
        <w:rPr>
          <w:sz w:val="20"/>
        </w:rPr>
        <w:t>publications</w:t>
      </w:r>
      <w:proofErr w:type="spellEnd"/>
    </w:p>
    <w:p w14:paraId="36038F2F" w14:textId="4971B1ED" w:rsidR="00C75FA2" w:rsidRPr="000A3437" w:rsidRDefault="00C75FA2" w:rsidP="00C75FA2">
      <w:pPr>
        <w:pStyle w:val="Kaynaka"/>
        <w:rPr>
          <w:rFonts w:ascii="Minion Pro" w:hAnsi="Minion Pro"/>
          <w:lang w:eastAsia="tr-TR"/>
        </w:rPr>
      </w:pPr>
      <w:r w:rsidRPr="000A3437">
        <w:rPr>
          <w:rFonts w:ascii="Minion Pro" w:hAnsi="Minion Pro"/>
        </w:rPr>
        <w:t xml:space="preserve">Jones D. W. 2021, </w:t>
      </w:r>
      <w:proofErr w:type="spellStart"/>
      <w:r w:rsidRPr="00C75FA2">
        <w:rPr>
          <w:rFonts w:ascii="Minion Pro" w:hAnsi="Minion Pro" w:cs="Arial"/>
          <w:i/>
        </w:rPr>
        <w:t>Four</w:t>
      </w:r>
      <w:proofErr w:type="spellEnd"/>
      <w:r w:rsidRPr="00C75FA2">
        <w:rPr>
          <w:rFonts w:ascii="Minion Pro" w:hAnsi="Minion Pro" w:cs="Arial"/>
          <w:i/>
        </w:rPr>
        <w:t xml:space="preserve"> </w:t>
      </w:r>
      <w:proofErr w:type="spellStart"/>
      <w:r w:rsidRPr="00C75FA2">
        <w:rPr>
          <w:rFonts w:ascii="Minion Pro" w:hAnsi="Minion Pro" w:cs="Arial"/>
          <w:i/>
        </w:rPr>
        <w:t>Economic</w:t>
      </w:r>
      <w:proofErr w:type="spellEnd"/>
      <w:r w:rsidRPr="00C75FA2">
        <w:rPr>
          <w:rFonts w:ascii="Minion Pro" w:hAnsi="Minion Pro" w:cs="Arial"/>
          <w:i/>
        </w:rPr>
        <w:t xml:space="preserve"> </w:t>
      </w:r>
      <w:proofErr w:type="spellStart"/>
      <w:r w:rsidRPr="00C75FA2">
        <w:rPr>
          <w:rFonts w:ascii="Minion Pro" w:hAnsi="Minion Pro" w:cs="Arial"/>
          <w:i/>
        </w:rPr>
        <w:t>Topics</w:t>
      </w:r>
      <w:proofErr w:type="spellEnd"/>
      <w:r w:rsidRPr="00C75FA2">
        <w:rPr>
          <w:rFonts w:ascii="Minion Pro" w:hAnsi="Minion Pro" w:cs="Arial"/>
          <w:i/>
        </w:rPr>
        <w:t xml:space="preserve"> </w:t>
      </w:r>
      <w:proofErr w:type="spellStart"/>
      <w:r w:rsidRPr="00C75FA2">
        <w:rPr>
          <w:rFonts w:ascii="Minion Pro" w:hAnsi="Minion Pro" w:cs="Arial"/>
          <w:i/>
        </w:rPr>
        <w:t>for</w:t>
      </w:r>
      <w:proofErr w:type="spellEnd"/>
      <w:r w:rsidRPr="00C75FA2">
        <w:rPr>
          <w:rFonts w:ascii="Minion Pro" w:hAnsi="Minion Pro" w:cs="Arial"/>
          <w:i/>
        </w:rPr>
        <w:t xml:space="preserve"> </w:t>
      </w:r>
      <w:proofErr w:type="spellStart"/>
      <w:r w:rsidRPr="00C75FA2">
        <w:rPr>
          <w:rFonts w:ascii="Minion Pro" w:hAnsi="Minion Pro" w:cs="Arial"/>
          <w:i/>
        </w:rPr>
        <w:t>Studies</w:t>
      </w:r>
      <w:proofErr w:type="spellEnd"/>
      <w:r w:rsidRPr="00C75FA2">
        <w:rPr>
          <w:rFonts w:ascii="Minion Pro" w:hAnsi="Minion Pro" w:cs="Arial"/>
          <w:i/>
        </w:rPr>
        <w:t xml:space="preserve"> of </w:t>
      </w:r>
      <w:proofErr w:type="spellStart"/>
      <w:r w:rsidRPr="00C75FA2">
        <w:rPr>
          <w:rFonts w:ascii="Minion Pro" w:hAnsi="Minion Pro" w:cs="Arial"/>
          <w:i/>
        </w:rPr>
        <w:t>Antiquity</w:t>
      </w:r>
      <w:proofErr w:type="spellEnd"/>
      <w:r w:rsidRPr="00C75FA2">
        <w:rPr>
          <w:rFonts w:ascii="Minion Pro" w:hAnsi="Minion Pro"/>
          <w:i/>
        </w:rPr>
        <w:t xml:space="preserve">: </w:t>
      </w:r>
      <w:proofErr w:type="spellStart"/>
      <w:r w:rsidRPr="00C75FA2">
        <w:rPr>
          <w:rFonts w:ascii="Minion Pro" w:hAnsi="Minion Pro" w:cs="Arial"/>
          <w:i/>
        </w:rPr>
        <w:t>A</w:t>
      </w:r>
      <w:r w:rsidRPr="000A3437">
        <w:rPr>
          <w:rFonts w:ascii="Minion Pro" w:hAnsi="Minion Pro" w:cs="Arial"/>
          <w:i/>
        </w:rPr>
        <w:t>griculture</w:t>
      </w:r>
      <w:proofErr w:type="spellEnd"/>
      <w:r w:rsidRPr="000A3437">
        <w:rPr>
          <w:rFonts w:ascii="Minion Pro" w:hAnsi="Minion Pro" w:cs="Arial"/>
          <w:i/>
        </w:rPr>
        <w:t xml:space="preserve">, </w:t>
      </w:r>
      <w:proofErr w:type="spellStart"/>
      <w:r w:rsidRPr="000A3437">
        <w:rPr>
          <w:rFonts w:ascii="Minion Pro" w:hAnsi="Minion Pro" w:cs="Arial"/>
          <w:i/>
        </w:rPr>
        <w:t>Trade</w:t>
      </w:r>
      <w:proofErr w:type="spellEnd"/>
      <w:r w:rsidRPr="000A3437">
        <w:rPr>
          <w:rFonts w:ascii="Minion Pro" w:hAnsi="Minion Pro" w:cs="Arial"/>
          <w:i/>
        </w:rPr>
        <w:t xml:space="preserve">, </w:t>
      </w:r>
      <w:proofErr w:type="spellStart"/>
      <w:r w:rsidRPr="000A3437">
        <w:rPr>
          <w:rFonts w:ascii="Minion Pro" w:hAnsi="Minion Pro" w:cs="Arial"/>
          <w:i/>
        </w:rPr>
        <w:t>Population</w:t>
      </w:r>
      <w:proofErr w:type="spellEnd"/>
      <w:r w:rsidRPr="000A3437">
        <w:rPr>
          <w:rFonts w:ascii="Minion Pro" w:hAnsi="Minion Pro" w:cs="Arial"/>
          <w:i/>
        </w:rPr>
        <w:t xml:space="preserve">, </w:t>
      </w:r>
      <w:proofErr w:type="spellStart"/>
      <w:r w:rsidRPr="000A3437">
        <w:rPr>
          <w:rFonts w:ascii="Minion Pro" w:hAnsi="Minion Pro" w:cs="Arial"/>
          <w:i/>
        </w:rPr>
        <w:t>and</w:t>
      </w:r>
      <w:proofErr w:type="spellEnd"/>
      <w:r w:rsidRPr="000A3437">
        <w:rPr>
          <w:rFonts w:ascii="Minion Pro" w:hAnsi="Minion Pro" w:cs="Arial"/>
          <w:i/>
        </w:rPr>
        <w:t xml:space="preserve"> </w:t>
      </w:r>
      <w:proofErr w:type="spellStart"/>
      <w:r w:rsidRPr="000A3437">
        <w:rPr>
          <w:rFonts w:ascii="Minion Pro" w:hAnsi="Minion Pro" w:cs="Arial"/>
          <w:i/>
        </w:rPr>
        <w:t>the</w:t>
      </w:r>
      <w:proofErr w:type="spellEnd"/>
      <w:r w:rsidRPr="000A3437">
        <w:rPr>
          <w:rFonts w:ascii="Minion Pro" w:hAnsi="Minion Pro" w:cs="Arial"/>
          <w:i/>
        </w:rPr>
        <w:t xml:space="preserve"> </w:t>
      </w:r>
      <w:proofErr w:type="spellStart"/>
      <w:r w:rsidRPr="000A3437">
        <w:rPr>
          <w:rFonts w:ascii="Minion Pro" w:hAnsi="Minion Pro" w:cs="Arial"/>
          <w:i/>
        </w:rPr>
        <w:t>Behaviour</w:t>
      </w:r>
      <w:proofErr w:type="spellEnd"/>
      <w:r w:rsidRPr="000A3437">
        <w:rPr>
          <w:rFonts w:ascii="Minion Pro" w:hAnsi="Minion Pro" w:cs="Arial"/>
          <w:i/>
        </w:rPr>
        <w:t xml:space="preserve"> of </w:t>
      </w:r>
      <w:proofErr w:type="spellStart"/>
      <w:r w:rsidRPr="000A3437">
        <w:rPr>
          <w:rFonts w:ascii="Minion Pro" w:hAnsi="Minion Pro" w:cs="Arial"/>
          <w:i/>
        </w:rPr>
        <w:t>Aggregate</w:t>
      </w:r>
      <w:proofErr w:type="spellEnd"/>
      <w:r w:rsidRPr="000A3437">
        <w:rPr>
          <w:rFonts w:ascii="Minion Pro" w:hAnsi="Minion Pro" w:cs="Arial"/>
          <w:i/>
        </w:rPr>
        <w:t xml:space="preserve"> </w:t>
      </w:r>
      <w:proofErr w:type="spellStart"/>
      <w:r w:rsidRPr="000A3437">
        <w:rPr>
          <w:rFonts w:ascii="Minion Pro" w:hAnsi="Minion Pro" w:cs="Arial"/>
          <w:i/>
        </w:rPr>
        <w:t>Economies</w:t>
      </w:r>
      <w:proofErr w:type="spellEnd"/>
      <w:r w:rsidRPr="000A3437">
        <w:rPr>
          <w:rFonts w:ascii="Minion Pro" w:hAnsi="Minion Pro" w:cs="Arial"/>
        </w:rPr>
        <w:t xml:space="preserve"> </w:t>
      </w:r>
      <w:r w:rsidRPr="000A3437">
        <w:rPr>
          <w:rFonts w:ascii="Minion Pro" w:hAnsi="Minion Pro"/>
          <w:iCs/>
          <w:lang w:eastAsia="tr-TR"/>
        </w:rPr>
        <w:t xml:space="preserve">(BAR </w:t>
      </w:r>
      <w:proofErr w:type="spellStart"/>
      <w:r w:rsidRPr="000A3437">
        <w:rPr>
          <w:rFonts w:ascii="Minion Pro" w:hAnsi="Minion Pro"/>
          <w:iCs/>
          <w:lang w:eastAsia="tr-TR"/>
        </w:rPr>
        <w:t>IntSer</w:t>
      </w:r>
      <w:proofErr w:type="spellEnd"/>
      <w:r w:rsidRPr="000A3437">
        <w:rPr>
          <w:rFonts w:ascii="Minion Pro" w:hAnsi="Minion Pro"/>
          <w:iCs/>
          <w:lang w:eastAsia="tr-TR"/>
        </w:rPr>
        <w:t xml:space="preserve"> 3018). </w:t>
      </w:r>
      <w:r w:rsidRPr="000A3437">
        <w:rPr>
          <w:rFonts w:ascii="Minion Pro" w:hAnsi="Minion Pro"/>
          <w:lang w:eastAsia="tr-TR"/>
        </w:rPr>
        <w:t>Oxford.</w:t>
      </w:r>
    </w:p>
    <w:p w14:paraId="59A54A2C" w14:textId="6CA4C2BD" w:rsidR="00C75FA2" w:rsidRPr="00D867D4" w:rsidRDefault="00C75FA2" w:rsidP="00C75FA2">
      <w:pPr>
        <w:pStyle w:val="Balk4"/>
        <w:jc w:val="both"/>
        <w:rPr>
          <w:sz w:val="20"/>
        </w:rPr>
      </w:pPr>
      <w:r w:rsidRPr="00C75FA2">
        <w:rPr>
          <w:sz w:val="20"/>
        </w:rPr>
        <w:t xml:space="preserve">Ek Yayınlar | </w:t>
      </w:r>
      <w:proofErr w:type="spellStart"/>
      <w:r w:rsidRPr="00C75FA2">
        <w:rPr>
          <w:sz w:val="20"/>
        </w:rPr>
        <w:t>Supplements</w:t>
      </w:r>
      <w:proofErr w:type="spellEnd"/>
    </w:p>
    <w:p w14:paraId="41EF200B" w14:textId="77777777" w:rsidR="00C75FA2" w:rsidRPr="002F30EE" w:rsidRDefault="00C75FA2" w:rsidP="00C75FA2">
      <w:pPr>
        <w:pStyle w:val="Kaynaka"/>
        <w:rPr>
          <w:lang w:eastAsia="tr-TR"/>
        </w:rPr>
      </w:pPr>
      <w:proofErr w:type="spellStart"/>
      <w:r w:rsidRPr="002F30EE">
        <w:rPr>
          <w:lang w:eastAsia="tr-TR"/>
        </w:rPr>
        <w:t>Durugönül</w:t>
      </w:r>
      <w:proofErr w:type="spellEnd"/>
      <w:r w:rsidRPr="002F30EE">
        <w:rPr>
          <w:lang w:eastAsia="tr-TR"/>
        </w:rPr>
        <w:t xml:space="preserve"> S. 2007, </w:t>
      </w:r>
      <w:r w:rsidRPr="00C75FA2">
        <w:rPr>
          <w:i/>
          <w:lang w:eastAsia="tr-TR"/>
        </w:rPr>
        <w:t xml:space="preserve">Dağlık </w:t>
      </w:r>
      <w:proofErr w:type="spellStart"/>
      <w:r w:rsidRPr="00C75FA2">
        <w:rPr>
          <w:i/>
          <w:lang w:eastAsia="tr-TR"/>
        </w:rPr>
        <w:t>Kilikia’da</w:t>
      </w:r>
      <w:proofErr w:type="spellEnd"/>
      <w:r w:rsidRPr="00C75FA2">
        <w:rPr>
          <w:i/>
          <w:lang w:eastAsia="tr-TR"/>
        </w:rPr>
        <w:t xml:space="preserve"> Bir Antik Kent Kazısının Sonuçları – NAGIDOS / </w:t>
      </w:r>
      <w:proofErr w:type="spellStart"/>
      <w:r w:rsidRPr="00C75FA2">
        <w:rPr>
          <w:i/>
          <w:lang w:eastAsia="tr-TR"/>
        </w:rPr>
        <w:t>Results</w:t>
      </w:r>
      <w:proofErr w:type="spellEnd"/>
      <w:r w:rsidRPr="00C75FA2">
        <w:rPr>
          <w:i/>
          <w:lang w:eastAsia="tr-TR"/>
        </w:rPr>
        <w:t xml:space="preserve"> of an </w:t>
      </w:r>
      <w:proofErr w:type="spellStart"/>
      <w:r w:rsidRPr="00C75FA2">
        <w:rPr>
          <w:i/>
          <w:lang w:eastAsia="tr-TR"/>
        </w:rPr>
        <w:t>Excavation</w:t>
      </w:r>
      <w:proofErr w:type="spellEnd"/>
      <w:r w:rsidRPr="00C75FA2">
        <w:rPr>
          <w:i/>
          <w:lang w:eastAsia="tr-TR"/>
        </w:rPr>
        <w:t xml:space="preserve"> in an Ancient City in </w:t>
      </w:r>
      <w:proofErr w:type="spellStart"/>
      <w:r w:rsidRPr="00C75FA2">
        <w:rPr>
          <w:i/>
          <w:lang w:eastAsia="tr-TR"/>
        </w:rPr>
        <w:t>Rough</w:t>
      </w:r>
      <w:proofErr w:type="spellEnd"/>
      <w:r w:rsidRPr="00C75FA2">
        <w:rPr>
          <w:i/>
          <w:lang w:eastAsia="tr-TR"/>
        </w:rPr>
        <w:t xml:space="preserve"> </w:t>
      </w:r>
      <w:proofErr w:type="spellStart"/>
      <w:r w:rsidRPr="00C75FA2">
        <w:rPr>
          <w:i/>
          <w:lang w:eastAsia="tr-TR"/>
        </w:rPr>
        <w:t>Cilicia</w:t>
      </w:r>
      <w:proofErr w:type="spellEnd"/>
      <w:r w:rsidRPr="002F30EE">
        <w:rPr>
          <w:lang w:eastAsia="tr-TR"/>
        </w:rPr>
        <w:t xml:space="preserve"> (</w:t>
      </w:r>
      <w:proofErr w:type="spellStart"/>
      <w:r w:rsidRPr="002F30EE">
        <w:rPr>
          <w:lang w:eastAsia="tr-TR"/>
        </w:rPr>
        <w:t>Adalya</w:t>
      </w:r>
      <w:proofErr w:type="spellEnd"/>
      <w:r w:rsidRPr="002F30EE">
        <w:rPr>
          <w:lang w:eastAsia="tr-TR"/>
        </w:rPr>
        <w:t xml:space="preserve"> </w:t>
      </w:r>
      <w:proofErr w:type="spellStart"/>
      <w:r w:rsidRPr="002F30EE">
        <w:rPr>
          <w:lang w:eastAsia="tr-TR"/>
        </w:rPr>
        <w:t>Suppl</w:t>
      </w:r>
      <w:proofErr w:type="spellEnd"/>
      <w:r w:rsidRPr="002F30EE">
        <w:rPr>
          <w:lang w:eastAsia="tr-TR"/>
        </w:rPr>
        <w:t xml:space="preserve"> 6). İstanbul.</w:t>
      </w:r>
    </w:p>
    <w:p w14:paraId="58424F31" w14:textId="58A38690" w:rsidR="00554B85" w:rsidRPr="00D867D4" w:rsidRDefault="00C75FA2" w:rsidP="00347F7E">
      <w:pPr>
        <w:pStyle w:val="Balk4"/>
        <w:jc w:val="both"/>
        <w:rPr>
          <w:sz w:val="20"/>
        </w:rPr>
      </w:pPr>
      <w:r w:rsidRPr="00C75FA2">
        <w:rPr>
          <w:sz w:val="20"/>
        </w:rPr>
        <w:t xml:space="preserve">Tez (Doktora &amp; Yüksek Lisans) | </w:t>
      </w:r>
      <w:proofErr w:type="spellStart"/>
      <w:r w:rsidRPr="00C75FA2">
        <w:rPr>
          <w:sz w:val="20"/>
        </w:rPr>
        <w:t>Thesis-Dissertation</w:t>
      </w:r>
      <w:proofErr w:type="spellEnd"/>
      <w:r w:rsidRPr="00C75FA2">
        <w:rPr>
          <w:sz w:val="20"/>
        </w:rPr>
        <w:t xml:space="preserve"> (</w:t>
      </w:r>
      <w:proofErr w:type="spellStart"/>
      <w:r w:rsidRPr="00C75FA2">
        <w:rPr>
          <w:sz w:val="20"/>
        </w:rPr>
        <w:t>PhD</w:t>
      </w:r>
      <w:proofErr w:type="spellEnd"/>
      <w:r w:rsidRPr="00C75FA2">
        <w:rPr>
          <w:sz w:val="20"/>
        </w:rPr>
        <w:t xml:space="preserve"> &amp; MA)</w:t>
      </w:r>
    </w:p>
    <w:p w14:paraId="212744A2" w14:textId="41FD889E" w:rsidR="00554B85" w:rsidRPr="00D867D4" w:rsidRDefault="00C75FA2" w:rsidP="00C75FA2">
      <w:pPr>
        <w:pStyle w:val="Kaynaka"/>
        <w:spacing w:line="240" w:lineRule="auto"/>
      </w:pPr>
      <w:r w:rsidRPr="00C75FA2">
        <w:t>Coşkun-</w:t>
      </w:r>
      <w:proofErr w:type="spellStart"/>
      <w:r w:rsidRPr="00C75FA2">
        <w:t>Abuagla</w:t>
      </w:r>
      <w:proofErr w:type="spellEnd"/>
      <w:r w:rsidRPr="00C75FA2">
        <w:t xml:space="preserve"> A. 2012, </w:t>
      </w:r>
      <w:r w:rsidRPr="00C75FA2">
        <w:rPr>
          <w:i/>
        </w:rPr>
        <w:t xml:space="preserve">Roma Dönemi Küçük Asya </w:t>
      </w:r>
      <w:proofErr w:type="spellStart"/>
      <w:r w:rsidRPr="00C75FA2">
        <w:rPr>
          <w:i/>
        </w:rPr>
        <w:t>Procuratorleri</w:t>
      </w:r>
      <w:proofErr w:type="spellEnd"/>
      <w:r w:rsidRPr="00C75FA2">
        <w:rPr>
          <w:i/>
        </w:rPr>
        <w:t>.</w:t>
      </w:r>
      <w:r w:rsidRPr="00C75FA2">
        <w:t xml:space="preserve"> Yayımlanmamış Doktora Tezi, Akdeniz Üniversitesi. Antalya.</w:t>
      </w:r>
    </w:p>
    <w:p w14:paraId="7A80BF43" w14:textId="77777777" w:rsidR="00554B85" w:rsidRPr="00D867D4" w:rsidRDefault="00554B85" w:rsidP="00347F7E">
      <w:pPr>
        <w:pStyle w:val="Balk4"/>
        <w:jc w:val="both"/>
        <w:rPr>
          <w:sz w:val="20"/>
        </w:rPr>
      </w:pPr>
      <w:r w:rsidRPr="00C75FA2">
        <w:rPr>
          <w:sz w:val="20"/>
        </w:rPr>
        <w:lastRenderedPageBreak/>
        <w:t>Kongre-Sempozyum Yayınları</w:t>
      </w:r>
    </w:p>
    <w:p w14:paraId="17D9647E" w14:textId="1F3A2CCD" w:rsidR="00554B85" w:rsidRPr="00D867D4" w:rsidRDefault="00C75FA2" w:rsidP="00C75FA2">
      <w:pPr>
        <w:pStyle w:val="Kaynaka"/>
        <w:rPr>
          <w:lang w:eastAsia="en-US"/>
        </w:rPr>
      </w:pPr>
      <w:proofErr w:type="spellStart"/>
      <w:r w:rsidRPr="00C75FA2">
        <w:rPr>
          <w:lang w:eastAsia="en-US"/>
        </w:rPr>
        <w:t>Burragato</w:t>
      </w:r>
      <w:proofErr w:type="spellEnd"/>
      <w:r w:rsidRPr="00C75FA2">
        <w:rPr>
          <w:lang w:eastAsia="en-US"/>
        </w:rPr>
        <w:t xml:space="preserve"> F., M. </w:t>
      </w:r>
      <w:proofErr w:type="spellStart"/>
      <w:r w:rsidRPr="00C75FA2">
        <w:rPr>
          <w:lang w:eastAsia="en-US"/>
        </w:rPr>
        <w:t>Nezza</w:t>
      </w:r>
      <w:proofErr w:type="spellEnd"/>
      <w:r w:rsidRPr="00C75FA2">
        <w:rPr>
          <w:lang w:eastAsia="en-US"/>
        </w:rPr>
        <w:t xml:space="preserve">, A. F. </w:t>
      </w:r>
      <w:proofErr w:type="spellStart"/>
      <w:r w:rsidRPr="00C75FA2">
        <w:rPr>
          <w:lang w:eastAsia="en-US"/>
        </w:rPr>
        <w:t>Ferrazzoli</w:t>
      </w:r>
      <w:proofErr w:type="spellEnd"/>
      <w:r w:rsidRPr="00C75FA2">
        <w:rPr>
          <w:lang w:eastAsia="en-US"/>
        </w:rPr>
        <w:t xml:space="preserve"> &amp; M. </w:t>
      </w:r>
      <w:proofErr w:type="spellStart"/>
      <w:r w:rsidRPr="00C75FA2">
        <w:rPr>
          <w:lang w:eastAsia="en-US"/>
        </w:rPr>
        <w:t>Ricci</w:t>
      </w:r>
      <w:proofErr w:type="spellEnd"/>
      <w:r w:rsidRPr="00C75FA2">
        <w:rPr>
          <w:lang w:eastAsia="en-US"/>
        </w:rPr>
        <w:t xml:space="preserve"> 2007, “</w:t>
      </w:r>
      <w:proofErr w:type="spellStart"/>
      <w:r w:rsidRPr="00C75FA2">
        <w:rPr>
          <w:lang w:eastAsia="en-US"/>
        </w:rPr>
        <w:t>Late</w:t>
      </w:r>
      <w:proofErr w:type="spellEnd"/>
      <w:r w:rsidRPr="00C75FA2">
        <w:rPr>
          <w:lang w:eastAsia="en-US"/>
        </w:rPr>
        <w:t xml:space="preserve"> Roman 1 </w:t>
      </w:r>
      <w:proofErr w:type="spellStart"/>
      <w:r w:rsidRPr="00C75FA2">
        <w:rPr>
          <w:lang w:eastAsia="en-US"/>
        </w:rPr>
        <w:t>Amphora</w:t>
      </w:r>
      <w:proofErr w:type="spellEnd"/>
      <w:r w:rsidRPr="00C75FA2">
        <w:rPr>
          <w:lang w:eastAsia="en-US"/>
        </w:rPr>
        <w:t xml:space="preserve"> </w:t>
      </w:r>
      <w:proofErr w:type="spellStart"/>
      <w:r w:rsidRPr="00C75FA2">
        <w:rPr>
          <w:lang w:eastAsia="en-US"/>
        </w:rPr>
        <w:t>Types</w:t>
      </w:r>
      <w:proofErr w:type="spellEnd"/>
      <w:r w:rsidRPr="00C75FA2">
        <w:rPr>
          <w:lang w:eastAsia="en-US"/>
        </w:rPr>
        <w:t xml:space="preserve"> </w:t>
      </w:r>
      <w:proofErr w:type="spellStart"/>
      <w:r w:rsidRPr="00C75FA2">
        <w:rPr>
          <w:lang w:eastAsia="en-US"/>
        </w:rPr>
        <w:t>Produced</w:t>
      </w:r>
      <w:proofErr w:type="spellEnd"/>
      <w:r w:rsidRPr="00C75FA2">
        <w:rPr>
          <w:lang w:eastAsia="en-US"/>
        </w:rPr>
        <w:t xml:space="preserve"> at </w:t>
      </w:r>
      <w:proofErr w:type="spellStart"/>
      <w:r w:rsidRPr="00C75FA2">
        <w:rPr>
          <w:lang w:eastAsia="en-US"/>
        </w:rPr>
        <w:t>Elaiussa</w:t>
      </w:r>
      <w:proofErr w:type="spellEnd"/>
      <w:r w:rsidRPr="00C75FA2">
        <w:rPr>
          <w:lang w:eastAsia="en-US"/>
        </w:rPr>
        <w:t xml:space="preserve"> </w:t>
      </w:r>
      <w:proofErr w:type="spellStart"/>
      <w:r w:rsidRPr="00C75FA2">
        <w:rPr>
          <w:lang w:eastAsia="en-US"/>
        </w:rPr>
        <w:t>Sebaste</w:t>
      </w:r>
      <w:proofErr w:type="spellEnd"/>
      <w:r w:rsidRPr="00C75FA2">
        <w:rPr>
          <w:lang w:eastAsia="en-US"/>
        </w:rPr>
        <w:t xml:space="preserve">”. </w:t>
      </w:r>
      <w:proofErr w:type="spellStart"/>
      <w:r w:rsidRPr="00C75FA2">
        <w:rPr>
          <w:lang w:eastAsia="en-US"/>
        </w:rPr>
        <w:t>Eds</w:t>
      </w:r>
      <w:proofErr w:type="spellEnd"/>
      <w:r w:rsidRPr="00C75FA2">
        <w:rPr>
          <w:lang w:eastAsia="en-US"/>
        </w:rPr>
        <w:t xml:space="preserve">. M. </w:t>
      </w:r>
      <w:proofErr w:type="spellStart"/>
      <w:r w:rsidRPr="00C75FA2">
        <w:rPr>
          <w:lang w:eastAsia="en-US"/>
        </w:rPr>
        <w:t>Bonifay</w:t>
      </w:r>
      <w:proofErr w:type="spellEnd"/>
      <w:r w:rsidRPr="00C75FA2">
        <w:rPr>
          <w:lang w:eastAsia="en-US"/>
        </w:rPr>
        <w:t xml:space="preserve"> &amp; J. C. </w:t>
      </w:r>
      <w:proofErr w:type="spellStart"/>
      <w:r w:rsidRPr="00C75FA2">
        <w:rPr>
          <w:lang w:eastAsia="en-US"/>
        </w:rPr>
        <w:t>Treglia</w:t>
      </w:r>
      <w:proofErr w:type="spellEnd"/>
      <w:r w:rsidRPr="00C75FA2">
        <w:rPr>
          <w:lang w:eastAsia="en-US"/>
        </w:rPr>
        <w:t xml:space="preserve">, </w:t>
      </w:r>
      <w:proofErr w:type="spellStart"/>
      <w:r w:rsidRPr="00C75FA2">
        <w:rPr>
          <w:i/>
          <w:iCs/>
          <w:lang w:eastAsia="en-US"/>
        </w:rPr>
        <w:t>Late</w:t>
      </w:r>
      <w:proofErr w:type="spellEnd"/>
      <w:r w:rsidRPr="00C75FA2">
        <w:rPr>
          <w:i/>
          <w:iCs/>
          <w:lang w:eastAsia="en-US"/>
        </w:rPr>
        <w:t xml:space="preserve"> Roman </w:t>
      </w:r>
      <w:proofErr w:type="spellStart"/>
      <w:r w:rsidRPr="00C75FA2">
        <w:rPr>
          <w:i/>
          <w:iCs/>
          <w:lang w:eastAsia="en-US"/>
        </w:rPr>
        <w:t>Coarse</w:t>
      </w:r>
      <w:proofErr w:type="spellEnd"/>
      <w:r w:rsidRPr="00C75FA2">
        <w:rPr>
          <w:i/>
          <w:iCs/>
          <w:lang w:eastAsia="en-US"/>
        </w:rPr>
        <w:t xml:space="preserve"> </w:t>
      </w:r>
      <w:proofErr w:type="spellStart"/>
      <w:r w:rsidRPr="00C75FA2">
        <w:rPr>
          <w:i/>
          <w:iCs/>
          <w:lang w:eastAsia="en-US"/>
        </w:rPr>
        <w:t>Wares</w:t>
      </w:r>
      <w:proofErr w:type="spellEnd"/>
      <w:r w:rsidRPr="00C75FA2">
        <w:rPr>
          <w:i/>
          <w:iCs/>
          <w:lang w:eastAsia="en-US"/>
        </w:rPr>
        <w:t xml:space="preserve">, Cooking, </w:t>
      </w:r>
      <w:proofErr w:type="spellStart"/>
      <w:r w:rsidRPr="00C75FA2">
        <w:rPr>
          <w:i/>
          <w:iCs/>
          <w:lang w:eastAsia="en-US"/>
        </w:rPr>
        <w:t>Wares</w:t>
      </w:r>
      <w:proofErr w:type="spellEnd"/>
      <w:r w:rsidRPr="00C75FA2">
        <w:rPr>
          <w:i/>
          <w:iCs/>
          <w:lang w:eastAsia="en-US"/>
        </w:rPr>
        <w:t xml:space="preserve"> </w:t>
      </w:r>
      <w:proofErr w:type="spellStart"/>
      <w:r w:rsidRPr="00C75FA2">
        <w:rPr>
          <w:i/>
          <w:iCs/>
          <w:lang w:eastAsia="en-US"/>
        </w:rPr>
        <w:t>and</w:t>
      </w:r>
      <w:proofErr w:type="spellEnd"/>
      <w:r w:rsidRPr="00C75FA2">
        <w:rPr>
          <w:i/>
          <w:iCs/>
          <w:lang w:eastAsia="en-US"/>
        </w:rPr>
        <w:t xml:space="preserve"> </w:t>
      </w:r>
      <w:proofErr w:type="spellStart"/>
      <w:r w:rsidRPr="00C75FA2">
        <w:rPr>
          <w:i/>
          <w:iCs/>
          <w:lang w:eastAsia="en-US"/>
        </w:rPr>
        <w:t>Amphorae</w:t>
      </w:r>
      <w:proofErr w:type="spellEnd"/>
      <w:r w:rsidRPr="00C75FA2">
        <w:rPr>
          <w:i/>
          <w:iCs/>
          <w:lang w:eastAsia="en-US"/>
        </w:rPr>
        <w:t xml:space="preserve"> in </w:t>
      </w:r>
      <w:proofErr w:type="spellStart"/>
      <w:r w:rsidRPr="00C75FA2">
        <w:rPr>
          <w:i/>
          <w:iCs/>
          <w:lang w:eastAsia="en-US"/>
        </w:rPr>
        <w:t>the</w:t>
      </w:r>
      <w:proofErr w:type="spellEnd"/>
      <w:r w:rsidRPr="00C75FA2">
        <w:rPr>
          <w:i/>
          <w:iCs/>
          <w:lang w:eastAsia="en-US"/>
        </w:rPr>
        <w:t xml:space="preserve"> </w:t>
      </w:r>
      <w:proofErr w:type="spellStart"/>
      <w:r w:rsidRPr="00C75FA2">
        <w:rPr>
          <w:i/>
          <w:iCs/>
          <w:lang w:eastAsia="en-US"/>
        </w:rPr>
        <w:t>Mediterranean</w:t>
      </w:r>
      <w:proofErr w:type="spellEnd"/>
      <w:r w:rsidRPr="00C75FA2">
        <w:rPr>
          <w:i/>
          <w:iCs/>
          <w:lang w:eastAsia="en-US"/>
        </w:rPr>
        <w:t xml:space="preserve">: </w:t>
      </w:r>
      <w:proofErr w:type="spellStart"/>
      <w:r w:rsidRPr="00C75FA2">
        <w:rPr>
          <w:i/>
          <w:iCs/>
          <w:lang w:eastAsia="en-US"/>
        </w:rPr>
        <w:t>Archaeology</w:t>
      </w:r>
      <w:proofErr w:type="spellEnd"/>
      <w:r w:rsidRPr="00C75FA2">
        <w:rPr>
          <w:i/>
          <w:iCs/>
          <w:lang w:eastAsia="en-US"/>
        </w:rPr>
        <w:t xml:space="preserve"> </w:t>
      </w:r>
      <w:proofErr w:type="spellStart"/>
      <w:r w:rsidRPr="00C75FA2">
        <w:rPr>
          <w:i/>
          <w:iCs/>
          <w:lang w:eastAsia="en-US"/>
        </w:rPr>
        <w:t>and</w:t>
      </w:r>
      <w:proofErr w:type="spellEnd"/>
      <w:r w:rsidRPr="00C75FA2">
        <w:rPr>
          <w:i/>
          <w:iCs/>
          <w:lang w:eastAsia="en-US"/>
        </w:rPr>
        <w:t xml:space="preserve"> </w:t>
      </w:r>
      <w:proofErr w:type="spellStart"/>
      <w:r w:rsidRPr="00C75FA2">
        <w:rPr>
          <w:i/>
          <w:iCs/>
          <w:lang w:eastAsia="en-US"/>
        </w:rPr>
        <w:t>Archaeometry</w:t>
      </w:r>
      <w:proofErr w:type="spellEnd"/>
      <w:r w:rsidRPr="00C75FA2">
        <w:rPr>
          <w:i/>
          <w:iCs/>
          <w:lang w:eastAsia="en-US"/>
        </w:rPr>
        <w:t xml:space="preserve"> 2. </w:t>
      </w:r>
      <w:r w:rsidRPr="00C75FA2">
        <w:rPr>
          <w:iCs/>
          <w:lang w:eastAsia="en-US"/>
        </w:rPr>
        <w:t xml:space="preserve">(BAR </w:t>
      </w:r>
      <w:proofErr w:type="spellStart"/>
      <w:r w:rsidRPr="00C75FA2">
        <w:rPr>
          <w:iCs/>
          <w:lang w:eastAsia="en-US"/>
        </w:rPr>
        <w:t>IntSer</w:t>
      </w:r>
      <w:proofErr w:type="spellEnd"/>
      <w:r w:rsidRPr="00C75FA2">
        <w:rPr>
          <w:iCs/>
          <w:lang w:eastAsia="en-US"/>
        </w:rPr>
        <w:t xml:space="preserve"> 1662)</w:t>
      </w:r>
      <w:r w:rsidRPr="00C75FA2">
        <w:rPr>
          <w:i/>
          <w:iCs/>
          <w:lang w:eastAsia="en-US"/>
        </w:rPr>
        <w:t xml:space="preserve">. </w:t>
      </w:r>
      <w:proofErr w:type="spellStart"/>
      <w:r w:rsidRPr="00C75FA2">
        <w:rPr>
          <w:i/>
          <w:iCs/>
          <w:lang w:eastAsia="en-US"/>
        </w:rPr>
        <w:t>Marseille</w:t>
      </w:r>
      <w:proofErr w:type="spellEnd"/>
      <w:r w:rsidRPr="00C75FA2">
        <w:rPr>
          <w:i/>
          <w:iCs/>
          <w:lang w:eastAsia="en-US"/>
        </w:rPr>
        <w:t xml:space="preserve"> </w:t>
      </w:r>
      <w:proofErr w:type="spellStart"/>
      <w:r w:rsidRPr="00C75FA2">
        <w:rPr>
          <w:i/>
          <w:iCs/>
          <w:lang w:eastAsia="en-US"/>
        </w:rPr>
        <w:t>and</w:t>
      </w:r>
      <w:proofErr w:type="spellEnd"/>
      <w:r w:rsidRPr="00C75FA2">
        <w:rPr>
          <w:i/>
          <w:iCs/>
          <w:lang w:eastAsia="en-US"/>
        </w:rPr>
        <w:t xml:space="preserve"> </w:t>
      </w:r>
      <w:proofErr w:type="spellStart"/>
      <w:r w:rsidRPr="00C75FA2">
        <w:rPr>
          <w:i/>
          <w:iCs/>
          <w:lang w:eastAsia="en-US"/>
        </w:rPr>
        <w:t>Arles</w:t>
      </w:r>
      <w:proofErr w:type="spellEnd"/>
      <w:r w:rsidRPr="00C75FA2">
        <w:rPr>
          <w:i/>
          <w:iCs/>
          <w:lang w:eastAsia="en-US"/>
        </w:rPr>
        <w:t>, 13-16 April 2005.</w:t>
      </w:r>
      <w:r w:rsidRPr="00C75FA2">
        <w:rPr>
          <w:lang w:eastAsia="en-US"/>
        </w:rPr>
        <w:t xml:space="preserve"> Oxford, 689-700</w:t>
      </w:r>
      <w:r w:rsidR="00554B85" w:rsidRPr="00D867D4">
        <w:t>.</w:t>
      </w:r>
    </w:p>
    <w:p w14:paraId="09F0ED60" w14:textId="645A4871" w:rsidR="00554B85" w:rsidRPr="00D867D4" w:rsidRDefault="00C75FA2" w:rsidP="00347F7E">
      <w:pPr>
        <w:pStyle w:val="Balk4"/>
        <w:jc w:val="both"/>
        <w:rPr>
          <w:sz w:val="20"/>
        </w:rPr>
      </w:pPr>
      <w:r w:rsidRPr="00C75FA2">
        <w:rPr>
          <w:sz w:val="20"/>
        </w:rPr>
        <w:t xml:space="preserve">Kitap tanıtımları | </w:t>
      </w:r>
      <w:proofErr w:type="spellStart"/>
      <w:r w:rsidRPr="00C75FA2">
        <w:rPr>
          <w:sz w:val="20"/>
        </w:rPr>
        <w:t>Book</w:t>
      </w:r>
      <w:proofErr w:type="spellEnd"/>
      <w:r w:rsidRPr="00C75FA2">
        <w:rPr>
          <w:sz w:val="20"/>
        </w:rPr>
        <w:t xml:space="preserve"> </w:t>
      </w:r>
      <w:proofErr w:type="spellStart"/>
      <w:r w:rsidRPr="00C75FA2">
        <w:rPr>
          <w:sz w:val="20"/>
        </w:rPr>
        <w:t>reviews</w:t>
      </w:r>
      <w:proofErr w:type="spellEnd"/>
    </w:p>
    <w:p w14:paraId="7ACF26CE" w14:textId="3FC3A663" w:rsidR="00554B85" w:rsidRPr="00D867D4" w:rsidRDefault="00C75FA2" w:rsidP="00C75FA2">
      <w:pPr>
        <w:pStyle w:val="Kaynaka"/>
      </w:pPr>
      <w:r w:rsidRPr="00C75FA2">
        <w:t>Köker H. 2020, “</w:t>
      </w:r>
      <w:proofErr w:type="spellStart"/>
      <w:r w:rsidRPr="00C75FA2">
        <w:t>The</w:t>
      </w:r>
      <w:proofErr w:type="spellEnd"/>
      <w:r w:rsidRPr="00C75FA2">
        <w:t xml:space="preserve"> </w:t>
      </w:r>
      <w:proofErr w:type="spellStart"/>
      <w:r w:rsidRPr="00C75FA2">
        <w:t>Storm</w:t>
      </w:r>
      <w:proofErr w:type="spellEnd"/>
      <w:r w:rsidRPr="00C75FA2">
        <w:t xml:space="preserve"> </w:t>
      </w:r>
      <w:proofErr w:type="spellStart"/>
      <w:r w:rsidRPr="00C75FA2">
        <w:t>before</w:t>
      </w:r>
      <w:proofErr w:type="spellEnd"/>
      <w:r w:rsidRPr="00C75FA2">
        <w:t xml:space="preserve"> </w:t>
      </w:r>
      <w:proofErr w:type="spellStart"/>
      <w:r w:rsidRPr="00C75FA2">
        <w:t>the</w:t>
      </w:r>
      <w:proofErr w:type="spellEnd"/>
      <w:r w:rsidRPr="00C75FA2">
        <w:t xml:space="preserve"> </w:t>
      </w:r>
      <w:proofErr w:type="spellStart"/>
      <w:r w:rsidRPr="00C75FA2">
        <w:t>Storm</w:t>
      </w:r>
      <w:proofErr w:type="spellEnd"/>
      <w:r w:rsidRPr="00C75FA2">
        <w:t xml:space="preserve">. </w:t>
      </w:r>
      <w:proofErr w:type="spellStart"/>
      <w:r w:rsidRPr="00C75FA2">
        <w:t>The</w:t>
      </w:r>
      <w:proofErr w:type="spellEnd"/>
      <w:r w:rsidRPr="00C75FA2">
        <w:t xml:space="preserve"> </w:t>
      </w:r>
      <w:proofErr w:type="spellStart"/>
      <w:r w:rsidRPr="00C75FA2">
        <w:t>Beginning</w:t>
      </w:r>
      <w:proofErr w:type="spellEnd"/>
      <w:r w:rsidRPr="00C75FA2">
        <w:t xml:space="preserve"> of </w:t>
      </w:r>
      <w:proofErr w:type="spellStart"/>
      <w:r w:rsidRPr="00C75FA2">
        <w:t>the</w:t>
      </w:r>
      <w:proofErr w:type="spellEnd"/>
      <w:r w:rsidRPr="00C75FA2">
        <w:t xml:space="preserve"> </w:t>
      </w:r>
      <w:proofErr w:type="spellStart"/>
      <w:r w:rsidRPr="00C75FA2">
        <w:t>End</w:t>
      </w:r>
      <w:proofErr w:type="spellEnd"/>
      <w:r w:rsidRPr="00C75FA2">
        <w:t xml:space="preserve"> of </w:t>
      </w:r>
      <w:proofErr w:type="spellStart"/>
      <w:r w:rsidRPr="00C75FA2">
        <w:t>the</w:t>
      </w:r>
      <w:proofErr w:type="spellEnd"/>
      <w:r w:rsidRPr="00C75FA2">
        <w:t xml:space="preserve"> Roman </w:t>
      </w:r>
      <w:proofErr w:type="spellStart"/>
      <w:r w:rsidRPr="00C75FA2">
        <w:t>Republic</w:t>
      </w:r>
      <w:proofErr w:type="spellEnd"/>
      <w:r w:rsidRPr="00C75FA2">
        <w:t xml:space="preserve">”. Yazar: M. </w:t>
      </w:r>
      <w:proofErr w:type="spellStart"/>
      <w:r w:rsidRPr="00C75FA2">
        <w:t>Duncan</w:t>
      </w:r>
      <w:proofErr w:type="spellEnd"/>
      <w:r w:rsidRPr="00C75FA2">
        <w:t xml:space="preserve">, </w:t>
      </w:r>
      <w:proofErr w:type="spellStart"/>
      <w:r w:rsidRPr="00C75FA2">
        <w:rPr>
          <w:i/>
        </w:rPr>
        <w:t>Libri</w:t>
      </w:r>
      <w:proofErr w:type="spellEnd"/>
      <w:r w:rsidRPr="00C75FA2">
        <w:t xml:space="preserve"> VI, 361-363.</w:t>
      </w:r>
      <w:r w:rsidR="00554B85" w:rsidRPr="00D867D4">
        <w:t xml:space="preserve"> </w:t>
      </w:r>
    </w:p>
    <w:p w14:paraId="7810B01B" w14:textId="5E381C11" w:rsidR="00554B85" w:rsidRPr="00D867D4" w:rsidRDefault="00554B85" w:rsidP="00554B85">
      <w:pPr>
        <w:pStyle w:val="Balk4"/>
        <w:jc w:val="both"/>
        <w:rPr>
          <w:sz w:val="20"/>
        </w:rPr>
      </w:pPr>
      <w:r w:rsidRPr="00D867D4">
        <w:rPr>
          <w:sz w:val="20"/>
        </w:rPr>
        <w:t>Dergi Kısaltması</w:t>
      </w:r>
      <w:r w:rsidR="00C75FA2">
        <w:rPr>
          <w:sz w:val="20"/>
        </w:rPr>
        <w:t xml:space="preserve"> | </w:t>
      </w:r>
      <w:r w:rsidR="00C75FA2" w:rsidRPr="00C75FA2">
        <w:rPr>
          <w:sz w:val="20"/>
          <w:lang w:val="en-US"/>
        </w:rPr>
        <w:t>Journal Abbreviations</w:t>
      </w:r>
      <w:r w:rsidR="00C75FA2">
        <w:rPr>
          <w:sz w:val="20"/>
        </w:rPr>
        <w:t xml:space="preserve"> </w:t>
      </w:r>
    </w:p>
    <w:p w14:paraId="33410501" w14:textId="77777777" w:rsidR="00554B85" w:rsidRPr="00D867D4" w:rsidRDefault="00554B85" w:rsidP="00E05F4F">
      <w:pPr>
        <w:pStyle w:val="Kaynaka"/>
      </w:pPr>
      <w:r w:rsidRPr="00D867D4">
        <w:t xml:space="preserve">MJH </w:t>
      </w:r>
      <w:proofErr w:type="spellStart"/>
      <w:r w:rsidRPr="00D867D4">
        <w:t>Mediterranean</w:t>
      </w:r>
      <w:proofErr w:type="spellEnd"/>
      <w:r w:rsidRPr="00D867D4">
        <w:t xml:space="preserve"> </w:t>
      </w:r>
      <w:proofErr w:type="spellStart"/>
      <w:r w:rsidRPr="00D867D4">
        <w:t>Journal</w:t>
      </w:r>
      <w:proofErr w:type="spellEnd"/>
      <w:r w:rsidRPr="00D867D4">
        <w:t xml:space="preserve"> of </w:t>
      </w:r>
      <w:proofErr w:type="spellStart"/>
      <w:r w:rsidRPr="00D867D4">
        <w:t>Humanities</w:t>
      </w:r>
      <w:proofErr w:type="spellEnd"/>
      <w:r w:rsidRPr="00D867D4">
        <w:t>.</w:t>
      </w:r>
    </w:p>
    <w:p w14:paraId="6069C151" w14:textId="77777777" w:rsidR="00554B85" w:rsidRPr="00D867D4" w:rsidRDefault="00554B85" w:rsidP="00E05F4F">
      <w:pPr>
        <w:pStyle w:val="Kaynaka"/>
        <w:rPr>
          <w:lang w:val="en-US"/>
        </w:rPr>
      </w:pPr>
      <w:r w:rsidRPr="00D867D4">
        <w:rPr>
          <w:lang w:val="en-US"/>
        </w:rPr>
        <w:t>JRS Journal of Roman Studies.</w:t>
      </w:r>
    </w:p>
    <w:p w14:paraId="542A24FB" w14:textId="7C4D6E76" w:rsidR="00554B85" w:rsidRPr="00D867D4" w:rsidRDefault="00C75FA2" w:rsidP="00554B85">
      <w:pPr>
        <w:pStyle w:val="Balk4"/>
        <w:spacing w:before="0"/>
        <w:jc w:val="both"/>
        <w:rPr>
          <w:sz w:val="20"/>
        </w:rPr>
      </w:pPr>
      <w:r w:rsidRPr="00C75FA2">
        <w:rPr>
          <w:sz w:val="20"/>
        </w:rPr>
        <w:t xml:space="preserve">Dergide makale | </w:t>
      </w:r>
      <w:proofErr w:type="spellStart"/>
      <w:r w:rsidRPr="00C75FA2">
        <w:rPr>
          <w:sz w:val="20"/>
        </w:rPr>
        <w:t>Journal</w:t>
      </w:r>
      <w:proofErr w:type="spellEnd"/>
      <w:r w:rsidRPr="00C75FA2">
        <w:rPr>
          <w:sz w:val="20"/>
        </w:rPr>
        <w:t xml:space="preserve"> </w:t>
      </w:r>
      <w:proofErr w:type="spellStart"/>
      <w:r w:rsidRPr="00C75FA2">
        <w:rPr>
          <w:sz w:val="20"/>
        </w:rPr>
        <w:t>article</w:t>
      </w:r>
      <w:proofErr w:type="spellEnd"/>
    </w:p>
    <w:p w14:paraId="065886A2" w14:textId="57B22A74" w:rsidR="00554B85" w:rsidRPr="00D867D4" w:rsidRDefault="00C75FA2" w:rsidP="00C75FA2">
      <w:pPr>
        <w:pStyle w:val="Kaynaka"/>
      </w:pPr>
      <w:proofErr w:type="spellStart"/>
      <w:r w:rsidRPr="00C75FA2">
        <w:t>Duggan</w:t>
      </w:r>
      <w:proofErr w:type="spellEnd"/>
      <w:r w:rsidRPr="00C75FA2">
        <w:t xml:space="preserve"> T. M. P. 2015, “</w:t>
      </w:r>
      <w:proofErr w:type="spellStart"/>
      <w:r w:rsidRPr="00C75FA2">
        <w:t>From</w:t>
      </w:r>
      <w:proofErr w:type="spellEnd"/>
      <w:r w:rsidRPr="00C75FA2">
        <w:t xml:space="preserve"> </w:t>
      </w:r>
      <w:proofErr w:type="spellStart"/>
      <w:r w:rsidRPr="00C75FA2">
        <w:t>Mid-October</w:t>
      </w:r>
      <w:proofErr w:type="spellEnd"/>
      <w:r w:rsidRPr="00C75FA2">
        <w:t xml:space="preserve"> </w:t>
      </w:r>
      <w:proofErr w:type="spellStart"/>
      <w:r w:rsidRPr="00C75FA2">
        <w:t>to</w:t>
      </w:r>
      <w:proofErr w:type="spellEnd"/>
      <w:r w:rsidRPr="00C75FA2">
        <w:t xml:space="preserve"> </w:t>
      </w:r>
      <w:proofErr w:type="spellStart"/>
      <w:r w:rsidRPr="00C75FA2">
        <w:t>the</w:t>
      </w:r>
      <w:proofErr w:type="spellEnd"/>
      <w:r w:rsidRPr="00C75FA2">
        <w:t xml:space="preserve"> </w:t>
      </w:r>
      <w:proofErr w:type="spellStart"/>
      <w:r w:rsidRPr="00C75FA2">
        <w:t>End</w:t>
      </w:r>
      <w:proofErr w:type="spellEnd"/>
      <w:r w:rsidRPr="00C75FA2">
        <w:t xml:space="preserve"> of </w:t>
      </w:r>
      <w:proofErr w:type="spellStart"/>
      <w:r w:rsidRPr="00C75FA2">
        <w:t>March</w:t>
      </w:r>
      <w:proofErr w:type="spellEnd"/>
      <w:r w:rsidRPr="00C75FA2">
        <w:t xml:space="preserve"> – </w:t>
      </w:r>
      <w:proofErr w:type="spellStart"/>
      <w:r w:rsidRPr="00C75FA2">
        <w:t>Voyaging</w:t>
      </w:r>
      <w:proofErr w:type="spellEnd"/>
      <w:r w:rsidRPr="00C75FA2">
        <w:t xml:space="preserve"> in </w:t>
      </w:r>
      <w:proofErr w:type="spellStart"/>
      <w:r w:rsidRPr="00C75FA2">
        <w:t>the</w:t>
      </w:r>
      <w:proofErr w:type="spellEnd"/>
      <w:r w:rsidRPr="00C75FA2">
        <w:t xml:space="preserve"> </w:t>
      </w:r>
      <w:proofErr w:type="spellStart"/>
      <w:r w:rsidRPr="00C75FA2">
        <w:t>Medieval</w:t>
      </w:r>
      <w:proofErr w:type="spellEnd"/>
      <w:r w:rsidRPr="00C75FA2">
        <w:t xml:space="preserve"> </w:t>
      </w:r>
      <w:proofErr w:type="spellStart"/>
      <w:r w:rsidRPr="00C75FA2">
        <w:t>Mediterranean</w:t>
      </w:r>
      <w:proofErr w:type="spellEnd"/>
      <w:r w:rsidRPr="00C75FA2">
        <w:t xml:space="preserve">”. </w:t>
      </w:r>
      <w:proofErr w:type="spellStart"/>
      <w:r w:rsidRPr="00C75FA2">
        <w:rPr>
          <w:i/>
          <w:iCs/>
        </w:rPr>
        <w:t>Cedrus</w:t>
      </w:r>
      <w:proofErr w:type="spellEnd"/>
      <w:r w:rsidRPr="00C75FA2">
        <w:rPr>
          <w:i/>
          <w:iCs/>
        </w:rPr>
        <w:t xml:space="preserve"> </w:t>
      </w:r>
      <w:r w:rsidRPr="00C75FA2">
        <w:t>III, 277-310</w:t>
      </w:r>
      <w:r w:rsidR="00554B85" w:rsidRPr="00D867D4">
        <w:t>.</w:t>
      </w:r>
    </w:p>
    <w:p w14:paraId="0D31ABED" w14:textId="7633A5D9" w:rsidR="00554B85" w:rsidRPr="00D867D4" w:rsidRDefault="00C75FA2" w:rsidP="00554B85">
      <w:pPr>
        <w:pStyle w:val="Balk4"/>
        <w:jc w:val="both"/>
        <w:rPr>
          <w:noProof/>
          <w:sz w:val="20"/>
        </w:rPr>
      </w:pPr>
      <w:r w:rsidRPr="00C75FA2">
        <w:rPr>
          <w:sz w:val="20"/>
        </w:rPr>
        <w:t xml:space="preserve">Popüler dergide yazı | Magazine </w:t>
      </w:r>
      <w:proofErr w:type="spellStart"/>
      <w:r w:rsidRPr="00C75FA2">
        <w:rPr>
          <w:sz w:val="20"/>
        </w:rPr>
        <w:t>article</w:t>
      </w:r>
      <w:proofErr w:type="spellEnd"/>
    </w:p>
    <w:p w14:paraId="459D69FB" w14:textId="5A209F19" w:rsidR="00554B85" w:rsidRPr="00C75FA2" w:rsidRDefault="00C75FA2" w:rsidP="00C75FA2">
      <w:pPr>
        <w:pStyle w:val="Kaynaka"/>
      </w:pPr>
      <w:proofErr w:type="spellStart"/>
      <w:r w:rsidRPr="00C75FA2">
        <w:t>Tassinari</w:t>
      </w:r>
      <w:proofErr w:type="spellEnd"/>
      <w:r w:rsidRPr="00C75FA2">
        <w:t xml:space="preserve"> P. 2014, “Antik Dünyada Tıp ve Sağlık”. </w:t>
      </w:r>
      <w:r w:rsidRPr="00C75FA2">
        <w:rPr>
          <w:i/>
          <w:iCs/>
        </w:rPr>
        <w:t>Aktüel Arkeoloji</w:t>
      </w:r>
      <w:r w:rsidRPr="00C75FA2">
        <w:t xml:space="preserve"> 24, 56-67</w:t>
      </w:r>
      <w:r w:rsidR="00554B85" w:rsidRPr="00D867D4">
        <w:rPr>
          <w:lang w:val="en-US"/>
        </w:rPr>
        <w:t>.</w:t>
      </w:r>
    </w:p>
    <w:p w14:paraId="42F79594" w14:textId="77777777" w:rsidR="00554B85" w:rsidRPr="00E05F4F" w:rsidRDefault="00554B85" w:rsidP="00554B85">
      <w:pPr>
        <w:pStyle w:val="Balk4"/>
        <w:jc w:val="both"/>
        <w:rPr>
          <w:sz w:val="20"/>
        </w:rPr>
      </w:pPr>
      <w:proofErr w:type="spellStart"/>
      <w:r w:rsidRPr="00E05F4F">
        <w:rPr>
          <w:sz w:val="20"/>
        </w:rPr>
        <w:t>DOI’si</w:t>
      </w:r>
      <w:proofErr w:type="spellEnd"/>
      <w:r w:rsidRPr="00E05F4F">
        <w:rPr>
          <w:sz w:val="20"/>
        </w:rPr>
        <w:t xml:space="preserve"> olan haftalık popüler dergide yazı</w:t>
      </w:r>
    </w:p>
    <w:p w14:paraId="2F322EFA" w14:textId="1029B1E2" w:rsidR="00554B85" w:rsidRPr="00D867D4" w:rsidRDefault="00554B85" w:rsidP="00E05F4F">
      <w:pPr>
        <w:pStyle w:val="Kaynaka"/>
        <w:rPr>
          <w:lang w:val="en-US"/>
        </w:rPr>
      </w:pPr>
      <w:proofErr w:type="spellStart"/>
      <w:r w:rsidRPr="00E05F4F">
        <w:t>Hoff</w:t>
      </w:r>
      <w:proofErr w:type="spellEnd"/>
      <w:r w:rsidRPr="00E05F4F">
        <w:t xml:space="preserve"> K. 2010, </w:t>
      </w:r>
      <w:proofErr w:type="spellStart"/>
      <w:r w:rsidRPr="00E05F4F">
        <w:t>March</w:t>
      </w:r>
      <w:proofErr w:type="spellEnd"/>
      <w:r w:rsidRPr="00E05F4F">
        <w:t xml:space="preserve"> 19</w:t>
      </w:r>
      <w:r w:rsidR="00E05F4F" w:rsidRPr="00E05F4F">
        <w:t>,</w:t>
      </w:r>
      <w:r w:rsidRPr="00E05F4F">
        <w:t xml:space="preserve"> “</w:t>
      </w:r>
      <w:r w:rsidRPr="00E05F4F">
        <w:rPr>
          <w:lang w:val="en-US"/>
        </w:rPr>
        <w:t xml:space="preserve">Fairness in Modern Society”. </w:t>
      </w:r>
      <w:r w:rsidRPr="00E05F4F">
        <w:rPr>
          <w:i/>
          <w:iCs/>
          <w:lang w:val="en-US"/>
        </w:rPr>
        <w:t xml:space="preserve">Science, </w:t>
      </w:r>
      <w:r w:rsidRPr="00E05F4F">
        <w:rPr>
          <w:iCs/>
          <w:lang w:val="en-US"/>
        </w:rPr>
        <w:t>327</w:t>
      </w:r>
      <w:r w:rsidRPr="00E05F4F">
        <w:rPr>
          <w:i/>
          <w:iCs/>
          <w:lang w:val="en-US"/>
        </w:rPr>
        <w:t>,</w:t>
      </w:r>
      <w:r w:rsidRPr="00E05F4F">
        <w:rPr>
          <w:lang w:val="en-US"/>
        </w:rPr>
        <w:t xml:space="preserve"> 1467-1468. doi:10.1126/science.1188537</w:t>
      </w:r>
    </w:p>
    <w:p w14:paraId="175D92FB" w14:textId="77777777" w:rsidR="00C75FA2" w:rsidRPr="00C75FA2" w:rsidRDefault="00C75FA2" w:rsidP="00C75FA2">
      <w:pPr>
        <w:pStyle w:val="Balk4"/>
        <w:jc w:val="both"/>
        <w:rPr>
          <w:sz w:val="20"/>
        </w:rPr>
      </w:pPr>
      <w:r w:rsidRPr="00C75FA2">
        <w:rPr>
          <w:sz w:val="20"/>
        </w:rPr>
        <w:t xml:space="preserve">Bir yazarın aynı yılda yayınlanmış birden fazla yayınına atıf | </w:t>
      </w:r>
      <w:proofErr w:type="spellStart"/>
      <w:r w:rsidRPr="00C75FA2">
        <w:rPr>
          <w:sz w:val="20"/>
        </w:rPr>
        <w:t>Citation</w:t>
      </w:r>
      <w:proofErr w:type="spellEnd"/>
      <w:r w:rsidRPr="00C75FA2">
        <w:rPr>
          <w:sz w:val="20"/>
        </w:rPr>
        <w:t xml:space="preserve"> </w:t>
      </w:r>
      <w:proofErr w:type="spellStart"/>
      <w:r w:rsidRPr="00C75FA2">
        <w:rPr>
          <w:sz w:val="20"/>
        </w:rPr>
        <w:t>for</w:t>
      </w:r>
      <w:proofErr w:type="spellEnd"/>
      <w:r w:rsidRPr="00C75FA2">
        <w:rPr>
          <w:sz w:val="20"/>
        </w:rPr>
        <w:t xml:space="preserve"> an </w:t>
      </w:r>
      <w:proofErr w:type="spellStart"/>
      <w:r w:rsidRPr="00C75FA2">
        <w:rPr>
          <w:sz w:val="20"/>
        </w:rPr>
        <w:t>author</w:t>
      </w:r>
      <w:proofErr w:type="spellEnd"/>
      <w:r w:rsidRPr="00C75FA2">
        <w:rPr>
          <w:sz w:val="20"/>
        </w:rPr>
        <w:t xml:space="preserve"> </w:t>
      </w:r>
      <w:proofErr w:type="spellStart"/>
      <w:r w:rsidRPr="00C75FA2">
        <w:rPr>
          <w:sz w:val="20"/>
        </w:rPr>
        <w:t>with</w:t>
      </w:r>
      <w:proofErr w:type="spellEnd"/>
      <w:r w:rsidRPr="00C75FA2">
        <w:rPr>
          <w:sz w:val="20"/>
        </w:rPr>
        <w:t xml:space="preserve"> </w:t>
      </w:r>
      <w:proofErr w:type="spellStart"/>
      <w:r w:rsidRPr="00C75FA2">
        <w:rPr>
          <w:sz w:val="20"/>
        </w:rPr>
        <w:t>more</w:t>
      </w:r>
      <w:proofErr w:type="spellEnd"/>
      <w:r w:rsidRPr="00C75FA2">
        <w:rPr>
          <w:sz w:val="20"/>
        </w:rPr>
        <w:t xml:space="preserve"> </w:t>
      </w:r>
      <w:proofErr w:type="spellStart"/>
      <w:r w:rsidRPr="00C75FA2">
        <w:rPr>
          <w:sz w:val="20"/>
        </w:rPr>
        <w:t>than</w:t>
      </w:r>
      <w:proofErr w:type="spellEnd"/>
      <w:r w:rsidRPr="00C75FA2">
        <w:rPr>
          <w:sz w:val="20"/>
        </w:rPr>
        <w:t xml:space="preserve"> </w:t>
      </w:r>
      <w:proofErr w:type="spellStart"/>
      <w:r w:rsidRPr="00C75FA2">
        <w:rPr>
          <w:sz w:val="20"/>
        </w:rPr>
        <w:t>one</w:t>
      </w:r>
      <w:proofErr w:type="spellEnd"/>
      <w:r w:rsidRPr="00C75FA2">
        <w:rPr>
          <w:sz w:val="20"/>
        </w:rPr>
        <w:t xml:space="preserve"> </w:t>
      </w:r>
      <w:proofErr w:type="spellStart"/>
      <w:r w:rsidRPr="00C75FA2">
        <w:rPr>
          <w:sz w:val="20"/>
        </w:rPr>
        <w:t>cited</w:t>
      </w:r>
      <w:proofErr w:type="spellEnd"/>
      <w:r w:rsidRPr="00C75FA2">
        <w:rPr>
          <w:sz w:val="20"/>
        </w:rPr>
        <w:t xml:space="preserve"> </w:t>
      </w:r>
      <w:proofErr w:type="spellStart"/>
      <w:r w:rsidRPr="00C75FA2">
        <w:rPr>
          <w:sz w:val="20"/>
        </w:rPr>
        <w:t>publication</w:t>
      </w:r>
      <w:proofErr w:type="spellEnd"/>
      <w:r w:rsidRPr="00C75FA2">
        <w:rPr>
          <w:sz w:val="20"/>
        </w:rPr>
        <w:t xml:space="preserve"> </w:t>
      </w:r>
      <w:proofErr w:type="spellStart"/>
      <w:r w:rsidRPr="00C75FA2">
        <w:rPr>
          <w:sz w:val="20"/>
        </w:rPr>
        <w:t>within</w:t>
      </w:r>
      <w:proofErr w:type="spellEnd"/>
      <w:r w:rsidRPr="00C75FA2">
        <w:rPr>
          <w:sz w:val="20"/>
        </w:rPr>
        <w:t xml:space="preserve"> </w:t>
      </w:r>
      <w:proofErr w:type="spellStart"/>
      <w:r w:rsidRPr="00C75FA2">
        <w:rPr>
          <w:sz w:val="20"/>
        </w:rPr>
        <w:t>the</w:t>
      </w:r>
      <w:proofErr w:type="spellEnd"/>
      <w:r w:rsidRPr="00C75FA2">
        <w:rPr>
          <w:sz w:val="20"/>
        </w:rPr>
        <w:t xml:space="preserve"> </w:t>
      </w:r>
      <w:proofErr w:type="spellStart"/>
      <w:r w:rsidRPr="00C75FA2">
        <w:rPr>
          <w:sz w:val="20"/>
        </w:rPr>
        <w:t>same</w:t>
      </w:r>
      <w:proofErr w:type="spellEnd"/>
      <w:r w:rsidRPr="00C75FA2">
        <w:rPr>
          <w:sz w:val="20"/>
        </w:rPr>
        <w:t xml:space="preserve"> </w:t>
      </w:r>
      <w:proofErr w:type="spellStart"/>
      <w:r w:rsidRPr="00C75FA2">
        <w:rPr>
          <w:sz w:val="20"/>
        </w:rPr>
        <w:t>year</w:t>
      </w:r>
      <w:proofErr w:type="spellEnd"/>
    </w:p>
    <w:p w14:paraId="2E143EFB" w14:textId="77777777" w:rsidR="00C75FA2" w:rsidRDefault="00C75FA2" w:rsidP="00C75FA2">
      <w:pPr>
        <w:pStyle w:val="Kaynaka"/>
        <w:rPr>
          <w:rFonts w:ascii="Minion Pro Disp" w:hAnsi="Minion Pro Disp"/>
          <w:szCs w:val="22"/>
          <w:lang w:eastAsia="tr-TR"/>
        </w:rPr>
      </w:pPr>
      <w:proofErr w:type="spellStart"/>
      <w:r w:rsidRPr="00C75FA2">
        <w:t>McGing</w:t>
      </w:r>
      <w:proofErr w:type="spellEnd"/>
      <w:r w:rsidRPr="00C75FA2">
        <w:t xml:space="preserve"> B. C. 1986a, </w:t>
      </w:r>
      <w:proofErr w:type="spellStart"/>
      <w:r w:rsidRPr="00C75FA2">
        <w:rPr>
          <w:i/>
        </w:rPr>
        <w:t>The</w:t>
      </w:r>
      <w:proofErr w:type="spellEnd"/>
      <w:r w:rsidRPr="00C75FA2">
        <w:rPr>
          <w:i/>
        </w:rPr>
        <w:t xml:space="preserve"> </w:t>
      </w:r>
      <w:proofErr w:type="spellStart"/>
      <w:r w:rsidRPr="00C75FA2">
        <w:rPr>
          <w:i/>
        </w:rPr>
        <w:t>Foreign</w:t>
      </w:r>
      <w:proofErr w:type="spellEnd"/>
      <w:r w:rsidRPr="00C75FA2">
        <w:rPr>
          <w:i/>
        </w:rPr>
        <w:t xml:space="preserve"> </w:t>
      </w:r>
      <w:proofErr w:type="spellStart"/>
      <w:r w:rsidRPr="00C75FA2">
        <w:rPr>
          <w:i/>
        </w:rPr>
        <w:t>Policy</w:t>
      </w:r>
      <w:proofErr w:type="spellEnd"/>
      <w:r w:rsidRPr="00C75FA2">
        <w:rPr>
          <w:i/>
        </w:rPr>
        <w:t xml:space="preserve"> of </w:t>
      </w:r>
      <w:proofErr w:type="spellStart"/>
      <w:r w:rsidRPr="00C75FA2">
        <w:rPr>
          <w:i/>
        </w:rPr>
        <w:t>Mithridates</w:t>
      </w:r>
      <w:proofErr w:type="spellEnd"/>
      <w:r w:rsidRPr="00C75FA2">
        <w:rPr>
          <w:i/>
        </w:rPr>
        <w:t xml:space="preserve"> VI </w:t>
      </w:r>
      <w:proofErr w:type="spellStart"/>
      <w:r w:rsidRPr="00C75FA2">
        <w:rPr>
          <w:i/>
        </w:rPr>
        <w:t>Eupator</w:t>
      </w:r>
      <w:proofErr w:type="spellEnd"/>
      <w:r w:rsidRPr="00C75FA2">
        <w:rPr>
          <w:i/>
        </w:rPr>
        <w:t xml:space="preserve"> King of Pontus</w:t>
      </w:r>
      <w:r w:rsidRPr="00C75FA2">
        <w:t xml:space="preserve">. </w:t>
      </w:r>
      <w:proofErr w:type="spellStart"/>
      <w:r w:rsidRPr="00C75FA2">
        <w:t>Leiden</w:t>
      </w:r>
      <w:proofErr w:type="spellEnd"/>
      <w:r w:rsidRPr="00C75FA2">
        <w:t>.</w:t>
      </w:r>
      <w:r w:rsidRPr="00C75FA2">
        <w:rPr>
          <w:rFonts w:ascii="Minion Pro Disp" w:hAnsi="Minion Pro Disp"/>
          <w:szCs w:val="22"/>
          <w:lang w:eastAsia="tr-TR"/>
        </w:rPr>
        <w:t xml:space="preserve"> </w:t>
      </w:r>
    </w:p>
    <w:p w14:paraId="3FB7CF70" w14:textId="47D6A45B" w:rsidR="00C75FA2" w:rsidRDefault="00C75FA2" w:rsidP="00E05F4F">
      <w:pPr>
        <w:pStyle w:val="Kaynaka"/>
      </w:pPr>
      <w:proofErr w:type="spellStart"/>
      <w:r w:rsidRPr="00C75FA2">
        <w:t>McGing</w:t>
      </w:r>
      <w:proofErr w:type="spellEnd"/>
      <w:r w:rsidRPr="00C75FA2">
        <w:t xml:space="preserve"> B. C. 1986b, “</w:t>
      </w:r>
      <w:proofErr w:type="spellStart"/>
      <w:r w:rsidRPr="00C75FA2">
        <w:t>The</w:t>
      </w:r>
      <w:proofErr w:type="spellEnd"/>
      <w:r w:rsidRPr="00C75FA2">
        <w:t xml:space="preserve"> Kings of Pontus: </w:t>
      </w:r>
      <w:proofErr w:type="spellStart"/>
      <w:r w:rsidRPr="00C75FA2">
        <w:t>Some</w:t>
      </w:r>
      <w:proofErr w:type="spellEnd"/>
      <w:r w:rsidRPr="00C75FA2">
        <w:t xml:space="preserve"> </w:t>
      </w:r>
      <w:proofErr w:type="spellStart"/>
      <w:r w:rsidRPr="00C75FA2">
        <w:t>Problems</w:t>
      </w:r>
      <w:proofErr w:type="spellEnd"/>
      <w:r w:rsidRPr="00C75FA2">
        <w:t xml:space="preserve"> on Identity </w:t>
      </w:r>
      <w:proofErr w:type="spellStart"/>
      <w:r w:rsidRPr="00C75FA2">
        <w:t>and</w:t>
      </w:r>
      <w:proofErr w:type="spellEnd"/>
      <w:r w:rsidRPr="00C75FA2">
        <w:t xml:space="preserve"> </w:t>
      </w:r>
      <w:proofErr w:type="spellStart"/>
      <w:r w:rsidRPr="00C75FA2">
        <w:t>Date</w:t>
      </w:r>
      <w:proofErr w:type="spellEnd"/>
      <w:r w:rsidRPr="00C75FA2">
        <w:t xml:space="preserve">”. </w:t>
      </w:r>
      <w:proofErr w:type="spellStart"/>
      <w:r w:rsidRPr="00C75FA2">
        <w:rPr>
          <w:i/>
          <w:iCs/>
        </w:rPr>
        <w:t>RhM</w:t>
      </w:r>
      <w:proofErr w:type="spellEnd"/>
      <w:r w:rsidRPr="00C75FA2">
        <w:t xml:space="preserve"> 129, 248-259.</w:t>
      </w:r>
    </w:p>
    <w:p w14:paraId="38A5DDD9" w14:textId="77777777" w:rsidR="00E05F4F" w:rsidRPr="00E05F4F" w:rsidRDefault="00E05F4F" w:rsidP="00E05F4F">
      <w:pPr>
        <w:pStyle w:val="Balk4"/>
        <w:jc w:val="both"/>
        <w:rPr>
          <w:sz w:val="20"/>
        </w:rPr>
      </w:pPr>
      <w:r w:rsidRPr="00E05F4F">
        <w:rPr>
          <w:sz w:val="20"/>
        </w:rPr>
        <w:t xml:space="preserve">Latin alfabesiyle yazılmamış yayın isimleri ya da yazar isimleri | </w:t>
      </w:r>
      <w:proofErr w:type="spellStart"/>
      <w:r w:rsidRPr="00E05F4F">
        <w:rPr>
          <w:sz w:val="20"/>
        </w:rPr>
        <w:t>Publication</w:t>
      </w:r>
      <w:proofErr w:type="spellEnd"/>
      <w:r w:rsidRPr="00E05F4F">
        <w:rPr>
          <w:sz w:val="20"/>
        </w:rPr>
        <w:t xml:space="preserve"> </w:t>
      </w:r>
      <w:proofErr w:type="spellStart"/>
      <w:r w:rsidRPr="00E05F4F">
        <w:rPr>
          <w:sz w:val="20"/>
        </w:rPr>
        <w:t>or</w:t>
      </w:r>
      <w:proofErr w:type="spellEnd"/>
      <w:r w:rsidRPr="00E05F4F">
        <w:rPr>
          <w:sz w:val="20"/>
        </w:rPr>
        <w:t xml:space="preserve"> </w:t>
      </w:r>
      <w:proofErr w:type="spellStart"/>
      <w:r w:rsidRPr="00E05F4F">
        <w:rPr>
          <w:sz w:val="20"/>
        </w:rPr>
        <w:t>author</w:t>
      </w:r>
      <w:proofErr w:type="spellEnd"/>
      <w:r w:rsidRPr="00E05F4F">
        <w:rPr>
          <w:sz w:val="20"/>
        </w:rPr>
        <w:t xml:space="preserve"> </w:t>
      </w:r>
      <w:proofErr w:type="spellStart"/>
      <w:r w:rsidRPr="00E05F4F">
        <w:rPr>
          <w:sz w:val="20"/>
        </w:rPr>
        <w:t>names</w:t>
      </w:r>
      <w:proofErr w:type="spellEnd"/>
      <w:r w:rsidRPr="00E05F4F">
        <w:rPr>
          <w:sz w:val="20"/>
        </w:rPr>
        <w:t xml:space="preserve"> </w:t>
      </w:r>
      <w:proofErr w:type="spellStart"/>
      <w:r w:rsidRPr="00E05F4F">
        <w:rPr>
          <w:sz w:val="20"/>
        </w:rPr>
        <w:t>unwritten</w:t>
      </w:r>
      <w:proofErr w:type="spellEnd"/>
      <w:r w:rsidRPr="00E05F4F">
        <w:rPr>
          <w:sz w:val="20"/>
        </w:rPr>
        <w:t xml:space="preserve"> </w:t>
      </w:r>
      <w:proofErr w:type="spellStart"/>
      <w:r w:rsidRPr="00E05F4F">
        <w:rPr>
          <w:sz w:val="20"/>
        </w:rPr>
        <w:t>with</w:t>
      </w:r>
      <w:proofErr w:type="spellEnd"/>
      <w:r w:rsidRPr="00E05F4F">
        <w:rPr>
          <w:sz w:val="20"/>
        </w:rPr>
        <w:t xml:space="preserve"> Latin </w:t>
      </w:r>
      <w:proofErr w:type="spellStart"/>
      <w:r w:rsidRPr="00E05F4F">
        <w:rPr>
          <w:sz w:val="20"/>
        </w:rPr>
        <w:t>alphabet</w:t>
      </w:r>
      <w:proofErr w:type="spellEnd"/>
    </w:p>
    <w:p w14:paraId="55EFA337" w14:textId="4E3C9936" w:rsidR="00E05F4F" w:rsidRDefault="00E05F4F" w:rsidP="00E05F4F">
      <w:pPr>
        <w:pStyle w:val="Kaynaka"/>
      </w:pPr>
      <w:proofErr w:type="spellStart"/>
      <w:r w:rsidRPr="00E05F4F">
        <w:t>Τσ</w:t>
      </w:r>
      <w:proofErr w:type="spellEnd"/>
      <w:r w:rsidRPr="00E05F4F">
        <w:t>αραβοπογλος A. N. 2019, “Η α</w:t>
      </w:r>
      <w:proofErr w:type="spellStart"/>
      <w:r w:rsidRPr="00E05F4F">
        <w:t>ρχ</w:t>
      </w:r>
      <w:proofErr w:type="spellEnd"/>
      <w:r w:rsidRPr="00E05F4F">
        <w:t>αία π</w:t>
      </w:r>
      <w:proofErr w:type="spellStart"/>
      <w:r w:rsidRPr="00E05F4F">
        <w:t>όλη</w:t>
      </w:r>
      <w:proofErr w:type="spellEnd"/>
      <w:r w:rsidRPr="00E05F4F">
        <w:t xml:space="preserve"> </w:t>
      </w:r>
      <w:proofErr w:type="spellStart"/>
      <w:r w:rsidRPr="00E05F4F">
        <w:t>της</w:t>
      </w:r>
      <w:proofErr w:type="spellEnd"/>
      <w:r w:rsidRPr="00E05F4F">
        <w:t xml:space="preserve"> </w:t>
      </w:r>
      <w:proofErr w:type="spellStart"/>
      <w:r w:rsidRPr="00E05F4F">
        <w:t>Χίου</w:t>
      </w:r>
      <w:proofErr w:type="spellEnd"/>
      <w:r w:rsidRPr="00E05F4F">
        <w:t xml:space="preserve">”. </w:t>
      </w:r>
      <w:proofErr w:type="spellStart"/>
      <w:r w:rsidRPr="00E05F4F">
        <w:rPr>
          <w:i/>
          <w:iCs/>
        </w:rPr>
        <w:t>Horos</w:t>
      </w:r>
      <w:proofErr w:type="spellEnd"/>
      <w:r w:rsidRPr="00E05F4F">
        <w:t xml:space="preserve"> 29, 124-144.</w:t>
      </w:r>
    </w:p>
    <w:p w14:paraId="4AF57FA6" w14:textId="77777777" w:rsidR="00E05F4F" w:rsidRPr="00E05F4F" w:rsidRDefault="00E05F4F" w:rsidP="00E05F4F">
      <w:pPr>
        <w:pStyle w:val="Balk4"/>
        <w:jc w:val="both"/>
        <w:rPr>
          <w:sz w:val="20"/>
        </w:rPr>
      </w:pPr>
      <w:r w:rsidRPr="00E05F4F">
        <w:rPr>
          <w:sz w:val="20"/>
        </w:rPr>
        <w:t xml:space="preserve">Referans yayınlar | Works of </w:t>
      </w:r>
      <w:proofErr w:type="spellStart"/>
      <w:r w:rsidRPr="00E05F4F">
        <w:rPr>
          <w:sz w:val="20"/>
        </w:rPr>
        <w:t>standard</w:t>
      </w:r>
      <w:proofErr w:type="spellEnd"/>
      <w:r w:rsidRPr="00E05F4F">
        <w:rPr>
          <w:sz w:val="20"/>
        </w:rPr>
        <w:t xml:space="preserve"> reference</w:t>
      </w:r>
    </w:p>
    <w:p w14:paraId="547222D9" w14:textId="472ED86C" w:rsidR="00E05F4F" w:rsidRDefault="00E05F4F" w:rsidP="00E05F4F">
      <w:pPr>
        <w:pStyle w:val="Kaynaka"/>
      </w:pPr>
      <w:proofErr w:type="spellStart"/>
      <w:r w:rsidRPr="00E05F4F">
        <w:t>Oberhummer</w:t>
      </w:r>
      <w:proofErr w:type="spellEnd"/>
      <w:r w:rsidRPr="00E05F4F">
        <w:t xml:space="preserve"> E. 1970</w:t>
      </w:r>
      <w:r w:rsidRPr="00E05F4F">
        <w:rPr>
          <w:vertAlign w:val="superscript"/>
        </w:rPr>
        <w:t>2</w:t>
      </w:r>
      <w:r w:rsidRPr="00E05F4F">
        <w:t>, “</w:t>
      </w:r>
      <w:proofErr w:type="spellStart"/>
      <w:r w:rsidRPr="00E05F4F">
        <w:t>Bosporos</w:t>
      </w:r>
      <w:proofErr w:type="spellEnd"/>
      <w:r w:rsidRPr="00E05F4F">
        <w:t xml:space="preserve"> (1)”. </w:t>
      </w:r>
      <w:r w:rsidRPr="00E05F4F">
        <w:rPr>
          <w:i/>
          <w:iCs/>
        </w:rPr>
        <w:t>RE</w:t>
      </w:r>
      <w:r w:rsidRPr="00E05F4F">
        <w:t xml:space="preserve"> III/1, </w:t>
      </w:r>
      <w:proofErr w:type="spellStart"/>
      <w:r w:rsidRPr="00E05F4F">
        <w:rPr>
          <w:i/>
        </w:rPr>
        <w:t>col</w:t>
      </w:r>
      <w:proofErr w:type="spellEnd"/>
      <w:r w:rsidRPr="00E05F4F">
        <w:t>. 741-757.</w:t>
      </w:r>
    </w:p>
    <w:p w14:paraId="036734E4" w14:textId="77777777" w:rsidR="00E05F4F" w:rsidRPr="00E05F4F" w:rsidRDefault="00E05F4F" w:rsidP="00E05F4F">
      <w:pPr>
        <w:pStyle w:val="Balk4"/>
        <w:jc w:val="both"/>
        <w:rPr>
          <w:sz w:val="20"/>
        </w:rPr>
      </w:pPr>
      <w:r w:rsidRPr="00E05F4F">
        <w:rPr>
          <w:sz w:val="20"/>
        </w:rPr>
        <w:t xml:space="preserve">Çevirisi yapılmış yayınlar | </w:t>
      </w:r>
      <w:proofErr w:type="spellStart"/>
      <w:r w:rsidRPr="00E05F4F">
        <w:rPr>
          <w:sz w:val="20"/>
        </w:rPr>
        <w:t>Translated</w:t>
      </w:r>
      <w:proofErr w:type="spellEnd"/>
      <w:r w:rsidRPr="00E05F4F">
        <w:rPr>
          <w:sz w:val="20"/>
        </w:rPr>
        <w:t xml:space="preserve"> Works</w:t>
      </w:r>
    </w:p>
    <w:p w14:paraId="2DC5414F" w14:textId="004716A0" w:rsidR="00E05F4F" w:rsidRDefault="00E05F4F" w:rsidP="00E05F4F">
      <w:pPr>
        <w:pStyle w:val="Kaynaka"/>
      </w:pPr>
      <w:proofErr w:type="spellStart"/>
      <w:r w:rsidRPr="00E05F4F">
        <w:t>Selz</w:t>
      </w:r>
      <w:proofErr w:type="spellEnd"/>
      <w:r w:rsidRPr="00E05F4F">
        <w:t xml:space="preserve"> G. J. 2020, </w:t>
      </w:r>
      <w:r w:rsidRPr="00E05F4F">
        <w:rPr>
          <w:i/>
          <w:iCs/>
        </w:rPr>
        <w:t>Sümerler ve Akadlar: Tarih: Toplum,</w:t>
      </w:r>
      <w:r w:rsidRPr="00E05F4F">
        <w:t xml:space="preserve"> Kültür. Çev. F. G. </w:t>
      </w:r>
      <w:proofErr w:type="spellStart"/>
      <w:r w:rsidRPr="00E05F4F">
        <w:t>Gerhold</w:t>
      </w:r>
      <w:proofErr w:type="spellEnd"/>
      <w:r w:rsidRPr="00E05F4F">
        <w:t>, İstanbul</w:t>
      </w:r>
      <w:r w:rsidR="00FF4C9B">
        <w:t>.</w:t>
      </w:r>
    </w:p>
    <w:p w14:paraId="6E32F014" w14:textId="77777777" w:rsidR="00E05F4F" w:rsidRPr="00E05F4F" w:rsidRDefault="00E05F4F" w:rsidP="00E05F4F">
      <w:pPr>
        <w:pStyle w:val="Balk4"/>
        <w:jc w:val="both"/>
        <w:rPr>
          <w:sz w:val="20"/>
        </w:rPr>
      </w:pPr>
      <w:r w:rsidRPr="00E05F4F">
        <w:rPr>
          <w:sz w:val="20"/>
        </w:rPr>
        <w:t xml:space="preserve">Çeviri Makale | </w:t>
      </w:r>
      <w:proofErr w:type="spellStart"/>
      <w:r w:rsidRPr="00E05F4F">
        <w:rPr>
          <w:sz w:val="20"/>
        </w:rPr>
        <w:t>Translated</w:t>
      </w:r>
      <w:proofErr w:type="spellEnd"/>
      <w:r w:rsidRPr="00E05F4F">
        <w:rPr>
          <w:sz w:val="20"/>
        </w:rPr>
        <w:t xml:space="preserve"> </w:t>
      </w:r>
      <w:proofErr w:type="spellStart"/>
      <w:r w:rsidRPr="00E05F4F">
        <w:rPr>
          <w:sz w:val="20"/>
        </w:rPr>
        <w:t>Article</w:t>
      </w:r>
      <w:proofErr w:type="spellEnd"/>
    </w:p>
    <w:p w14:paraId="23012BB7" w14:textId="74A886C5" w:rsidR="00E05F4F" w:rsidRDefault="00E05F4F" w:rsidP="00E05F4F">
      <w:pPr>
        <w:pStyle w:val="Kaynaka"/>
      </w:pPr>
      <w:r w:rsidRPr="00E05F4F">
        <w:t>Oktan M. 2018, “</w:t>
      </w:r>
      <w:proofErr w:type="spellStart"/>
      <w:r w:rsidRPr="00E05F4F">
        <w:t>Quintus</w:t>
      </w:r>
      <w:proofErr w:type="spellEnd"/>
      <w:r w:rsidRPr="00E05F4F">
        <w:t xml:space="preserve"> </w:t>
      </w:r>
      <w:proofErr w:type="spellStart"/>
      <w:r w:rsidRPr="00E05F4F">
        <w:t>Asconius</w:t>
      </w:r>
      <w:proofErr w:type="spellEnd"/>
      <w:r w:rsidRPr="00E05F4F">
        <w:t xml:space="preserve"> </w:t>
      </w:r>
      <w:proofErr w:type="spellStart"/>
      <w:r w:rsidRPr="00E05F4F">
        <w:t>Pedianus</w:t>
      </w:r>
      <w:proofErr w:type="spellEnd"/>
      <w:r w:rsidRPr="00E05F4F">
        <w:t xml:space="preserve">, Yüceliğe Hakaret Davasında Cornelius Savunması”. </w:t>
      </w:r>
      <w:proofErr w:type="spellStart"/>
      <w:r w:rsidRPr="00E05F4F">
        <w:rPr>
          <w:i/>
          <w:iCs/>
        </w:rPr>
        <w:t>Libri</w:t>
      </w:r>
      <w:proofErr w:type="spellEnd"/>
      <w:r w:rsidRPr="00E05F4F">
        <w:t xml:space="preserve"> IV, 251-313</w:t>
      </w:r>
      <w:r w:rsidR="00FF4C9B">
        <w:t>.</w:t>
      </w:r>
    </w:p>
    <w:p w14:paraId="3340E8FD" w14:textId="4E8D6FA7" w:rsidR="00554B85" w:rsidRPr="00D867D4" w:rsidRDefault="00C75FA2" w:rsidP="00554B85">
      <w:pPr>
        <w:pStyle w:val="Balk4"/>
        <w:jc w:val="both"/>
        <w:rPr>
          <w:sz w:val="20"/>
        </w:rPr>
      </w:pPr>
      <w:r w:rsidRPr="00C75FA2">
        <w:rPr>
          <w:sz w:val="20"/>
        </w:rPr>
        <w:t xml:space="preserve">Basılı günlük gazetede haber-makale | </w:t>
      </w:r>
      <w:proofErr w:type="spellStart"/>
      <w:r w:rsidRPr="00C75FA2">
        <w:rPr>
          <w:sz w:val="20"/>
        </w:rPr>
        <w:t>Newspaper</w:t>
      </w:r>
      <w:proofErr w:type="spellEnd"/>
      <w:r w:rsidRPr="00C75FA2">
        <w:rPr>
          <w:sz w:val="20"/>
        </w:rPr>
        <w:t xml:space="preserve"> </w:t>
      </w:r>
      <w:proofErr w:type="spellStart"/>
      <w:r w:rsidRPr="00C75FA2">
        <w:rPr>
          <w:sz w:val="20"/>
        </w:rPr>
        <w:t>article</w:t>
      </w:r>
      <w:proofErr w:type="spellEnd"/>
    </w:p>
    <w:p w14:paraId="5C370647" w14:textId="0911BA2B" w:rsidR="00554B85" w:rsidRPr="00D867D4" w:rsidRDefault="00C75FA2" w:rsidP="00C75FA2">
      <w:pPr>
        <w:pStyle w:val="Kaynaka"/>
        <w:rPr>
          <w:rFonts w:asciiTheme="minorHAnsi" w:hAnsiTheme="minorHAnsi" w:cstheme="majorBidi"/>
        </w:rPr>
      </w:pPr>
      <w:r w:rsidRPr="00C75FA2">
        <w:t xml:space="preserve">Şahin S. 25 Kasım 2000, “Kültürel Miras, Kültürel Kimlik ve Eskiçağ Bilimleri”. </w:t>
      </w:r>
      <w:r w:rsidRPr="00C75FA2">
        <w:rPr>
          <w:i/>
          <w:iCs/>
        </w:rPr>
        <w:t xml:space="preserve">Cumhuriyet Gazetesi Bilim-Teknik Eki </w:t>
      </w:r>
      <w:r w:rsidRPr="00C75FA2">
        <w:t>714, 18-19.</w:t>
      </w:r>
    </w:p>
    <w:p w14:paraId="45F8BFDD" w14:textId="77777777" w:rsidR="00554B85" w:rsidRPr="00D867D4" w:rsidRDefault="00554B85" w:rsidP="00554B85">
      <w:pPr>
        <w:pStyle w:val="Balk4"/>
        <w:jc w:val="both"/>
        <w:rPr>
          <w:sz w:val="20"/>
        </w:rPr>
      </w:pPr>
      <w:r w:rsidRPr="00D867D4">
        <w:rPr>
          <w:rStyle w:val="mw-headline"/>
          <w:rFonts w:eastAsia="PMingLiU"/>
          <w:sz w:val="20"/>
        </w:rPr>
        <w:lastRenderedPageBreak/>
        <w:t>ELEKTRONİK KAYNAKLAR</w:t>
      </w:r>
    </w:p>
    <w:p w14:paraId="72E5549A" w14:textId="77777777" w:rsidR="00554B85" w:rsidRPr="00D867D4" w:rsidRDefault="00554B85" w:rsidP="00554B85">
      <w:pPr>
        <w:pStyle w:val="Balk4"/>
        <w:jc w:val="both"/>
        <w:rPr>
          <w:sz w:val="20"/>
        </w:rPr>
      </w:pPr>
      <w:proofErr w:type="spellStart"/>
      <w:r w:rsidRPr="00D867D4">
        <w:rPr>
          <w:sz w:val="20"/>
        </w:rPr>
        <w:t>DOI’si</w:t>
      </w:r>
      <w:proofErr w:type="spellEnd"/>
      <w:r w:rsidRPr="00D867D4">
        <w:rPr>
          <w:sz w:val="20"/>
        </w:rPr>
        <w:t xml:space="preserve"> olan makale</w:t>
      </w:r>
    </w:p>
    <w:p w14:paraId="62EB978C" w14:textId="154EEE5D" w:rsidR="00554B85" w:rsidRPr="00D867D4" w:rsidRDefault="00554B85" w:rsidP="00554B85">
      <w:pPr>
        <w:pStyle w:val="Kaynaka"/>
      </w:pPr>
      <w:proofErr w:type="spellStart"/>
      <w:r w:rsidRPr="00D867D4">
        <w:t>Krueger</w:t>
      </w:r>
      <w:proofErr w:type="spellEnd"/>
      <w:r w:rsidRPr="00D867D4">
        <w:t xml:space="preserve"> R. F., </w:t>
      </w:r>
      <w:proofErr w:type="spellStart"/>
      <w:r w:rsidRPr="00D867D4">
        <w:t>Markon</w:t>
      </w:r>
      <w:proofErr w:type="spellEnd"/>
      <w:r w:rsidRPr="00D867D4">
        <w:t xml:space="preserve"> K. E. Patrick C. J. &amp; </w:t>
      </w:r>
      <w:proofErr w:type="spellStart"/>
      <w:r w:rsidRPr="00D867D4">
        <w:t>Iacono</w:t>
      </w:r>
      <w:proofErr w:type="spellEnd"/>
      <w:r w:rsidRPr="00D867D4">
        <w:t xml:space="preserve"> W. G. 2005</w:t>
      </w:r>
      <w:r w:rsidR="00E05F4F">
        <w:t>,</w:t>
      </w:r>
      <w:r w:rsidRPr="00D867D4">
        <w:t xml:space="preserve"> “</w:t>
      </w:r>
      <w:proofErr w:type="spellStart"/>
      <w:r w:rsidRPr="00D867D4">
        <w:t>Externalizing</w:t>
      </w:r>
      <w:proofErr w:type="spellEnd"/>
      <w:r w:rsidRPr="00D867D4">
        <w:t xml:space="preserve"> </w:t>
      </w:r>
      <w:proofErr w:type="spellStart"/>
      <w:r w:rsidRPr="00D867D4">
        <w:t>Psychopathology</w:t>
      </w:r>
      <w:proofErr w:type="spellEnd"/>
      <w:r w:rsidRPr="00D867D4">
        <w:t xml:space="preserve"> in </w:t>
      </w:r>
      <w:proofErr w:type="spellStart"/>
      <w:r w:rsidRPr="00D867D4">
        <w:rPr>
          <w:spacing w:val="-2"/>
        </w:rPr>
        <w:t>Adulthood</w:t>
      </w:r>
      <w:proofErr w:type="spellEnd"/>
      <w:r w:rsidRPr="00D867D4">
        <w:rPr>
          <w:spacing w:val="-2"/>
        </w:rPr>
        <w:t xml:space="preserve">: A </w:t>
      </w:r>
      <w:proofErr w:type="spellStart"/>
      <w:r w:rsidRPr="00D867D4">
        <w:rPr>
          <w:spacing w:val="-2"/>
        </w:rPr>
        <w:t>Dimensional-Spectrum</w:t>
      </w:r>
      <w:proofErr w:type="spellEnd"/>
      <w:r w:rsidRPr="00D867D4">
        <w:rPr>
          <w:spacing w:val="-2"/>
        </w:rPr>
        <w:t xml:space="preserve"> </w:t>
      </w:r>
      <w:proofErr w:type="spellStart"/>
      <w:r w:rsidRPr="00D867D4">
        <w:rPr>
          <w:spacing w:val="-2"/>
        </w:rPr>
        <w:t>Conceptualization</w:t>
      </w:r>
      <w:proofErr w:type="spellEnd"/>
      <w:r w:rsidRPr="00D867D4">
        <w:rPr>
          <w:spacing w:val="-2"/>
        </w:rPr>
        <w:t xml:space="preserve"> </w:t>
      </w:r>
      <w:proofErr w:type="spellStart"/>
      <w:r w:rsidRPr="00D867D4">
        <w:rPr>
          <w:spacing w:val="-2"/>
        </w:rPr>
        <w:t>and</w:t>
      </w:r>
      <w:proofErr w:type="spellEnd"/>
      <w:r w:rsidRPr="00D867D4">
        <w:rPr>
          <w:spacing w:val="-2"/>
        </w:rPr>
        <w:t xml:space="preserve"> </w:t>
      </w:r>
      <w:proofErr w:type="spellStart"/>
      <w:r w:rsidRPr="00D867D4">
        <w:rPr>
          <w:spacing w:val="-2"/>
        </w:rPr>
        <w:t>its</w:t>
      </w:r>
      <w:proofErr w:type="spellEnd"/>
      <w:r w:rsidRPr="00D867D4">
        <w:rPr>
          <w:spacing w:val="-2"/>
        </w:rPr>
        <w:t xml:space="preserve"> </w:t>
      </w:r>
      <w:proofErr w:type="spellStart"/>
      <w:r w:rsidRPr="00D867D4">
        <w:rPr>
          <w:spacing w:val="-2"/>
        </w:rPr>
        <w:t>Implications</w:t>
      </w:r>
      <w:proofErr w:type="spellEnd"/>
      <w:r w:rsidRPr="00D867D4">
        <w:rPr>
          <w:spacing w:val="-2"/>
        </w:rPr>
        <w:t xml:space="preserve"> </w:t>
      </w:r>
      <w:proofErr w:type="spellStart"/>
      <w:r w:rsidRPr="00D867D4">
        <w:rPr>
          <w:spacing w:val="-2"/>
        </w:rPr>
        <w:t>for</w:t>
      </w:r>
      <w:proofErr w:type="spellEnd"/>
      <w:r w:rsidRPr="00D867D4">
        <w:rPr>
          <w:spacing w:val="-2"/>
        </w:rPr>
        <w:t xml:space="preserve"> DSM-V”. </w:t>
      </w:r>
      <w:proofErr w:type="spellStart"/>
      <w:r w:rsidRPr="00D867D4">
        <w:rPr>
          <w:i/>
          <w:iCs/>
          <w:spacing w:val="-2"/>
        </w:rPr>
        <w:t>Journal</w:t>
      </w:r>
      <w:proofErr w:type="spellEnd"/>
      <w:r w:rsidRPr="00D867D4">
        <w:rPr>
          <w:i/>
          <w:iCs/>
          <w:spacing w:val="-2"/>
        </w:rPr>
        <w:t xml:space="preserve"> of </w:t>
      </w:r>
      <w:proofErr w:type="spellStart"/>
      <w:r w:rsidRPr="00D867D4">
        <w:rPr>
          <w:i/>
          <w:iCs/>
          <w:spacing w:val="-2"/>
        </w:rPr>
        <w:t>Abnormal</w:t>
      </w:r>
      <w:proofErr w:type="spellEnd"/>
      <w:r w:rsidRPr="00D867D4">
        <w:rPr>
          <w:i/>
          <w:iCs/>
        </w:rPr>
        <w:t xml:space="preserve"> </w:t>
      </w:r>
      <w:proofErr w:type="spellStart"/>
      <w:r w:rsidRPr="00D867D4">
        <w:rPr>
          <w:i/>
          <w:iCs/>
        </w:rPr>
        <w:t>Psychology</w:t>
      </w:r>
      <w:proofErr w:type="spellEnd"/>
      <w:r w:rsidRPr="00D867D4">
        <w:rPr>
          <w:i/>
          <w:iCs/>
        </w:rPr>
        <w:t xml:space="preserve"> </w:t>
      </w:r>
      <w:r w:rsidRPr="00D867D4">
        <w:rPr>
          <w:iCs/>
        </w:rPr>
        <w:t>11</w:t>
      </w:r>
      <w:r w:rsidR="00E05F4F">
        <w:rPr>
          <w:iCs/>
        </w:rPr>
        <w:t>4,</w:t>
      </w:r>
      <w:r w:rsidRPr="00D867D4">
        <w:rPr>
          <w:i/>
          <w:iCs/>
        </w:rPr>
        <w:t xml:space="preserve"> </w:t>
      </w:r>
      <w:r w:rsidRPr="00D867D4">
        <w:t>537-550. doi:10.1037/0021-843X.114.4.537</w:t>
      </w:r>
    </w:p>
    <w:p w14:paraId="0321BC97" w14:textId="77777777" w:rsidR="00554B85" w:rsidRPr="00D867D4" w:rsidRDefault="00554B85" w:rsidP="00554B85">
      <w:pPr>
        <w:pStyle w:val="Balk4"/>
        <w:jc w:val="both"/>
        <w:rPr>
          <w:sz w:val="20"/>
        </w:rPr>
      </w:pPr>
      <w:proofErr w:type="spellStart"/>
      <w:r w:rsidRPr="00D867D4">
        <w:rPr>
          <w:sz w:val="20"/>
        </w:rPr>
        <w:t>DOI’si</w:t>
      </w:r>
      <w:proofErr w:type="spellEnd"/>
      <w:r w:rsidRPr="00D867D4">
        <w:rPr>
          <w:sz w:val="20"/>
        </w:rPr>
        <w:t xml:space="preserve"> olmayan makale</w:t>
      </w:r>
    </w:p>
    <w:p w14:paraId="404CA175" w14:textId="6AD02121" w:rsidR="00554B85" w:rsidRPr="00D867D4" w:rsidRDefault="00554B85" w:rsidP="00554B85">
      <w:pPr>
        <w:pStyle w:val="Kaynaka"/>
        <w:rPr>
          <w:rFonts w:asciiTheme="minorHAnsi" w:hAnsiTheme="minorHAnsi" w:cstheme="majorBidi"/>
        </w:rPr>
      </w:pPr>
      <w:proofErr w:type="spellStart"/>
      <w:r w:rsidRPr="00D867D4">
        <w:t>Marlowe</w:t>
      </w:r>
      <w:proofErr w:type="spellEnd"/>
      <w:r w:rsidRPr="00D867D4">
        <w:t xml:space="preserve"> P. </w:t>
      </w:r>
      <w:proofErr w:type="spellStart"/>
      <w:r w:rsidRPr="00D867D4">
        <w:t>Spade</w:t>
      </w:r>
      <w:proofErr w:type="spellEnd"/>
      <w:r w:rsidRPr="00D867D4">
        <w:t xml:space="preserve">, S. &amp; </w:t>
      </w:r>
      <w:proofErr w:type="spellStart"/>
      <w:r w:rsidRPr="00D867D4">
        <w:t>Chan</w:t>
      </w:r>
      <w:proofErr w:type="spellEnd"/>
      <w:r w:rsidRPr="00D867D4">
        <w:t xml:space="preserve"> C. 2001</w:t>
      </w:r>
      <w:r w:rsidR="00E05F4F">
        <w:t>,</w:t>
      </w:r>
      <w:r w:rsidRPr="00D867D4">
        <w:t xml:space="preserve"> “</w:t>
      </w:r>
      <w:proofErr w:type="spellStart"/>
      <w:r w:rsidRPr="00D867D4">
        <w:t>Detective</w:t>
      </w:r>
      <w:proofErr w:type="spellEnd"/>
      <w:r w:rsidRPr="00D867D4">
        <w:t xml:space="preserve"> </w:t>
      </w:r>
      <w:proofErr w:type="spellStart"/>
      <w:r w:rsidRPr="00D867D4">
        <w:t>Work</w:t>
      </w:r>
      <w:proofErr w:type="spellEnd"/>
      <w:r w:rsidRPr="00D867D4">
        <w:t xml:space="preserve"> </w:t>
      </w:r>
      <w:proofErr w:type="spellStart"/>
      <w:r w:rsidRPr="00D867D4">
        <w:t>and</w:t>
      </w:r>
      <w:proofErr w:type="spellEnd"/>
      <w:r w:rsidRPr="00D867D4">
        <w:t xml:space="preserve"> </w:t>
      </w:r>
      <w:proofErr w:type="spellStart"/>
      <w:r w:rsidRPr="00D867D4">
        <w:t>the</w:t>
      </w:r>
      <w:proofErr w:type="spellEnd"/>
      <w:r w:rsidRPr="00D867D4">
        <w:t xml:space="preserve"> </w:t>
      </w:r>
      <w:proofErr w:type="spellStart"/>
      <w:r w:rsidRPr="00D867D4">
        <w:t>Benefits</w:t>
      </w:r>
      <w:proofErr w:type="spellEnd"/>
      <w:r w:rsidRPr="00D867D4">
        <w:t xml:space="preserve"> of </w:t>
      </w:r>
      <w:proofErr w:type="spellStart"/>
      <w:r w:rsidRPr="00D867D4">
        <w:t>Colour</w:t>
      </w:r>
      <w:proofErr w:type="spellEnd"/>
      <w:r w:rsidRPr="00D867D4">
        <w:t xml:space="preserve"> </w:t>
      </w:r>
      <w:proofErr w:type="spellStart"/>
      <w:r w:rsidRPr="00D867D4">
        <w:t>Versus</w:t>
      </w:r>
      <w:proofErr w:type="spellEnd"/>
      <w:r w:rsidRPr="00D867D4">
        <w:t xml:space="preserve"> Black and White”. </w:t>
      </w:r>
      <w:proofErr w:type="spellStart"/>
      <w:r w:rsidRPr="00D867D4">
        <w:rPr>
          <w:i/>
          <w:iCs/>
        </w:rPr>
        <w:t>Journal</w:t>
      </w:r>
      <w:proofErr w:type="spellEnd"/>
      <w:r w:rsidRPr="00D867D4">
        <w:rPr>
          <w:i/>
          <w:iCs/>
        </w:rPr>
        <w:t xml:space="preserve"> of </w:t>
      </w:r>
      <w:proofErr w:type="spellStart"/>
      <w:r w:rsidRPr="00D867D4">
        <w:rPr>
          <w:i/>
          <w:iCs/>
        </w:rPr>
        <w:t>Pointless</w:t>
      </w:r>
      <w:proofErr w:type="spellEnd"/>
      <w:r w:rsidRPr="00D867D4">
        <w:rPr>
          <w:i/>
          <w:iCs/>
        </w:rPr>
        <w:t xml:space="preserve"> </w:t>
      </w:r>
      <w:proofErr w:type="spellStart"/>
      <w:r w:rsidRPr="00D867D4">
        <w:rPr>
          <w:i/>
          <w:iCs/>
        </w:rPr>
        <w:t>Research</w:t>
      </w:r>
      <w:proofErr w:type="spellEnd"/>
      <w:r w:rsidRPr="00D867D4">
        <w:rPr>
          <w:i/>
          <w:iCs/>
        </w:rPr>
        <w:t xml:space="preserve"> </w:t>
      </w:r>
      <w:r w:rsidRPr="00D867D4">
        <w:rPr>
          <w:iCs/>
        </w:rPr>
        <w:t>11</w:t>
      </w:r>
      <w:r w:rsidR="00E05F4F">
        <w:rPr>
          <w:iCs/>
        </w:rPr>
        <w:t>,</w:t>
      </w:r>
      <w:r w:rsidRPr="00D867D4">
        <w:t xml:space="preserve"> 123-127.</w:t>
      </w:r>
    </w:p>
    <w:p w14:paraId="56DACC9D" w14:textId="77777777" w:rsidR="00554B85" w:rsidRPr="00D867D4" w:rsidRDefault="00554B85" w:rsidP="00554B85">
      <w:pPr>
        <w:pStyle w:val="Balk4"/>
        <w:jc w:val="both"/>
        <w:rPr>
          <w:sz w:val="20"/>
        </w:rPr>
      </w:pPr>
      <w:r w:rsidRPr="00D867D4">
        <w:rPr>
          <w:sz w:val="20"/>
        </w:rPr>
        <w:t>Yalnızca bir veri tabanından erişilebilen makale</w:t>
      </w:r>
    </w:p>
    <w:p w14:paraId="22E87BFA" w14:textId="4991136B" w:rsidR="00554B85" w:rsidRPr="00D867D4" w:rsidRDefault="00554B85" w:rsidP="00554B85">
      <w:pPr>
        <w:pStyle w:val="Kaynaka"/>
      </w:pPr>
      <w:proofErr w:type="spellStart"/>
      <w:r w:rsidRPr="00D867D4">
        <w:t>Liquor</w:t>
      </w:r>
      <w:proofErr w:type="spellEnd"/>
      <w:r w:rsidRPr="00D867D4">
        <w:t xml:space="preserve"> </w:t>
      </w:r>
      <w:proofErr w:type="spellStart"/>
      <w:r w:rsidRPr="00D867D4">
        <w:t>advertising</w:t>
      </w:r>
      <w:proofErr w:type="spellEnd"/>
      <w:r w:rsidRPr="00D867D4">
        <w:t xml:space="preserve"> on TV. 2002, </w:t>
      </w:r>
      <w:proofErr w:type="spellStart"/>
      <w:r w:rsidRPr="00D867D4">
        <w:t>January</w:t>
      </w:r>
      <w:proofErr w:type="spellEnd"/>
      <w:r w:rsidRPr="00D867D4">
        <w:t xml:space="preserve"> 18</w:t>
      </w:r>
      <w:r w:rsidR="00E05F4F">
        <w:t>,</w:t>
      </w:r>
      <w:r w:rsidRPr="00D867D4">
        <w:t xml:space="preserve"> Kaynak: http://factsonfile.infobasepublishing.com</w:t>
      </w:r>
    </w:p>
    <w:p w14:paraId="4BE8F099" w14:textId="4ACA89A6" w:rsidR="00554B85" w:rsidRPr="00D867D4" w:rsidRDefault="00554B85" w:rsidP="00554B85">
      <w:pPr>
        <w:spacing w:after="0" w:line="240" w:lineRule="auto"/>
        <w:ind w:left="284"/>
        <w:rPr>
          <w:sz w:val="20"/>
        </w:rPr>
      </w:pPr>
      <w:r w:rsidRPr="00D867D4">
        <w:rPr>
          <w:sz w:val="20"/>
        </w:rPr>
        <w:t xml:space="preserve"> </w:t>
      </w:r>
      <w:proofErr w:type="spellStart"/>
      <w:r w:rsidRPr="00D867D4">
        <w:rPr>
          <w:sz w:val="20"/>
        </w:rPr>
        <w:t>Liquor</w:t>
      </w:r>
      <w:proofErr w:type="spellEnd"/>
      <w:r w:rsidRPr="00D867D4">
        <w:rPr>
          <w:sz w:val="20"/>
        </w:rPr>
        <w:t xml:space="preserve"> </w:t>
      </w:r>
      <w:proofErr w:type="spellStart"/>
      <w:r w:rsidRPr="00D867D4">
        <w:rPr>
          <w:sz w:val="20"/>
        </w:rPr>
        <w:t>advertising</w:t>
      </w:r>
      <w:proofErr w:type="spellEnd"/>
      <w:r w:rsidRPr="00D867D4">
        <w:rPr>
          <w:sz w:val="20"/>
        </w:rPr>
        <w:t xml:space="preserve"> on TV. 2002, </w:t>
      </w:r>
      <w:proofErr w:type="spellStart"/>
      <w:r w:rsidRPr="00D867D4">
        <w:rPr>
          <w:sz w:val="20"/>
        </w:rPr>
        <w:t>January</w:t>
      </w:r>
      <w:proofErr w:type="spellEnd"/>
      <w:r w:rsidRPr="00D867D4">
        <w:rPr>
          <w:sz w:val="20"/>
        </w:rPr>
        <w:t xml:space="preserve"> 18</w:t>
      </w:r>
      <w:r w:rsidR="00E05F4F">
        <w:rPr>
          <w:sz w:val="20"/>
        </w:rPr>
        <w:t>,</w:t>
      </w:r>
      <w:r w:rsidRPr="00D867D4">
        <w:rPr>
          <w:sz w:val="20"/>
        </w:rPr>
        <w:t xml:space="preserve"> </w:t>
      </w:r>
      <w:proofErr w:type="spellStart"/>
      <w:r w:rsidRPr="00D867D4">
        <w:rPr>
          <w:i/>
          <w:iCs/>
          <w:sz w:val="20"/>
        </w:rPr>
        <w:t>Issues</w:t>
      </w:r>
      <w:proofErr w:type="spellEnd"/>
      <w:r w:rsidRPr="00D867D4">
        <w:rPr>
          <w:i/>
          <w:iCs/>
          <w:sz w:val="20"/>
        </w:rPr>
        <w:t xml:space="preserve"> </w:t>
      </w:r>
      <w:proofErr w:type="spellStart"/>
      <w:r w:rsidRPr="00D867D4">
        <w:rPr>
          <w:i/>
          <w:iCs/>
          <w:sz w:val="20"/>
        </w:rPr>
        <w:t>and</w:t>
      </w:r>
      <w:proofErr w:type="spellEnd"/>
      <w:r w:rsidRPr="00D867D4">
        <w:rPr>
          <w:i/>
          <w:iCs/>
          <w:sz w:val="20"/>
        </w:rPr>
        <w:t xml:space="preserve"> </w:t>
      </w:r>
      <w:proofErr w:type="spellStart"/>
      <w:r w:rsidRPr="00D867D4">
        <w:rPr>
          <w:i/>
          <w:iCs/>
          <w:sz w:val="20"/>
        </w:rPr>
        <w:t>Controversies</w:t>
      </w:r>
      <w:proofErr w:type="spellEnd"/>
      <w:r w:rsidRPr="00D867D4">
        <w:rPr>
          <w:sz w:val="20"/>
        </w:rPr>
        <w:t xml:space="preserve"> veri tabanından alınmıştır.</w:t>
      </w:r>
    </w:p>
    <w:p w14:paraId="42630210" w14:textId="49C31A91" w:rsidR="00554B85" w:rsidRPr="00D867D4" w:rsidRDefault="00554B85" w:rsidP="00554B85">
      <w:pPr>
        <w:pStyle w:val="Balk4"/>
        <w:jc w:val="both"/>
        <w:rPr>
          <w:sz w:val="20"/>
        </w:rPr>
      </w:pPr>
      <w:r w:rsidRPr="00D867D4">
        <w:rPr>
          <w:sz w:val="20"/>
        </w:rPr>
        <w:t xml:space="preserve">İnternetten </w:t>
      </w:r>
      <w:proofErr w:type="spellStart"/>
      <w:r w:rsidRPr="00D867D4">
        <w:rPr>
          <w:sz w:val="20"/>
        </w:rPr>
        <w:t>yayı</w:t>
      </w:r>
      <w:r w:rsidR="00FF4C9B">
        <w:rPr>
          <w:sz w:val="20"/>
        </w:rPr>
        <w:t>m</w:t>
      </w:r>
      <w:r w:rsidRPr="00D867D4">
        <w:rPr>
          <w:sz w:val="20"/>
        </w:rPr>
        <w:t>lananan</w:t>
      </w:r>
      <w:proofErr w:type="spellEnd"/>
      <w:r w:rsidRPr="00D867D4">
        <w:rPr>
          <w:sz w:val="20"/>
        </w:rPr>
        <w:t xml:space="preserve"> dergide makale</w:t>
      </w:r>
    </w:p>
    <w:p w14:paraId="6B52E98A" w14:textId="5BA882B4" w:rsidR="00554B85" w:rsidRPr="00D867D4" w:rsidRDefault="00554B85" w:rsidP="00554B85">
      <w:pPr>
        <w:pStyle w:val="Kaynaka"/>
      </w:pPr>
      <w:r w:rsidRPr="00D867D4">
        <w:t xml:space="preserve">McDonald C. &amp; </w:t>
      </w:r>
      <w:proofErr w:type="spellStart"/>
      <w:r w:rsidRPr="00D867D4">
        <w:t>Chenoweth</w:t>
      </w:r>
      <w:proofErr w:type="spellEnd"/>
      <w:r w:rsidRPr="00D867D4">
        <w:t xml:space="preserve"> L. 2009</w:t>
      </w:r>
      <w:r w:rsidR="00E05F4F">
        <w:t>,</w:t>
      </w:r>
      <w:r w:rsidRPr="00D867D4">
        <w:t xml:space="preserve"> “</w:t>
      </w:r>
      <w:proofErr w:type="spellStart"/>
      <w:r w:rsidRPr="00D867D4">
        <w:t>Leadership</w:t>
      </w:r>
      <w:proofErr w:type="spellEnd"/>
      <w:r w:rsidRPr="00D867D4">
        <w:t xml:space="preserve">: A </w:t>
      </w:r>
      <w:proofErr w:type="spellStart"/>
      <w:r w:rsidRPr="00D867D4">
        <w:t>Crucial</w:t>
      </w:r>
      <w:proofErr w:type="spellEnd"/>
      <w:r w:rsidRPr="00D867D4">
        <w:t xml:space="preserve"> </w:t>
      </w:r>
      <w:proofErr w:type="spellStart"/>
      <w:r w:rsidRPr="00D867D4">
        <w:t>Ingredient</w:t>
      </w:r>
      <w:proofErr w:type="spellEnd"/>
      <w:r w:rsidRPr="00D867D4">
        <w:t xml:space="preserve"> in </w:t>
      </w:r>
      <w:proofErr w:type="spellStart"/>
      <w:r w:rsidRPr="00D867D4">
        <w:t>Unstable</w:t>
      </w:r>
      <w:proofErr w:type="spellEnd"/>
      <w:r w:rsidRPr="00D867D4">
        <w:t xml:space="preserve"> Times”. </w:t>
      </w:r>
      <w:proofErr w:type="spellStart"/>
      <w:r w:rsidRPr="00D867D4">
        <w:rPr>
          <w:i/>
          <w:iCs/>
        </w:rPr>
        <w:t>Social</w:t>
      </w:r>
      <w:proofErr w:type="spellEnd"/>
      <w:r w:rsidRPr="00D867D4">
        <w:rPr>
          <w:i/>
          <w:iCs/>
        </w:rPr>
        <w:t xml:space="preserve"> </w:t>
      </w:r>
      <w:proofErr w:type="spellStart"/>
      <w:r w:rsidRPr="00D867D4">
        <w:rPr>
          <w:i/>
          <w:iCs/>
        </w:rPr>
        <w:t>Work</w:t>
      </w:r>
      <w:proofErr w:type="spellEnd"/>
      <w:r w:rsidRPr="00D867D4">
        <w:rPr>
          <w:i/>
          <w:iCs/>
        </w:rPr>
        <w:t xml:space="preserve"> &amp; </w:t>
      </w:r>
      <w:proofErr w:type="spellStart"/>
      <w:r w:rsidRPr="00D867D4">
        <w:rPr>
          <w:i/>
          <w:iCs/>
        </w:rPr>
        <w:t>Society</w:t>
      </w:r>
      <w:proofErr w:type="spellEnd"/>
      <w:r w:rsidRPr="00D867D4">
        <w:rPr>
          <w:i/>
          <w:iCs/>
        </w:rPr>
        <w:t xml:space="preserve"> </w:t>
      </w:r>
      <w:r w:rsidRPr="00D867D4">
        <w:rPr>
          <w:iCs/>
        </w:rPr>
        <w:t>7</w:t>
      </w:r>
      <w:r w:rsidRPr="00D867D4">
        <w:rPr>
          <w:i/>
          <w:iCs/>
        </w:rPr>
        <w:t>.</w:t>
      </w:r>
      <w:r w:rsidRPr="00D867D4">
        <w:t xml:space="preserve"> Kaynak: http://www.socwork.net/2009/1/articles/mcdonaldchenoweth</w:t>
      </w:r>
    </w:p>
    <w:p w14:paraId="66D64925" w14:textId="71B0D724" w:rsidR="00554B85" w:rsidRPr="00D867D4" w:rsidRDefault="00554B85" w:rsidP="00554B85">
      <w:pPr>
        <w:pStyle w:val="Balk4"/>
        <w:jc w:val="both"/>
        <w:rPr>
          <w:sz w:val="20"/>
        </w:rPr>
      </w:pPr>
      <w:r w:rsidRPr="00D867D4">
        <w:rPr>
          <w:sz w:val="20"/>
        </w:rPr>
        <w:t>İnternetten yayı</w:t>
      </w:r>
      <w:r w:rsidR="00FF4C9B">
        <w:rPr>
          <w:sz w:val="20"/>
        </w:rPr>
        <w:t>m</w:t>
      </w:r>
      <w:r w:rsidRPr="00D867D4">
        <w:rPr>
          <w:sz w:val="20"/>
        </w:rPr>
        <w:t>lanan dergide yer alan 8 ya da daha çok yazarlı makale</w:t>
      </w:r>
    </w:p>
    <w:p w14:paraId="45C0ED94" w14:textId="2ADEAC77" w:rsidR="00554B85" w:rsidRPr="00D867D4" w:rsidRDefault="00554B85" w:rsidP="00554B85">
      <w:pPr>
        <w:pStyle w:val="Kaynaka"/>
      </w:pPr>
      <w:proofErr w:type="spellStart"/>
      <w:r w:rsidRPr="00D867D4">
        <w:t>Paradise</w:t>
      </w:r>
      <w:proofErr w:type="spellEnd"/>
      <w:r w:rsidRPr="00D867D4">
        <w:t xml:space="preserve"> S., </w:t>
      </w:r>
      <w:proofErr w:type="spellStart"/>
      <w:r w:rsidRPr="00D867D4">
        <w:t>Moriarty</w:t>
      </w:r>
      <w:proofErr w:type="spellEnd"/>
      <w:r w:rsidRPr="00D867D4">
        <w:t xml:space="preserve"> D., Marx C., Lee O. B., </w:t>
      </w:r>
      <w:proofErr w:type="spellStart"/>
      <w:r w:rsidRPr="00D867D4">
        <w:t>Hassel</w:t>
      </w:r>
      <w:proofErr w:type="spellEnd"/>
      <w:r w:rsidRPr="00D867D4">
        <w:t xml:space="preserve"> E., </w:t>
      </w:r>
      <w:proofErr w:type="spellStart"/>
      <w:r w:rsidRPr="00D867D4">
        <w:t>Thyme</w:t>
      </w:r>
      <w:proofErr w:type="spellEnd"/>
      <w:r w:rsidRPr="00D867D4">
        <w:t xml:space="preserve"> E. J., . . . Bradford J. 1957, </w:t>
      </w:r>
      <w:proofErr w:type="spellStart"/>
      <w:r w:rsidRPr="00D867D4">
        <w:t>July</w:t>
      </w:r>
      <w:proofErr w:type="spellEnd"/>
      <w:r w:rsidR="00E05F4F">
        <w:t>,</w:t>
      </w:r>
      <w:r w:rsidRPr="00D867D4">
        <w:t xml:space="preserve"> “</w:t>
      </w:r>
      <w:proofErr w:type="spellStart"/>
      <w:r w:rsidRPr="00D867D4">
        <w:t>Portrayals</w:t>
      </w:r>
      <w:proofErr w:type="spellEnd"/>
      <w:r w:rsidRPr="00D867D4">
        <w:t xml:space="preserve"> of </w:t>
      </w:r>
      <w:proofErr w:type="spellStart"/>
      <w:r w:rsidRPr="00D867D4">
        <w:t>Fictional</w:t>
      </w:r>
      <w:proofErr w:type="spellEnd"/>
      <w:r w:rsidRPr="00D867D4">
        <w:t xml:space="preserve"> </w:t>
      </w:r>
      <w:proofErr w:type="spellStart"/>
      <w:r w:rsidRPr="00D867D4">
        <w:t>Characters</w:t>
      </w:r>
      <w:proofErr w:type="spellEnd"/>
      <w:r w:rsidRPr="00D867D4">
        <w:t xml:space="preserve"> in </w:t>
      </w:r>
      <w:proofErr w:type="spellStart"/>
      <w:r w:rsidRPr="00D867D4">
        <w:t>Reality-Based</w:t>
      </w:r>
      <w:proofErr w:type="spellEnd"/>
      <w:r w:rsidRPr="00D867D4">
        <w:t xml:space="preserve"> Popular </w:t>
      </w:r>
      <w:proofErr w:type="spellStart"/>
      <w:r w:rsidRPr="00D867D4">
        <w:t>Writing</w:t>
      </w:r>
      <w:proofErr w:type="spellEnd"/>
      <w:r w:rsidRPr="00D867D4">
        <w:t xml:space="preserve">: Project Update”. </w:t>
      </w:r>
      <w:proofErr w:type="spellStart"/>
      <w:r w:rsidRPr="00D867D4">
        <w:rPr>
          <w:i/>
          <w:iCs/>
        </w:rPr>
        <w:t>Off</w:t>
      </w:r>
      <w:proofErr w:type="spellEnd"/>
      <w:r w:rsidRPr="00D867D4">
        <w:rPr>
          <w:i/>
          <w:iCs/>
        </w:rPr>
        <w:t xml:space="preserve"> </w:t>
      </w:r>
      <w:proofErr w:type="spellStart"/>
      <w:r w:rsidRPr="00D867D4">
        <w:rPr>
          <w:i/>
          <w:iCs/>
        </w:rPr>
        <w:t>the</w:t>
      </w:r>
      <w:proofErr w:type="spellEnd"/>
      <w:r w:rsidRPr="00D867D4">
        <w:rPr>
          <w:i/>
          <w:iCs/>
        </w:rPr>
        <w:t xml:space="preserve"> </w:t>
      </w:r>
      <w:proofErr w:type="spellStart"/>
      <w:r w:rsidRPr="00D867D4">
        <w:rPr>
          <w:i/>
          <w:iCs/>
        </w:rPr>
        <w:t>Beaten</w:t>
      </w:r>
      <w:proofErr w:type="spellEnd"/>
      <w:r w:rsidRPr="00D867D4">
        <w:rPr>
          <w:i/>
          <w:iCs/>
        </w:rPr>
        <w:t xml:space="preserve"> </w:t>
      </w:r>
      <w:proofErr w:type="spellStart"/>
      <w:r w:rsidRPr="00D867D4">
        <w:rPr>
          <w:i/>
          <w:iCs/>
        </w:rPr>
        <w:t>Path</w:t>
      </w:r>
      <w:proofErr w:type="spellEnd"/>
      <w:r w:rsidRPr="00D867D4">
        <w:rPr>
          <w:i/>
          <w:iCs/>
        </w:rPr>
        <w:t xml:space="preserve"> </w:t>
      </w:r>
      <w:r w:rsidRPr="00D867D4">
        <w:rPr>
          <w:iCs/>
        </w:rPr>
        <w:t>7</w:t>
      </w:r>
      <w:r w:rsidRPr="00D867D4">
        <w:t>. Kaynak: http://www.newsletter.offthebeatenpath.news/otr/complaints.html</w:t>
      </w:r>
    </w:p>
    <w:p w14:paraId="15671824" w14:textId="66A5E3EB" w:rsidR="00554B85" w:rsidRPr="00D867D4" w:rsidRDefault="00554B85" w:rsidP="00554B85">
      <w:pPr>
        <w:pStyle w:val="Balk4"/>
        <w:jc w:val="both"/>
        <w:rPr>
          <w:sz w:val="20"/>
        </w:rPr>
      </w:pPr>
      <w:r w:rsidRPr="00D867D4">
        <w:rPr>
          <w:sz w:val="20"/>
        </w:rPr>
        <w:t>İnternetten yayı</w:t>
      </w:r>
      <w:r w:rsidR="00FF4C9B">
        <w:rPr>
          <w:sz w:val="20"/>
        </w:rPr>
        <w:t>m</w:t>
      </w:r>
      <w:r w:rsidRPr="00D867D4">
        <w:rPr>
          <w:sz w:val="20"/>
        </w:rPr>
        <w:t>lanan gazete makalesi</w:t>
      </w:r>
    </w:p>
    <w:p w14:paraId="2F15DA98" w14:textId="3DEF67E3" w:rsidR="00554B85" w:rsidRPr="00D867D4" w:rsidRDefault="00554B85" w:rsidP="00554B85">
      <w:pPr>
        <w:pStyle w:val="Kaynaka"/>
        <w:rPr>
          <w:lang w:eastAsia="en-US"/>
        </w:rPr>
      </w:pPr>
      <w:r w:rsidRPr="00D867D4">
        <w:rPr>
          <w:lang w:eastAsia="en-US"/>
        </w:rPr>
        <w:t xml:space="preserve"> T24 Bağımsız İnternet Gazetesi 2010, Aralık 14</w:t>
      </w:r>
      <w:r w:rsidR="00E05F4F">
        <w:rPr>
          <w:lang w:eastAsia="en-US"/>
        </w:rPr>
        <w:t>,</w:t>
      </w:r>
      <w:r w:rsidRPr="00D867D4">
        <w:rPr>
          <w:lang w:eastAsia="en-US"/>
        </w:rPr>
        <w:t xml:space="preserve"> Türk ve Kürt Evliliği Bitiyor </w:t>
      </w:r>
      <w:proofErr w:type="gramStart"/>
      <w:r w:rsidRPr="00D867D4">
        <w:rPr>
          <w:lang w:eastAsia="en-US"/>
        </w:rPr>
        <w:t>mu?</w:t>
      </w:r>
      <w:r w:rsidR="00E05F4F">
        <w:rPr>
          <w:lang w:eastAsia="en-US"/>
        </w:rPr>
        <w:t>.</w:t>
      </w:r>
      <w:proofErr w:type="gramEnd"/>
      <w:r w:rsidRPr="00D867D4">
        <w:rPr>
          <w:lang w:eastAsia="en-US"/>
        </w:rPr>
        <w:t xml:space="preserve"> Kaynak: http://t24.com.tr/haber/ kurt-ve-turk-evliligi-bitiyor-mu,116721. Erişim Tarihi: 08 Aralık 2014.</w:t>
      </w:r>
    </w:p>
    <w:p w14:paraId="746FD7ED" w14:textId="77777777" w:rsidR="00554B85" w:rsidRPr="00D867D4" w:rsidRDefault="00554B85" w:rsidP="00554B85">
      <w:pPr>
        <w:pStyle w:val="Balk4"/>
        <w:jc w:val="both"/>
        <w:rPr>
          <w:sz w:val="20"/>
        </w:rPr>
      </w:pPr>
      <w:r w:rsidRPr="00D867D4">
        <w:rPr>
          <w:sz w:val="20"/>
        </w:rPr>
        <w:t>Yazarı belli olmayan makale</w:t>
      </w:r>
    </w:p>
    <w:p w14:paraId="01BB8FB8" w14:textId="5BB005DD" w:rsidR="00554B85" w:rsidRPr="00D867D4" w:rsidRDefault="00554B85" w:rsidP="00554B85">
      <w:pPr>
        <w:pStyle w:val="Kaynaka"/>
      </w:pPr>
      <w:r w:rsidRPr="00D867D4">
        <w:t xml:space="preserve">“Britain </w:t>
      </w:r>
      <w:proofErr w:type="spellStart"/>
      <w:r w:rsidRPr="00D867D4">
        <w:t>Launches</w:t>
      </w:r>
      <w:proofErr w:type="spellEnd"/>
      <w:r w:rsidRPr="00D867D4">
        <w:t xml:space="preserve"> New Space </w:t>
      </w:r>
      <w:proofErr w:type="spellStart"/>
      <w:r w:rsidRPr="00D867D4">
        <w:t>Agency</w:t>
      </w:r>
      <w:proofErr w:type="spellEnd"/>
      <w:r w:rsidRPr="00D867D4">
        <w:t xml:space="preserve">”. 2010, </w:t>
      </w:r>
      <w:proofErr w:type="spellStart"/>
      <w:r w:rsidRPr="00D867D4">
        <w:t>March</w:t>
      </w:r>
      <w:proofErr w:type="spellEnd"/>
      <w:r w:rsidRPr="00D867D4">
        <w:t xml:space="preserve"> 24</w:t>
      </w:r>
      <w:r w:rsidR="00E05F4F">
        <w:t>,</w:t>
      </w:r>
      <w:r w:rsidRPr="00D867D4">
        <w:t xml:space="preserve"> Kaynak: http://news.ninemsn.com.au/technology/1031221/ </w:t>
      </w:r>
      <w:proofErr w:type="spellStart"/>
      <w:r w:rsidRPr="00D867D4">
        <w:t>britain-launches-new-space-agency</w:t>
      </w:r>
      <w:proofErr w:type="spellEnd"/>
    </w:p>
    <w:p w14:paraId="1385399F" w14:textId="77777777" w:rsidR="00554B85" w:rsidRPr="00D867D4" w:rsidRDefault="00554B85" w:rsidP="00554B85">
      <w:pPr>
        <w:pStyle w:val="Balk4"/>
        <w:jc w:val="both"/>
        <w:rPr>
          <w:sz w:val="20"/>
        </w:rPr>
      </w:pPr>
      <w:r w:rsidRPr="00D867D4">
        <w:rPr>
          <w:sz w:val="20"/>
        </w:rPr>
        <w:t>Yazarı ve tarihi olmayan makale (Wikipedia girdisi gibi)</w:t>
      </w:r>
    </w:p>
    <w:p w14:paraId="79004FF1" w14:textId="77777777" w:rsidR="00554B85" w:rsidRPr="00D867D4" w:rsidRDefault="00554B85" w:rsidP="00554B85">
      <w:pPr>
        <w:pStyle w:val="Kaynaka"/>
      </w:pPr>
      <w:r w:rsidRPr="00D867D4">
        <w:t>“Harry Potter”. (</w:t>
      </w:r>
      <w:proofErr w:type="spellStart"/>
      <w:r w:rsidRPr="00D867D4">
        <w:t>n.d</w:t>
      </w:r>
      <w:proofErr w:type="spellEnd"/>
      <w:r w:rsidRPr="00D867D4">
        <w:t xml:space="preserve">.). </w:t>
      </w:r>
      <w:proofErr w:type="spellStart"/>
      <w:r w:rsidRPr="00D867D4">
        <w:t>In</w:t>
      </w:r>
      <w:proofErr w:type="spellEnd"/>
      <w:r w:rsidRPr="00D867D4">
        <w:t xml:space="preserve"> </w:t>
      </w:r>
      <w:r w:rsidRPr="00D867D4">
        <w:rPr>
          <w:i/>
          <w:iCs/>
        </w:rPr>
        <w:t>Wikipedia</w:t>
      </w:r>
      <w:r w:rsidRPr="00D867D4">
        <w:t xml:space="preserve">. 28 Ağustos 2010 tarihinde şu kaynaktan alınmıştır: http://en.wikipedia.org/w/ </w:t>
      </w:r>
      <w:proofErr w:type="spellStart"/>
      <w:r w:rsidRPr="00D867D4">
        <w:t>index.php?title</w:t>
      </w:r>
      <w:proofErr w:type="spellEnd"/>
      <w:r w:rsidRPr="00D867D4">
        <w:t>=</w:t>
      </w:r>
      <w:proofErr w:type="spellStart"/>
      <w:r w:rsidRPr="00D867D4">
        <w:t>Harry_Potter&amp;oldid</w:t>
      </w:r>
      <w:proofErr w:type="spellEnd"/>
      <w:r w:rsidRPr="00D867D4">
        <w:t>=380786432</w:t>
      </w:r>
    </w:p>
    <w:p w14:paraId="1C07D6D3" w14:textId="77777777" w:rsidR="00554B85" w:rsidRPr="00D867D4" w:rsidRDefault="00554B85" w:rsidP="00554B85">
      <w:pPr>
        <w:pStyle w:val="Balk4"/>
        <w:jc w:val="both"/>
        <w:rPr>
          <w:sz w:val="20"/>
        </w:rPr>
      </w:pPr>
      <w:r w:rsidRPr="00D867D4">
        <w:rPr>
          <w:sz w:val="20"/>
        </w:rPr>
        <w:t>Yıl ve yazarı belli olan sözlük ya da ansiklopedi girdisi</w:t>
      </w:r>
    </w:p>
    <w:p w14:paraId="73C9234F" w14:textId="2D9BCA3C" w:rsidR="00554B85" w:rsidRPr="00D867D4" w:rsidRDefault="00554B85" w:rsidP="00554B85">
      <w:pPr>
        <w:pStyle w:val="Kaynaka"/>
        <w:rPr>
          <w:b/>
        </w:rPr>
      </w:pPr>
      <w:r w:rsidRPr="00D867D4">
        <w:t>Çiftçi A. 2001</w:t>
      </w:r>
      <w:r w:rsidR="00E05F4F">
        <w:t>,</w:t>
      </w:r>
      <w:r w:rsidRPr="00D867D4">
        <w:t xml:space="preserve"> “Karakol Binaları”. </w:t>
      </w:r>
      <w:r w:rsidRPr="00D867D4">
        <w:rPr>
          <w:i/>
        </w:rPr>
        <w:t>Türkiye Diyanet Vakfı İslam Ansiklopedisi</w:t>
      </w:r>
      <w:r w:rsidRPr="00D867D4">
        <w:t xml:space="preserve"> 24</w:t>
      </w:r>
      <w:r w:rsidR="00E05F4F">
        <w:t>,</w:t>
      </w:r>
      <w:r w:rsidRPr="00D867D4">
        <w:t xml:space="preserve"> 431-434. İstanbul.</w:t>
      </w:r>
    </w:p>
    <w:p w14:paraId="065C728E" w14:textId="77777777" w:rsidR="00554B85" w:rsidRPr="00D867D4" w:rsidRDefault="00554B85" w:rsidP="00554B85">
      <w:pPr>
        <w:pStyle w:val="Balk4"/>
        <w:jc w:val="both"/>
        <w:rPr>
          <w:sz w:val="20"/>
        </w:rPr>
      </w:pPr>
      <w:r w:rsidRPr="00D867D4">
        <w:rPr>
          <w:sz w:val="20"/>
        </w:rPr>
        <w:t>Yıl ve yazarı belli olmayan sözlük ya da ansiklopedi girdisi</w:t>
      </w:r>
    </w:p>
    <w:p w14:paraId="23A377F2" w14:textId="77777777" w:rsidR="00554B85" w:rsidRPr="00D867D4" w:rsidRDefault="00554B85" w:rsidP="00554B85">
      <w:pPr>
        <w:pStyle w:val="Kaynaka"/>
        <w:rPr>
          <w:rFonts w:asciiTheme="minorHAnsi" w:hAnsiTheme="minorHAnsi" w:cstheme="majorBidi"/>
        </w:rPr>
      </w:pPr>
      <w:r w:rsidRPr="00D867D4">
        <w:t>“</w:t>
      </w:r>
      <w:proofErr w:type="spellStart"/>
      <w:r w:rsidRPr="00D867D4">
        <w:t>Verisimilitude</w:t>
      </w:r>
      <w:proofErr w:type="spellEnd"/>
      <w:r w:rsidRPr="00D867D4">
        <w:t>”. (</w:t>
      </w:r>
      <w:proofErr w:type="spellStart"/>
      <w:r w:rsidRPr="00D867D4">
        <w:t>n.d</w:t>
      </w:r>
      <w:proofErr w:type="spellEnd"/>
      <w:r w:rsidRPr="00D867D4">
        <w:t xml:space="preserve">.). </w:t>
      </w:r>
      <w:proofErr w:type="spellStart"/>
      <w:r w:rsidRPr="00D867D4">
        <w:t>In</w:t>
      </w:r>
      <w:proofErr w:type="spellEnd"/>
      <w:r w:rsidRPr="00D867D4">
        <w:t xml:space="preserve"> </w:t>
      </w:r>
      <w:proofErr w:type="spellStart"/>
      <w:r w:rsidRPr="00D867D4">
        <w:rPr>
          <w:i/>
          <w:iCs/>
        </w:rPr>
        <w:t>Merriam-Webster's</w:t>
      </w:r>
      <w:proofErr w:type="spellEnd"/>
      <w:r w:rsidRPr="00D867D4">
        <w:rPr>
          <w:i/>
          <w:iCs/>
        </w:rPr>
        <w:t xml:space="preserve"> Online Dictionary</w:t>
      </w:r>
      <w:r w:rsidRPr="00D867D4">
        <w:t xml:space="preserve"> (11</w:t>
      </w:r>
      <w:r w:rsidRPr="00D867D4">
        <w:rPr>
          <w:vertAlign w:val="superscript"/>
        </w:rPr>
        <w:t>th</w:t>
      </w:r>
      <w:r w:rsidRPr="00D867D4">
        <w:t xml:space="preserve"> ed.). Kaynak: http://www.merriamwebster.com/ </w:t>
      </w:r>
      <w:proofErr w:type="spellStart"/>
      <w:r w:rsidRPr="00D867D4">
        <w:t>dictionary</w:t>
      </w:r>
      <w:proofErr w:type="spellEnd"/>
      <w:r w:rsidRPr="00D867D4">
        <w:t>/</w:t>
      </w:r>
      <w:proofErr w:type="spellStart"/>
      <w:r w:rsidRPr="00D867D4">
        <w:t>verisimilitude</w:t>
      </w:r>
      <w:proofErr w:type="spellEnd"/>
      <w:r w:rsidRPr="00D867D4">
        <w:t>.</w:t>
      </w:r>
    </w:p>
    <w:p w14:paraId="513D47E5" w14:textId="77777777" w:rsidR="00554B85" w:rsidRPr="00D867D4" w:rsidRDefault="00554B85" w:rsidP="00554B85">
      <w:pPr>
        <w:pStyle w:val="Balk4"/>
        <w:jc w:val="both"/>
        <w:rPr>
          <w:sz w:val="20"/>
        </w:rPr>
      </w:pPr>
      <w:r w:rsidRPr="00D867D4">
        <w:rPr>
          <w:sz w:val="20"/>
        </w:rPr>
        <w:t xml:space="preserve">E-posta ya da görüşme/sohbet </w:t>
      </w:r>
    </w:p>
    <w:p w14:paraId="36FBF2E2" w14:textId="77777777" w:rsidR="00554B85" w:rsidRPr="00D867D4" w:rsidRDefault="00554B85" w:rsidP="00554B85">
      <w:pPr>
        <w:pStyle w:val="Kaynaka"/>
      </w:pPr>
      <w:proofErr w:type="spellStart"/>
      <w:r w:rsidRPr="00D867D4">
        <w:t>Hasbahçe</w:t>
      </w:r>
      <w:proofErr w:type="spellEnd"/>
      <w:r w:rsidRPr="00D867D4">
        <w:t xml:space="preserve"> Çiçekçilik, (Sahibiyle Yapılan Görüşme). </w:t>
      </w:r>
      <w:r w:rsidRPr="00D867D4">
        <w:rPr>
          <w:lang w:val="en-US"/>
        </w:rPr>
        <w:t xml:space="preserve">İstanbul: </w:t>
      </w:r>
      <w:proofErr w:type="spellStart"/>
      <w:r w:rsidRPr="00D867D4">
        <w:rPr>
          <w:lang w:val="en-US"/>
        </w:rPr>
        <w:t>Göztepe</w:t>
      </w:r>
      <w:proofErr w:type="spellEnd"/>
      <w:r w:rsidRPr="00D867D4">
        <w:rPr>
          <w:lang w:val="en-US"/>
        </w:rPr>
        <w:t xml:space="preserve">, </w:t>
      </w:r>
      <w:proofErr w:type="spellStart"/>
      <w:r w:rsidRPr="00D867D4">
        <w:rPr>
          <w:lang w:val="en-US"/>
        </w:rPr>
        <w:t>Kasım</w:t>
      </w:r>
      <w:proofErr w:type="spellEnd"/>
      <w:r w:rsidRPr="00D867D4">
        <w:rPr>
          <w:lang w:val="en-US"/>
        </w:rPr>
        <w:t xml:space="preserve"> 2005.</w:t>
      </w:r>
    </w:p>
    <w:p w14:paraId="7AA1A802" w14:textId="77777777" w:rsidR="00554B85" w:rsidRPr="00D867D4" w:rsidRDefault="00554B85" w:rsidP="00554B85">
      <w:pPr>
        <w:pStyle w:val="Balk4"/>
        <w:jc w:val="both"/>
        <w:rPr>
          <w:sz w:val="20"/>
        </w:rPr>
      </w:pPr>
      <w:r w:rsidRPr="00D867D4">
        <w:rPr>
          <w:sz w:val="20"/>
        </w:rPr>
        <w:t>CD’de yer alan kitap</w:t>
      </w:r>
    </w:p>
    <w:p w14:paraId="26B741C0" w14:textId="303BCEDE" w:rsidR="00554B85" w:rsidRPr="00D867D4" w:rsidRDefault="00554B85" w:rsidP="00554B85">
      <w:pPr>
        <w:pStyle w:val="Kaynaka"/>
      </w:pPr>
      <w:proofErr w:type="spellStart"/>
      <w:r w:rsidRPr="00D867D4">
        <w:t>Nix</w:t>
      </w:r>
      <w:proofErr w:type="spellEnd"/>
      <w:r w:rsidRPr="00D867D4">
        <w:t xml:space="preserve"> G. 2002</w:t>
      </w:r>
      <w:r w:rsidR="00E05F4F">
        <w:t>,</w:t>
      </w:r>
      <w:r w:rsidRPr="00D867D4">
        <w:t xml:space="preserve"> </w:t>
      </w:r>
      <w:proofErr w:type="spellStart"/>
      <w:r w:rsidRPr="00D867D4">
        <w:rPr>
          <w:i/>
          <w:iCs/>
        </w:rPr>
        <w:t>Lirael</w:t>
      </w:r>
      <w:proofErr w:type="spellEnd"/>
      <w:r w:rsidRPr="00D867D4">
        <w:rPr>
          <w:i/>
          <w:iCs/>
        </w:rPr>
        <w:t xml:space="preserve">, </w:t>
      </w:r>
      <w:proofErr w:type="spellStart"/>
      <w:r w:rsidRPr="00D867D4">
        <w:rPr>
          <w:i/>
          <w:iCs/>
        </w:rPr>
        <w:t>Daughter</w:t>
      </w:r>
      <w:proofErr w:type="spellEnd"/>
      <w:r w:rsidRPr="00D867D4">
        <w:rPr>
          <w:i/>
          <w:iCs/>
        </w:rPr>
        <w:t xml:space="preserve"> of </w:t>
      </w:r>
      <w:proofErr w:type="spellStart"/>
      <w:r w:rsidRPr="00D867D4">
        <w:rPr>
          <w:i/>
          <w:iCs/>
        </w:rPr>
        <w:t>the</w:t>
      </w:r>
      <w:proofErr w:type="spellEnd"/>
      <w:r w:rsidRPr="00D867D4">
        <w:rPr>
          <w:i/>
          <w:iCs/>
        </w:rPr>
        <w:t xml:space="preserve"> </w:t>
      </w:r>
      <w:proofErr w:type="spellStart"/>
      <w:r w:rsidRPr="00D867D4">
        <w:rPr>
          <w:i/>
          <w:iCs/>
        </w:rPr>
        <w:t>Clayr</w:t>
      </w:r>
      <w:proofErr w:type="spellEnd"/>
      <w:r w:rsidRPr="00D867D4">
        <w:t xml:space="preserve"> [CD]. New York, NY: </w:t>
      </w:r>
      <w:proofErr w:type="spellStart"/>
      <w:r w:rsidRPr="00D867D4">
        <w:t>Random</w:t>
      </w:r>
      <w:proofErr w:type="spellEnd"/>
      <w:r w:rsidRPr="00D867D4">
        <w:t xml:space="preserve"> House/</w:t>
      </w:r>
      <w:proofErr w:type="spellStart"/>
      <w:r w:rsidRPr="00D867D4">
        <w:t>Listening</w:t>
      </w:r>
      <w:proofErr w:type="spellEnd"/>
      <w:r w:rsidRPr="00D867D4">
        <w:t xml:space="preserve"> Library.</w:t>
      </w:r>
    </w:p>
    <w:p w14:paraId="5F622150" w14:textId="77777777" w:rsidR="00554B85" w:rsidRPr="00D867D4" w:rsidRDefault="00554B85" w:rsidP="00554B85">
      <w:pPr>
        <w:pStyle w:val="AraBalk"/>
        <w:rPr>
          <w:sz w:val="20"/>
        </w:rPr>
      </w:pPr>
      <w:r w:rsidRPr="00D867D4">
        <w:rPr>
          <w:sz w:val="20"/>
        </w:rPr>
        <w:lastRenderedPageBreak/>
        <w:t>Kasette yer alan kitap</w:t>
      </w:r>
    </w:p>
    <w:p w14:paraId="52A4ED9A" w14:textId="6918143B" w:rsidR="00554B85" w:rsidRPr="00D867D4" w:rsidRDefault="00554B85" w:rsidP="00E05F4F">
      <w:pPr>
        <w:pStyle w:val="Kaynaka"/>
      </w:pPr>
      <w:proofErr w:type="spellStart"/>
      <w:r w:rsidRPr="00D867D4">
        <w:t>Nix</w:t>
      </w:r>
      <w:proofErr w:type="spellEnd"/>
      <w:r w:rsidRPr="00D867D4">
        <w:t xml:space="preserve"> G. 2002</w:t>
      </w:r>
      <w:r w:rsidR="00E05F4F">
        <w:t>,</w:t>
      </w:r>
      <w:r w:rsidRPr="00D867D4">
        <w:t xml:space="preserve"> </w:t>
      </w:r>
      <w:proofErr w:type="spellStart"/>
      <w:r w:rsidRPr="00D867D4">
        <w:rPr>
          <w:i/>
          <w:iCs/>
        </w:rPr>
        <w:t>Lirael</w:t>
      </w:r>
      <w:proofErr w:type="spellEnd"/>
      <w:r w:rsidRPr="00D867D4">
        <w:rPr>
          <w:i/>
          <w:iCs/>
        </w:rPr>
        <w:t xml:space="preserve">, </w:t>
      </w:r>
      <w:proofErr w:type="spellStart"/>
      <w:r w:rsidRPr="00D867D4">
        <w:rPr>
          <w:i/>
          <w:iCs/>
        </w:rPr>
        <w:t>Daughter</w:t>
      </w:r>
      <w:proofErr w:type="spellEnd"/>
      <w:r w:rsidRPr="00D867D4">
        <w:rPr>
          <w:i/>
          <w:iCs/>
        </w:rPr>
        <w:t xml:space="preserve"> of </w:t>
      </w:r>
      <w:proofErr w:type="spellStart"/>
      <w:r w:rsidRPr="00D867D4">
        <w:rPr>
          <w:i/>
          <w:iCs/>
        </w:rPr>
        <w:t>the</w:t>
      </w:r>
      <w:proofErr w:type="spellEnd"/>
      <w:r w:rsidRPr="00D867D4">
        <w:rPr>
          <w:i/>
          <w:iCs/>
        </w:rPr>
        <w:t xml:space="preserve"> </w:t>
      </w:r>
      <w:proofErr w:type="spellStart"/>
      <w:r w:rsidRPr="00D867D4">
        <w:rPr>
          <w:i/>
          <w:iCs/>
        </w:rPr>
        <w:t>Clayr</w:t>
      </w:r>
      <w:proofErr w:type="spellEnd"/>
      <w:r w:rsidRPr="00D867D4">
        <w:t xml:space="preserve"> [</w:t>
      </w:r>
      <w:proofErr w:type="spellStart"/>
      <w:r w:rsidRPr="00D867D4">
        <w:t>Cassette</w:t>
      </w:r>
      <w:proofErr w:type="spellEnd"/>
      <w:r w:rsidRPr="00D867D4">
        <w:t xml:space="preserve"> </w:t>
      </w:r>
      <w:proofErr w:type="spellStart"/>
      <w:r w:rsidRPr="00D867D4">
        <w:t>Recording</w:t>
      </w:r>
      <w:proofErr w:type="spellEnd"/>
      <w:r w:rsidRPr="00D867D4">
        <w:t xml:space="preserve"> No. 1999-1999-1999]. New York, NY: </w:t>
      </w:r>
      <w:proofErr w:type="spellStart"/>
      <w:r w:rsidRPr="00D867D4">
        <w:t>Random</w:t>
      </w:r>
      <w:proofErr w:type="spellEnd"/>
      <w:r w:rsidRPr="00D867D4">
        <w:t xml:space="preserve"> House/</w:t>
      </w:r>
      <w:proofErr w:type="spellStart"/>
      <w:r w:rsidRPr="00D867D4">
        <w:t>Listening</w:t>
      </w:r>
      <w:proofErr w:type="spellEnd"/>
      <w:r w:rsidRPr="00D867D4">
        <w:t xml:space="preserve"> Library.</w:t>
      </w:r>
    </w:p>
    <w:p w14:paraId="1C3C0A3C" w14:textId="77777777" w:rsidR="00554B85" w:rsidRPr="00D867D4" w:rsidRDefault="00554B85" w:rsidP="00554B85">
      <w:pPr>
        <w:pStyle w:val="AraBalk"/>
        <w:rPr>
          <w:sz w:val="20"/>
        </w:rPr>
      </w:pPr>
      <w:r w:rsidRPr="00D867D4">
        <w:rPr>
          <w:sz w:val="20"/>
        </w:rPr>
        <w:t>Film</w:t>
      </w:r>
    </w:p>
    <w:p w14:paraId="466158BE" w14:textId="5D09DBE3" w:rsidR="00554B85" w:rsidRPr="00D867D4" w:rsidRDefault="00554B85" w:rsidP="00E05F4F">
      <w:pPr>
        <w:pStyle w:val="Kaynaka"/>
      </w:pPr>
      <w:proofErr w:type="spellStart"/>
      <w:r w:rsidRPr="00D867D4">
        <w:t>Gilby</w:t>
      </w:r>
      <w:proofErr w:type="spellEnd"/>
      <w:r w:rsidRPr="00D867D4">
        <w:t xml:space="preserve"> A. (Producer) &amp; </w:t>
      </w:r>
      <w:proofErr w:type="spellStart"/>
      <w:r w:rsidRPr="00D867D4">
        <w:t>Schlesinger</w:t>
      </w:r>
      <w:proofErr w:type="spellEnd"/>
      <w:r w:rsidRPr="00D867D4">
        <w:t xml:space="preserve"> J. (</w:t>
      </w:r>
      <w:proofErr w:type="spellStart"/>
      <w:r w:rsidRPr="00D867D4">
        <w:t>Director</w:t>
      </w:r>
      <w:proofErr w:type="spellEnd"/>
      <w:r w:rsidRPr="00D867D4">
        <w:t>)</w:t>
      </w:r>
      <w:r w:rsidR="00E05F4F">
        <w:t xml:space="preserve"> </w:t>
      </w:r>
      <w:r w:rsidRPr="00D867D4">
        <w:t>1995</w:t>
      </w:r>
      <w:r w:rsidR="00E05F4F">
        <w:t>,</w:t>
      </w:r>
      <w:r w:rsidRPr="00D867D4">
        <w:t xml:space="preserve"> </w:t>
      </w:r>
      <w:proofErr w:type="spellStart"/>
      <w:r w:rsidRPr="00D867D4">
        <w:rPr>
          <w:i/>
          <w:iCs/>
        </w:rPr>
        <w:t>Cold</w:t>
      </w:r>
      <w:proofErr w:type="spellEnd"/>
      <w:r w:rsidRPr="00D867D4">
        <w:rPr>
          <w:i/>
          <w:iCs/>
        </w:rPr>
        <w:t xml:space="preserve"> </w:t>
      </w:r>
      <w:proofErr w:type="spellStart"/>
      <w:r w:rsidRPr="00D867D4">
        <w:rPr>
          <w:i/>
          <w:iCs/>
        </w:rPr>
        <w:t>Comfort</w:t>
      </w:r>
      <w:proofErr w:type="spellEnd"/>
      <w:r w:rsidRPr="00D867D4">
        <w:rPr>
          <w:i/>
          <w:iCs/>
        </w:rPr>
        <w:t xml:space="preserve"> Farm</w:t>
      </w:r>
      <w:r w:rsidRPr="00D867D4">
        <w:t xml:space="preserve"> [Film]. Universal City, CA: MCA Universal.</w:t>
      </w:r>
    </w:p>
    <w:p w14:paraId="1F964CAA" w14:textId="77777777" w:rsidR="00554B85" w:rsidRPr="00D867D4" w:rsidRDefault="00554B85" w:rsidP="00554B85">
      <w:pPr>
        <w:pStyle w:val="Kaynaka"/>
        <w:rPr>
          <w:rFonts w:eastAsia="Calibri"/>
          <w:b/>
          <w:lang w:eastAsia="tr-TR"/>
        </w:rPr>
      </w:pPr>
    </w:p>
    <w:p w14:paraId="6407CEDA" w14:textId="77777777" w:rsidR="00554B85" w:rsidRPr="00D867D4" w:rsidRDefault="00554B85" w:rsidP="00F029EF">
      <w:pPr>
        <w:pStyle w:val="Kaynaka"/>
        <w:rPr>
          <w:lang w:val="en-GB"/>
        </w:rPr>
      </w:pPr>
    </w:p>
    <w:p w14:paraId="1A976AC6" w14:textId="77777777" w:rsidR="00554B85" w:rsidRPr="00D867D4" w:rsidRDefault="00554B85" w:rsidP="00F029EF">
      <w:pPr>
        <w:pStyle w:val="Kaynaka"/>
        <w:rPr>
          <w:lang w:val="en-GB"/>
        </w:rPr>
      </w:pPr>
    </w:p>
    <w:sectPr w:rsidR="00554B85" w:rsidRPr="00D867D4" w:rsidSect="007B7BF4">
      <w:headerReference w:type="even" r:id="rId18"/>
      <w:headerReference w:type="default" r:id="rId19"/>
      <w:type w:val="continuous"/>
      <w:pgSz w:w="11907" w:h="16840" w:code="9"/>
      <w:pgMar w:top="1701" w:right="1701" w:bottom="1701" w:left="1701" w:header="1701"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3F9AEB" w14:textId="77777777" w:rsidR="00655EB8" w:rsidRDefault="00655EB8">
      <w:r>
        <w:separator/>
      </w:r>
    </w:p>
  </w:endnote>
  <w:endnote w:type="continuationSeparator" w:id="0">
    <w:p w14:paraId="67F723A2" w14:textId="77777777" w:rsidR="00655EB8" w:rsidRDefault="00655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A2"/>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dobe Garamond Pro">
    <w:panose1 w:val="02020502060506020403"/>
    <w:charset w:val="00"/>
    <w:family w:val="roman"/>
    <w:notTrueType/>
    <w:pitch w:val="variable"/>
    <w:sig w:usb0="00000007" w:usb1="00000001" w:usb2="00000000" w:usb3="00000000" w:csb0="00000093"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A2"/>
    <w:family w:val="roman"/>
    <w:pitch w:val="variable"/>
    <w:sig w:usb0="E00006FF" w:usb1="420024FF" w:usb2="02000000" w:usb3="00000000" w:csb0="0000019F" w:csb1="00000000"/>
  </w:font>
  <w:font w:name="Aisa Unicode">
    <w:altName w:val="Times New Roman"/>
    <w:charset w:val="A2"/>
    <w:family w:val="roman"/>
    <w:pitch w:val="variable"/>
    <w:sig w:usb0="C00003A7" w:usb1="00000000" w:usb2="00000000" w:usb3="00000000" w:csb0="0000009F" w:csb1="00000000"/>
  </w:font>
  <w:font w:name="Silver Humana">
    <w:charset w:val="00"/>
    <w:family w:val="swiss"/>
    <w:pitch w:val="variable"/>
    <w:sig w:usb0="00000207" w:usb1="00000000" w:usb2="00000000" w:usb3="00000000" w:csb0="00000001" w:csb1="00000000"/>
  </w:font>
  <w:font w:name="TimesTU-Roman">
    <w:altName w:val="Arial"/>
    <w:panose1 w:val="00000000000000000000"/>
    <w:charset w:val="00"/>
    <w:family w:val="swiss"/>
    <w:notTrueType/>
    <w:pitch w:val="default"/>
    <w:sig w:usb0="00000003" w:usb1="08070000" w:usb2="00000010" w:usb3="00000000" w:csb0="00020001" w:csb1="00000000"/>
  </w:font>
  <w:font w:name="Minion Pro">
    <w:panose1 w:val="02040503050306020203"/>
    <w:charset w:val="00"/>
    <w:family w:val="roman"/>
    <w:notTrueType/>
    <w:pitch w:val="variable"/>
    <w:sig w:usb0="60000287" w:usb1="00000001" w:usb2="00000000" w:usb3="00000000" w:csb0="0000019F" w:csb1="00000000"/>
  </w:font>
  <w:font w:name="Minion Pro Disp">
    <w:altName w:val="Cambria Math"/>
    <w:panose1 w:val="02040503060201020203"/>
    <w:charset w:val="00"/>
    <w:family w:val="roman"/>
    <w:notTrueType/>
    <w:pitch w:val="variable"/>
    <w:sig w:usb0="6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1A8B6E" w14:textId="77777777" w:rsidR="00655EB8" w:rsidRDefault="00655EB8">
      <w:r>
        <w:separator/>
      </w:r>
    </w:p>
  </w:footnote>
  <w:footnote w:type="continuationSeparator" w:id="0">
    <w:p w14:paraId="62529766" w14:textId="77777777" w:rsidR="00655EB8" w:rsidRDefault="00655EB8">
      <w:r>
        <w:continuationSeparator/>
      </w:r>
    </w:p>
  </w:footnote>
  <w:footnote w:id="1">
    <w:p w14:paraId="7D07E8AA" w14:textId="2474108B" w:rsidR="00F641FA" w:rsidRPr="002F1FDF" w:rsidRDefault="00F641FA" w:rsidP="008055B4">
      <w:pPr>
        <w:pStyle w:val="DipnotMetni"/>
        <w:rPr>
          <w:highlight w:val="yellow"/>
        </w:rPr>
      </w:pPr>
      <w:r w:rsidRPr="00534B4D">
        <w:rPr>
          <w:rStyle w:val="DipnotBavurusu"/>
        </w:rPr>
        <w:sym w:font="Symbol" w:char="F02A"/>
      </w:r>
      <w:r>
        <w:t xml:space="preserve"> </w:t>
      </w:r>
      <w:r w:rsidR="00E21285">
        <w:t>Prof</w:t>
      </w:r>
      <w:r w:rsidR="001163F2">
        <w:t xml:space="preserve">. Dr. Akdeniz </w:t>
      </w:r>
      <w:proofErr w:type="spellStart"/>
      <w:r w:rsidR="001163F2">
        <w:t>Üniversitesi</w:t>
      </w:r>
      <w:proofErr w:type="spellEnd"/>
      <w:r w:rsidR="001163F2">
        <w:t xml:space="preserve">, </w:t>
      </w:r>
      <w:proofErr w:type="spellStart"/>
      <w:r w:rsidR="001163F2">
        <w:t>Edebiyat</w:t>
      </w:r>
      <w:proofErr w:type="spellEnd"/>
      <w:r w:rsidR="001163F2">
        <w:t xml:space="preserve"> </w:t>
      </w:r>
      <w:proofErr w:type="spellStart"/>
      <w:r w:rsidR="001163F2">
        <w:t>Fakültesi</w:t>
      </w:r>
      <w:proofErr w:type="spellEnd"/>
      <w:r w:rsidR="001163F2">
        <w:t xml:space="preserve">, </w:t>
      </w:r>
      <w:proofErr w:type="spellStart"/>
      <w:r w:rsidR="001163F2">
        <w:t>Arkeoloji</w:t>
      </w:r>
      <w:proofErr w:type="spellEnd"/>
      <w:r w:rsidR="001163F2">
        <w:t xml:space="preserve"> </w:t>
      </w:r>
      <w:proofErr w:type="spellStart"/>
      <w:r w:rsidR="001163F2">
        <w:t>Bölümü</w:t>
      </w:r>
      <w:proofErr w:type="spellEnd"/>
      <w:r w:rsidR="001163F2">
        <w:t xml:space="preserve">, Antalya, </w:t>
      </w:r>
      <w:r w:rsidR="00E21285" w:rsidRPr="00E21285">
        <w:t>mjh@akdeniz.edu.tr</w:t>
      </w:r>
      <w:r w:rsidR="00E21285">
        <w:t>. ORCID: 0000-0000-0000-0000</w:t>
      </w:r>
      <w:r w:rsidR="001163F2">
        <w:t xml:space="preserve"> </w:t>
      </w:r>
      <w:r w:rsidR="001163F2" w:rsidRPr="00597691">
        <w:rPr>
          <w:highlight w:val="yellow"/>
        </w:rPr>
        <w:t xml:space="preserve">(Stil: </w:t>
      </w:r>
      <w:proofErr w:type="spellStart"/>
      <w:r w:rsidR="001163F2" w:rsidRPr="002E5C8A">
        <w:rPr>
          <w:highlight w:val="yellow"/>
        </w:rPr>
        <w:t>Dipnot</w:t>
      </w:r>
      <w:proofErr w:type="spellEnd"/>
      <w:r w:rsidR="001163F2" w:rsidRPr="00597691">
        <w:rPr>
          <w:highlight w:val="yellow"/>
        </w:rPr>
        <w:t xml:space="preserve"> </w:t>
      </w:r>
      <w:proofErr w:type="spellStart"/>
      <w:r w:rsidR="001163F2" w:rsidRPr="00597691">
        <w:rPr>
          <w:highlight w:val="yellow"/>
        </w:rPr>
        <w:t>Metni</w:t>
      </w:r>
      <w:proofErr w:type="spellEnd"/>
      <w:r w:rsidR="001163F2" w:rsidRPr="00597691">
        <w:rPr>
          <w:highlight w:val="yellow"/>
        </w:rPr>
        <w:t>)</w:t>
      </w:r>
    </w:p>
  </w:footnote>
  <w:footnote w:id="2">
    <w:p w14:paraId="3375BC44" w14:textId="7EC42D11" w:rsidR="00F641FA" w:rsidRPr="00163A80" w:rsidRDefault="00F641FA" w:rsidP="00FE5DFE">
      <w:pPr>
        <w:pStyle w:val="DipnotMetni"/>
      </w:pPr>
      <w:r>
        <w:rPr>
          <w:rStyle w:val="DipnotBavurusu"/>
        </w:rPr>
        <w:t>**</w:t>
      </w:r>
      <w:r>
        <w:t xml:space="preserve"> </w:t>
      </w:r>
      <w:proofErr w:type="spellStart"/>
      <w:r w:rsidR="00E21285" w:rsidRPr="00965AB0">
        <w:t>Doç</w:t>
      </w:r>
      <w:proofErr w:type="spellEnd"/>
      <w:r w:rsidR="00E21285">
        <w:t xml:space="preserve">. Dr. Akdeniz </w:t>
      </w:r>
      <w:proofErr w:type="spellStart"/>
      <w:r w:rsidR="00E21285">
        <w:t>Üniversitesi</w:t>
      </w:r>
      <w:proofErr w:type="spellEnd"/>
      <w:r w:rsidR="00E21285">
        <w:t xml:space="preserve">, </w:t>
      </w:r>
      <w:proofErr w:type="spellStart"/>
      <w:r w:rsidR="00E21285">
        <w:t>Edebiyat</w:t>
      </w:r>
      <w:proofErr w:type="spellEnd"/>
      <w:r w:rsidR="00E21285">
        <w:t xml:space="preserve"> </w:t>
      </w:r>
      <w:proofErr w:type="spellStart"/>
      <w:r w:rsidR="00E21285">
        <w:t>Fakültesi</w:t>
      </w:r>
      <w:proofErr w:type="spellEnd"/>
      <w:r w:rsidR="00E21285">
        <w:t xml:space="preserve">, </w:t>
      </w:r>
      <w:proofErr w:type="spellStart"/>
      <w:r w:rsidR="00E21285">
        <w:t>Felsefe</w:t>
      </w:r>
      <w:proofErr w:type="spellEnd"/>
      <w:r w:rsidR="00E21285">
        <w:t xml:space="preserve"> </w:t>
      </w:r>
      <w:proofErr w:type="spellStart"/>
      <w:r w:rsidR="00E21285">
        <w:t>Bölümü</w:t>
      </w:r>
      <w:proofErr w:type="spellEnd"/>
      <w:r w:rsidR="00E21285">
        <w:t xml:space="preserve">, Antalya, </w:t>
      </w:r>
      <w:r w:rsidR="00E21285" w:rsidRPr="00E21285">
        <w:t>mjh@akdeniz.edu.tr</w:t>
      </w:r>
      <w:r w:rsidR="00E21285">
        <w:t xml:space="preserve">. ORCID: 0000-0000-0000-0000 </w:t>
      </w:r>
      <w:r w:rsidR="00E21285" w:rsidRPr="00597691">
        <w:rPr>
          <w:highlight w:val="yellow"/>
        </w:rPr>
        <w:t xml:space="preserve">(Stil: </w:t>
      </w:r>
      <w:proofErr w:type="spellStart"/>
      <w:r w:rsidR="00E21285" w:rsidRPr="002E5C8A">
        <w:rPr>
          <w:highlight w:val="yellow"/>
        </w:rPr>
        <w:t>Dipnot</w:t>
      </w:r>
      <w:proofErr w:type="spellEnd"/>
      <w:r w:rsidR="00E21285" w:rsidRPr="00597691">
        <w:rPr>
          <w:highlight w:val="yellow"/>
        </w:rPr>
        <w:t xml:space="preserve"> </w:t>
      </w:r>
      <w:proofErr w:type="spellStart"/>
      <w:r w:rsidR="00E21285" w:rsidRPr="00597691">
        <w:rPr>
          <w:highlight w:val="yellow"/>
        </w:rPr>
        <w:t>Metni</w:t>
      </w:r>
      <w:proofErr w:type="spellEnd"/>
      <w:r w:rsidR="00E21285" w:rsidRPr="00597691">
        <w:rPr>
          <w:highlight w:val="yellow"/>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89DA5" w14:textId="77777777" w:rsidR="00F641FA" w:rsidRPr="00C65DCF" w:rsidRDefault="00F641FA" w:rsidP="00A4103A">
    <w:pPr>
      <w:pStyle w:val="stBilgi"/>
      <w:framePr w:w="350" w:h="392" w:hRule="exact" w:wrap="around" w:vAnchor="text" w:hAnchor="margin" w:xAlign="outside" w:y="-2"/>
      <w:jc w:val="left"/>
      <w:rPr>
        <w:rStyle w:val="SayfaNumaras"/>
        <w:i/>
        <w:szCs w:val="18"/>
      </w:rPr>
    </w:pPr>
    <w:r w:rsidRPr="00C65DCF">
      <w:rPr>
        <w:rStyle w:val="SayfaNumaras"/>
        <w:i/>
        <w:szCs w:val="18"/>
      </w:rPr>
      <w:fldChar w:fldCharType="begin"/>
    </w:r>
    <w:r w:rsidRPr="00C65DCF">
      <w:rPr>
        <w:rStyle w:val="SayfaNumaras"/>
        <w:szCs w:val="18"/>
      </w:rPr>
      <w:instrText xml:space="preserve">PAGE  </w:instrText>
    </w:r>
    <w:r w:rsidRPr="00C65DCF">
      <w:rPr>
        <w:rStyle w:val="SayfaNumaras"/>
        <w:i/>
        <w:szCs w:val="18"/>
      </w:rPr>
      <w:fldChar w:fldCharType="separate"/>
    </w:r>
    <w:r w:rsidR="00993BFD">
      <w:rPr>
        <w:rStyle w:val="SayfaNumaras"/>
        <w:noProof/>
        <w:szCs w:val="18"/>
      </w:rPr>
      <w:t>6</w:t>
    </w:r>
    <w:r w:rsidRPr="00C65DCF">
      <w:rPr>
        <w:rStyle w:val="SayfaNumaras"/>
        <w:i/>
        <w:szCs w:val="18"/>
      </w:rPr>
      <w:fldChar w:fldCharType="end"/>
    </w:r>
  </w:p>
  <w:p w14:paraId="50B485ED" w14:textId="567099E5" w:rsidR="00F641FA" w:rsidRDefault="00C91370" w:rsidP="00534B4D">
    <w:pPr>
      <w:pStyle w:val="stBilgi"/>
    </w:pPr>
    <w:r w:rsidRPr="00C91370">
      <w:t>Ad SOYAD</w:t>
    </w:r>
    <w:r w:rsidR="00F641FA">
      <w:t xml:space="preserve"> &amp; </w:t>
    </w:r>
    <w:r w:rsidRPr="00C91370">
      <w:t>Ad SOYAD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72542" w14:textId="77777777" w:rsidR="00F641FA" w:rsidRPr="00C65DCF" w:rsidRDefault="00F641FA" w:rsidP="003D1EE5">
    <w:pPr>
      <w:pStyle w:val="stBilgi"/>
      <w:framePr w:w="352" w:h="374" w:hRule="exact" w:wrap="around" w:vAnchor="text" w:hAnchor="margin" w:xAlign="right" w:y="1"/>
      <w:jc w:val="right"/>
      <w:rPr>
        <w:rStyle w:val="SayfaNumaras"/>
        <w:i/>
        <w:szCs w:val="18"/>
      </w:rPr>
    </w:pPr>
    <w:r w:rsidRPr="00C65DCF">
      <w:rPr>
        <w:rStyle w:val="SayfaNumaras"/>
        <w:i/>
        <w:szCs w:val="18"/>
      </w:rPr>
      <w:fldChar w:fldCharType="begin"/>
    </w:r>
    <w:r w:rsidRPr="00C65DCF">
      <w:rPr>
        <w:rStyle w:val="SayfaNumaras"/>
        <w:szCs w:val="18"/>
      </w:rPr>
      <w:instrText xml:space="preserve">PAGE  </w:instrText>
    </w:r>
    <w:r w:rsidRPr="00C65DCF">
      <w:rPr>
        <w:rStyle w:val="SayfaNumaras"/>
        <w:i/>
        <w:szCs w:val="18"/>
      </w:rPr>
      <w:fldChar w:fldCharType="separate"/>
    </w:r>
    <w:r w:rsidR="00993BFD">
      <w:rPr>
        <w:rStyle w:val="SayfaNumaras"/>
        <w:noProof/>
        <w:szCs w:val="18"/>
      </w:rPr>
      <w:t>7</w:t>
    </w:r>
    <w:r w:rsidRPr="00C65DCF">
      <w:rPr>
        <w:rStyle w:val="SayfaNumaras"/>
        <w:i/>
        <w:szCs w:val="18"/>
      </w:rPr>
      <w:fldChar w:fldCharType="end"/>
    </w:r>
  </w:p>
  <w:p w14:paraId="2F1CFDAA" w14:textId="77777777" w:rsidR="00F641FA" w:rsidRPr="001D6E9A" w:rsidRDefault="00D867D4" w:rsidP="00716477">
    <w:pPr>
      <w:pStyle w:val="stBilgi"/>
      <w:rPr>
        <w:szCs w:val="19"/>
      </w:rPr>
    </w:pPr>
    <w:r>
      <w:rPr>
        <w:szCs w:val="19"/>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0375E"/>
    <w:multiLevelType w:val="hybridMultilevel"/>
    <w:tmpl w:val="237258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8F3905"/>
    <w:multiLevelType w:val="multilevel"/>
    <w:tmpl w:val="8BA4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4F1920"/>
    <w:multiLevelType w:val="multilevel"/>
    <w:tmpl w:val="4532E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B47DC"/>
    <w:multiLevelType w:val="multilevel"/>
    <w:tmpl w:val="16400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1A60D8"/>
    <w:multiLevelType w:val="multilevel"/>
    <w:tmpl w:val="167C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AA18A4"/>
    <w:multiLevelType w:val="hybridMultilevel"/>
    <w:tmpl w:val="65AC16DA"/>
    <w:lvl w:ilvl="0" w:tplc="3A182512">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D5471D4"/>
    <w:multiLevelType w:val="hybridMultilevel"/>
    <w:tmpl w:val="06121FCE"/>
    <w:lvl w:ilvl="0" w:tplc="06AEC45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612626"/>
    <w:multiLevelType w:val="hybridMultilevel"/>
    <w:tmpl w:val="60424474"/>
    <w:lvl w:ilvl="0" w:tplc="994ED76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F930C8"/>
    <w:multiLevelType w:val="hybridMultilevel"/>
    <w:tmpl w:val="4312907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B845E7C"/>
    <w:multiLevelType w:val="multilevel"/>
    <w:tmpl w:val="1F06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CE140F"/>
    <w:multiLevelType w:val="multilevel"/>
    <w:tmpl w:val="8ED05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333F82"/>
    <w:multiLevelType w:val="multilevel"/>
    <w:tmpl w:val="2ABA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CB0C42"/>
    <w:multiLevelType w:val="multilevel"/>
    <w:tmpl w:val="F556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261AAE"/>
    <w:multiLevelType w:val="multilevel"/>
    <w:tmpl w:val="71FE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1B5142"/>
    <w:multiLevelType w:val="hybridMultilevel"/>
    <w:tmpl w:val="32B6F9E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15:restartNumberingAfterBreak="0">
    <w:nsid w:val="282D775A"/>
    <w:multiLevelType w:val="hybridMultilevel"/>
    <w:tmpl w:val="51B4DA00"/>
    <w:lvl w:ilvl="0" w:tplc="994ED76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A39012B"/>
    <w:multiLevelType w:val="multilevel"/>
    <w:tmpl w:val="14625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BE863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4F96F34"/>
    <w:multiLevelType w:val="multilevel"/>
    <w:tmpl w:val="B7CE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9318B1"/>
    <w:multiLevelType w:val="multilevel"/>
    <w:tmpl w:val="D7F66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B76A76"/>
    <w:multiLevelType w:val="multilevel"/>
    <w:tmpl w:val="1AAA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2020F7"/>
    <w:multiLevelType w:val="multilevel"/>
    <w:tmpl w:val="9DA8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E92EBD"/>
    <w:multiLevelType w:val="hybridMultilevel"/>
    <w:tmpl w:val="A3EABC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05E282D"/>
    <w:multiLevelType w:val="hybridMultilevel"/>
    <w:tmpl w:val="DBB8B09C"/>
    <w:lvl w:ilvl="0" w:tplc="BC20D16C">
      <w:start w:val="1"/>
      <w:numFmt w:val="bullet"/>
      <w:pStyle w:val="Maddeleme"/>
      <w:lvlText w:val=""/>
      <w:lvlJc w:val="left"/>
      <w:pPr>
        <w:ind w:left="140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4356ACE"/>
    <w:multiLevelType w:val="hybridMultilevel"/>
    <w:tmpl w:val="EE72169E"/>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5" w15:restartNumberingAfterBreak="0">
    <w:nsid w:val="44955D5D"/>
    <w:multiLevelType w:val="hybridMultilevel"/>
    <w:tmpl w:val="F09A0DFE"/>
    <w:lvl w:ilvl="0" w:tplc="994ED76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0647D2"/>
    <w:multiLevelType w:val="hybridMultilevel"/>
    <w:tmpl w:val="14C8C550"/>
    <w:lvl w:ilvl="0" w:tplc="20B8BA82">
      <w:start w:val="1"/>
      <w:numFmt w:val="bullet"/>
      <w:lvlText w:val="•"/>
      <w:lvlJc w:val="left"/>
      <w:pPr>
        <w:tabs>
          <w:tab w:val="num" w:pos="720"/>
        </w:tabs>
        <w:ind w:left="720" w:hanging="360"/>
      </w:pPr>
      <w:rPr>
        <w:rFonts w:ascii="Times New Roman" w:hAnsi="Times New Roman" w:hint="default"/>
      </w:rPr>
    </w:lvl>
    <w:lvl w:ilvl="1" w:tplc="9C6EB1DC" w:tentative="1">
      <w:start w:val="1"/>
      <w:numFmt w:val="bullet"/>
      <w:lvlText w:val="•"/>
      <w:lvlJc w:val="left"/>
      <w:pPr>
        <w:tabs>
          <w:tab w:val="num" w:pos="1440"/>
        </w:tabs>
        <w:ind w:left="1440" w:hanging="360"/>
      </w:pPr>
      <w:rPr>
        <w:rFonts w:ascii="Times New Roman" w:hAnsi="Times New Roman" w:hint="default"/>
      </w:rPr>
    </w:lvl>
    <w:lvl w:ilvl="2" w:tplc="B4A6C0A8" w:tentative="1">
      <w:start w:val="1"/>
      <w:numFmt w:val="bullet"/>
      <w:lvlText w:val="•"/>
      <w:lvlJc w:val="left"/>
      <w:pPr>
        <w:tabs>
          <w:tab w:val="num" w:pos="2160"/>
        </w:tabs>
        <w:ind w:left="2160" w:hanging="360"/>
      </w:pPr>
      <w:rPr>
        <w:rFonts w:ascii="Times New Roman" w:hAnsi="Times New Roman" w:hint="default"/>
      </w:rPr>
    </w:lvl>
    <w:lvl w:ilvl="3" w:tplc="63A677C6" w:tentative="1">
      <w:start w:val="1"/>
      <w:numFmt w:val="bullet"/>
      <w:lvlText w:val="•"/>
      <w:lvlJc w:val="left"/>
      <w:pPr>
        <w:tabs>
          <w:tab w:val="num" w:pos="2880"/>
        </w:tabs>
        <w:ind w:left="2880" w:hanging="360"/>
      </w:pPr>
      <w:rPr>
        <w:rFonts w:ascii="Times New Roman" w:hAnsi="Times New Roman" w:hint="default"/>
      </w:rPr>
    </w:lvl>
    <w:lvl w:ilvl="4" w:tplc="8C5299E2" w:tentative="1">
      <w:start w:val="1"/>
      <w:numFmt w:val="bullet"/>
      <w:lvlText w:val="•"/>
      <w:lvlJc w:val="left"/>
      <w:pPr>
        <w:tabs>
          <w:tab w:val="num" w:pos="3600"/>
        </w:tabs>
        <w:ind w:left="3600" w:hanging="360"/>
      </w:pPr>
      <w:rPr>
        <w:rFonts w:ascii="Times New Roman" w:hAnsi="Times New Roman" w:hint="default"/>
      </w:rPr>
    </w:lvl>
    <w:lvl w:ilvl="5" w:tplc="DC36B1F8" w:tentative="1">
      <w:start w:val="1"/>
      <w:numFmt w:val="bullet"/>
      <w:lvlText w:val="•"/>
      <w:lvlJc w:val="left"/>
      <w:pPr>
        <w:tabs>
          <w:tab w:val="num" w:pos="4320"/>
        </w:tabs>
        <w:ind w:left="4320" w:hanging="360"/>
      </w:pPr>
      <w:rPr>
        <w:rFonts w:ascii="Times New Roman" w:hAnsi="Times New Roman" w:hint="default"/>
      </w:rPr>
    </w:lvl>
    <w:lvl w:ilvl="6" w:tplc="F108517C" w:tentative="1">
      <w:start w:val="1"/>
      <w:numFmt w:val="bullet"/>
      <w:lvlText w:val="•"/>
      <w:lvlJc w:val="left"/>
      <w:pPr>
        <w:tabs>
          <w:tab w:val="num" w:pos="5040"/>
        </w:tabs>
        <w:ind w:left="5040" w:hanging="360"/>
      </w:pPr>
      <w:rPr>
        <w:rFonts w:ascii="Times New Roman" w:hAnsi="Times New Roman" w:hint="default"/>
      </w:rPr>
    </w:lvl>
    <w:lvl w:ilvl="7" w:tplc="9718F0A8" w:tentative="1">
      <w:start w:val="1"/>
      <w:numFmt w:val="bullet"/>
      <w:lvlText w:val="•"/>
      <w:lvlJc w:val="left"/>
      <w:pPr>
        <w:tabs>
          <w:tab w:val="num" w:pos="5760"/>
        </w:tabs>
        <w:ind w:left="5760" w:hanging="360"/>
      </w:pPr>
      <w:rPr>
        <w:rFonts w:ascii="Times New Roman" w:hAnsi="Times New Roman" w:hint="default"/>
      </w:rPr>
    </w:lvl>
    <w:lvl w:ilvl="8" w:tplc="DFB6C57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BA842C7"/>
    <w:multiLevelType w:val="multilevel"/>
    <w:tmpl w:val="1C2AD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D02572"/>
    <w:multiLevelType w:val="multilevel"/>
    <w:tmpl w:val="9228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E312F2"/>
    <w:multiLevelType w:val="singleLevel"/>
    <w:tmpl w:val="76122A16"/>
    <w:lvl w:ilvl="0">
      <w:start w:val="1"/>
      <w:numFmt w:val="decimal"/>
      <w:pStyle w:val="Balk7"/>
      <w:lvlText w:val="%1."/>
      <w:lvlJc w:val="left"/>
      <w:pPr>
        <w:tabs>
          <w:tab w:val="num" w:pos="360"/>
        </w:tabs>
        <w:ind w:left="360" w:hanging="360"/>
      </w:pPr>
      <w:rPr>
        <w:rFonts w:cs="Times New Roman" w:hint="default"/>
      </w:rPr>
    </w:lvl>
  </w:abstractNum>
  <w:abstractNum w:abstractNumId="30" w15:restartNumberingAfterBreak="0">
    <w:nsid w:val="54E103B0"/>
    <w:multiLevelType w:val="hybridMultilevel"/>
    <w:tmpl w:val="575010B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69F63EB"/>
    <w:multiLevelType w:val="multilevel"/>
    <w:tmpl w:val="0636C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F70B74"/>
    <w:multiLevelType w:val="multilevel"/>
    <w:tmpl w:val="25081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66615D"/>
    <w:multiLevelType w:val="hybridMultilevel"/>
    <w:tmpl w:val="ED86AC74"/>
    <w:lvl w:ilvl="0" w:tplc="041F000F">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37A7D05"/>
    <w:multiLevelType w:val="multilevel"/>
    <w:tmpl w:val="D776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823DF8"/>
    <w:multiLevelType w:val="multilevel"/>
    <w:tmpl w:val="061C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B55711"/>
    <w:multiLevelType w:val="hybridMultilevel"/>
    <w:tmpl w:val="EF647C34"/>
    <w:lvl w:ilvl="0" w:tplc="FFFFFFFF">
      <w:start w:val="1"/>
      <w:numFmt w:val="lowerLetter"/>
      <w:pStyle w:val="Balk2"/>
      <w:lvlText w:val="%1."/>
      <w:lvlJc w:val="left"/>
      <w:pPr>
        <w:tabs>
          <w:tab w:val="num" w:pos="1259"/>
        </w:tabs>
        <w:ind w:left="1259" w:hanging="360"/>
      </w:pPr>
      <w:rPr>
        <w:rFonts w:cs="Times New Roman"/>
      </w:rPr>
    </w:lvl>
    <w:lvl w:ilvl="1" w:tplc="FFFFFFFF" w:tentative="1">
      <w:start w:val="1"/>
      <w:numFmt w:val="lowerLetter"/>
      <w:lvlText w:val="%2."/>
      <w:lvlJc w:val="left"/>
      <w:pPr>
        <w:tabs>
          <w:tab w:val="num" w:pos="1979"/>
        </w:tabs>
        <w:ind w:left="1979" w:hanging="360"/>
      </w:pPr>
      <w:rPr>
        <w:rFonts w:cs="Times New Roman"/>
      </w:rPr>
    </w:lvl>
    <w:lvl w:ilvl="2" w:tplc="FFFFFFFF" w:tentative="1">
      <w:start w:val="1"/>
      <w:numFmt w:val="lowerRoman"/>
      <w:lvlText w:val="%3."/>
      <w:lvlJc w:val="right"/>
      <w:pPr>
        <w:tabs>
          <w:tab w:val="num" w:pos="2699"/>
        </w:tabs>
        <w:ind w:left="2699" w:hanging="180"/>
      </w:pPr>
      <w:rPr>
        <w:rFonts w:cs="Times New Roman"/>
      </w:rPr>
    </w:lvl>
    <w:lvl w:ilvl="3" w:tplc="FFFFFFFF" w:tentative="1">
      <w:start w:val="1"/>
      <w:numFmt w:val="decimal"/>
      <w:lvlText w:val="%4."/>
      <w:lvlJc w:val="left"/>
      <w:pPr>
        <w:tabs>
          <w:tab w:val="num" w:pos="3419"/>
        </w:tabs>
        <w:ind w:left="3419" w:hanging="360"/>
      </w:pPr>
      <w:rPr>
        <w:rFonts w:cs="Times New Roman"/>
      </w:rPr>
    </w:lvl>
    <w:lvl w:ilvl="4" w:tplc="FFFFFFFF" w:tentative="1">
      <w:start w:val="1"/>
      <w:numFmt w:val="lowerLetter"/>
      <w:lvlText w:val="%5."/>
      <w:lvlJc w:val="left"/>
      <w:pPr>
        <w:tabs>
          <w:tab w:val="num" w:pos="4139"/>
        </w:tabs>
        <w:ind w:left="4139" w:hanging="360"/>
      </w:pPr>
      <w:rPr>
        <w:rFonts w:cs="Times New Roman"/>
      </w:rPr>
    </w:lvl>
    <w:lvl w:ilvl="5" w:tplc="FFFFFFFF" w:tentative="1">
      <w:start w:val="1"/>
      <w:numFmt w:val="lowerRoman"/>
      <w:lvlText w:val="%6."/>
      <w:lvlJc w:val="right"/>
      <w:pPr>
        <w:tabs>
          <w:tab w:val="num" w:pos="4859"/>
        </w:tabs>
        <w:ind w:left="4859" w:hanging="180"/>
      </w:pPr>
      <w:rPr>
        <w:rFonts w:cs="Times New Roman"/>
      </w:rPr>
    </w:lvl>
    <w:lvl w:ilvl="6" w:tplc="FFFFFFFF" w:tentative="1">
      <w:start w:val="1"/>
      <w:numFmt w:val="decimal"/>
      <w:lvlText w:val="%7."/>
      <w:lvlJc w:val="left"/>
      <w:pPr>
        <w:tabs>
          <w:tab w:val="num" w:pos="5579"/>
        </w:tabs>
        <w:ind w:left="5579" w:hanging="360"/>
      </w:pPr>
      <w:rPr>
        <w:rFonts w:cs="Times New Roman"/>
      </w:rPr>
    </w:lvl>
    <w:lvl w:ilvl="7" w:tplc="FFFFFFFF" w:tentative="1">
      <w:start w:val="1"/>
      <w:numFmt w:val="lowerLetter"/>
      <w:lvlText w:val="%8."/>
      <w:lvlJc w:val="left"/>
      <w:pPr>
        <w:tabs>
          <w:tab w:val="num" w:pos="6299"/>
        </w:tabs>
        <w:ind w:left="6299" w:hanging="360"/>
      </w:pPr>
      <w:rPr>
        <w:rFonts w:cs="Times New Roman"/>
      </w:rPr>
    </w:lvl>
    <w:lvl w:ilvl="8" w:tplc="FFFFFFFF" w:tentative="1">
      <w:start w:val="1"/>
      <w:numFmt w:val="lowerRoman"/>
      <w:lvlText w:val="%9."/>
      <w:lvlJc w:val="right"/>
      <w:pPr>
        <w:tabs>
          <w:tab w:val="num" w:pos="7019"/>
        </w:tabs>
        <w:ind w:left="7019" w:hanging="180"/>
      </w:pPr>
      <w:rPr>
        <w:rFonts w:cs="Times New Roman"/>
      </w:rPr>
    </w:lvl>
  </w:abstractNum>
  <w:abstractNum w:abstractNumId="37" w15:restartNumberingAfterBreak="0">
    <w:nsid w:val="73107C19"/>
    <w:multiLevelType w:val="hybridMultilevel"/>
    <w:tmpl w:val="F6A478B8"/>
    <w:lvl w:ilvl="0" w:tplc="0F6CFBDE">
      <w:start w:val="7"/>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8" w15:restartNumberingAfterBreak="0">
    <w:nsid w:val="78FF1DF9"/>
    <w:multiLevelType w:val="hybridMultilevel"/>
    <w:tmpl w:val="C8F88C6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B6F28DA"/>
    <w:multiLevelType w:val="multilevel"/>
    <w:tmpl w:val="71A40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E940DB"/>
    <w:multiLevelType w:val="multilevel"/>
    <w:tmpl w:val="9460C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9E13FA"/>
    <w:multiLevelType w:val="multilevel"/>
    <w:tmpl w:val="4902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85640">
    <w:abstractNumId w:val="29"/>
  </w:num>
  <w:num w:numId="2" w16cid:durableId="784930869">
    <w:abstractNumId w:val="36"/>
  </w:num>
  <w:num w:numId="3" w16cid:durableId="1352996147">
    <w:abstractNumId w:val="39"/>
  </w:num>
  <w:num w:numId="4" w16cid:durableId="745298957">
    <w:abstractNumId w:val="40"/>
  </w:num>
  <w:num w:numId="5" w16cid:durableId="2020429186">
    <w:abstractNumId w:val="9"/>
  </w:num>
  <w:num w:numId="6" w16cid:durableId="1116944236">
    <w:abstractNumId w:val="16"/>
  </w:num>
  <w:num w:numId="7" w16cid:durableId="1244728387">
    <w:abstractNumId w:val="18"/>
  </w:num>
  <w:num w:numId="8" w16cid:durableId="423503896">
    <w:abstractNumId w:val="19"/>
  </w:num>
  <w:num w:numId="9" w16cid:durableId="1349211119">
    <w:abstractNumId w:val="34"/>
  </w:num>
  <w:num w:numId="10" w16cid:durableId="438648441">
    <w:abstractNumId w:val="23"/>
  </w:num>
  <w:num w:numId="11" w16cid:durableId="1763797271">
    <w:abstractNumId w:val="12"/>
  </w:num>
  <w:num w:numId="12" w16cid:durableId="700546738">
    <w:abstractNumId w:val="3"/>
  </w:num>
  <w:num w:numId="13" w16cid:durableId="892623358">
    <w:abstractNumId w:val="32"/>
  </w:num>
  <w:num w:numId="14" w16cid:durableId="535194267">
    <w:abstractNumId w:val="21"/>
  </w:num>
  <w:num w:numId="15" w16cid:durableId="900483692">
    <w:abstractNumId w:val="41"/>
  </w:num>
  <w:num w:numId="16" w16cid:durableId="339161063">
    <w:abstractNumId w:val="1"/>
  </w:num>
  <w:num w:numId="17" w16cid:durableId="1860117609">
    <w:abstractNumId w:val="2"/>
  </w:num>
  <w:num w:numId="18" w16cid:durableId="956133429">
    <w:abstractNumId w:val="28"/>
  </w:num>
  <w:num w:numId="19" w16cid:durableId="185213847">
    <w:abstractNumId w:val="4"/>
  </w:num>
  <w:num w:numId="20" w16cid:durableId="2062903483">
    <w:abstractNumId w:val="11"/>
  </w:num>
  <w:num w:numId="21" w16cid:durableId="1801417726">
    <w:abstractNumId w:val="10"/>
  </w:num>
  <w:num w:numId="22" w16cid:durableId="2142456395">
    <w:abstractNumId w:val="31"/>
  </w:num>
  <w:num w:numId="23" w16cid:durableId="979069214">
    <w:abstractNumId w:val="13"/>
  </w:num>
  <w:num w:numId="24" w16cid:durableId="1266889562">
    <w:abstractNumId w:val="35"/>
  </w:num>
  <w:num w:numId="25" w16cid:durableId="1416438277">
    <w:abstractNumId w:val="27"/>
  </w:num>
  <w:num w:numId="26" w16cid:durableId="599339435">
    <w:abstractNumId w:val="20"/>
  </w:num>
  <w:num w:numId="27" w16cid:durableId="2122449958">
    <w:abstractNumId w:val="24"/>
  </w:num>
  <w:num w:numId="28" w16cid:durableId="716468459">
    <w:abstractNumId w:val="30"/>
  </w:num>
  <w:num w:numId="29" w16cid:durableId="1464151955">
    <w:abstractNumId w:val="5"/>
  </w:num>
  <w:num w:numId="30" w16cid:durableId="1833181596">
    <w:abstractNumId w:val="8"/>
  </w:num>
  <w:num w:numId="31" w16cid:durableId="923030717">
    <w:abstractNumId w:val="38"/>
  </w:num>
  <w:num w:numId="32" w16cid:durableId="475071064">
    <w:abstractNumId w:val="22"/>
  </w:num>
  <w:num w:numId="33" w16cid:durableId="1188445616">
    <w:abstractNumId w:val="26"/>
  </w:num>
  <w:num w:numId="34" w16cid:durableId="923689120">
    <w:abstractNumId w:val="14"/>
  </w:num>
  <w:num w:numId="35" w16cid:durableId="923882787">
    <w:abstractNumId w:val="0"/>
  </w:num>
  <w:num w:numId="36" w16cid:durableId="822892119">
    <w:abstractNumId w:val="33"/>
  </w:num>
  <w:num w:numId="37" w16cid:durableId="1171722567">
    <w:abstractNumId w:val="6"/>
  </w:num>
  <w:num w:numId="38" w16cid:durableId="353463579">
    <w:abstractNumId w:val="15"/>
  </w:num>
  <w:num w:numId="39" w16cid:durableId="159542122">
    <w:abstractNumId w:val="7"/>
  </w:num>
  <w:num w:numId="40" w16cid:durableId="201676776">
    <w:abstractNumId w:val="25"/>
  </w:num>
  <w:num w:numId="41" w16cid:durableId="313997252">
    <w:abstractNumId w:val="37"/>
  </w:num>
  <w:num w:numId="42" w16cid:durableId="1342470273">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340"/>
  <w:hyphenationZone w:val="284"/>
  <w:doNotHyphenateCaps/>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F7E"/>
    <w:rsid w:val="00000B60"/>
    <w:rsid w:val="00000B7A"/>
    <w:rsid w:val="00001DEE"/>
    <w:rsid w:val="000020D4"/>
    <w:rsid w:val="00002796"/>
    <w:rsid w:val="00002F2B"/>
    <w:rsid w:val="00003821"/>
    <w:rsid w:val="00003D8F"/>
    <w:rsid w:val="000041C9"/>
    <w:rsid w:val="00005553"/>
    <w:rsid w:val="000069F2"/>
    <w:rsid w:val="00006A6D"/>
    <w:rsid w:val="00006AA4"/>
    <w:rsid w:val="00006E23"/>
    <w:rsid w:val="00007EA6"/>
    <w:rsid w:val="000119A0"/>
    <w:rsid w:val="00012543"/>
    <w:rsid w:val="00014450"/>
    <w:rsid w:val="0001565F"/>
    <w:rsid w:val="00016B04"/>
    <w:rsid w:val="00016CBB"/>
    <w:rsid w:val="00016F11"/>
    <w:rsid w:val="0002044D"/>
    <w:rsid w:val="0002055A"/>
    <w:rsid w:val="00020681"/>
    <w:rsid w:val="000218CE"/>
    <w:rsid w:val="000220CE"/>
    <w:rsid w:val="00023F74"/>
    <w:rsid w:val="000249CE"/>
    <w:rsid w:val="000253CE"/>
    <w:rsid w:val="00025B35"/>
    <w:rsid w:val="00026142"/>
    <w:rsid w:val="00026681"/>
    <w:rsid w:val="000268B3"/>
    <w:rsid w:val="00027088"/>
    <w:rsid w:val="00027D3E"/>
    <w:rsid w:val="000301C7"/>
    <w:rsid w:val="00030259"/>
    <w:rsid w:val="00030BB8"/>
    <w:rsid w:val="00032236"/>
    <w:rsid w:val="00032FCC"/>
    <w:rsid w:val="000333C2"/>
    <w:rsid w:val="00033C99"/>
    <w:rsid w:val="00033FE1"/>
    <w:rsid w:val="00035969"/>
    <w:rsid w:val="00035C8E"/>
    <w:rsid w:val="00036D77"/>
    <w:rsid w:val="00036EE1"/>
    <w:rsid w:val="000372F3"/>
    <w:rsid w:val="00037702"/>
    <w:rsid w:val="00037E7D"/>
    <w:rsid w:val="000406C8"/>
    <w:rsid w:val="000407C8"/>
    <w:rsid w:val="000408B2"/>
    <w:rsid w:val="00041062"/>
    <w:rsid w:val="0004129E"/>
    <w:rsid w:val="00041769"/>
    <w:rsid w:val="0004192F"/>
    <w:rsid w:val="00041D6A"/>
    <w:rsid w:val="00041E73"/>
    <w:rsid w:val="00042716"/>
    <w:rsid w:val="0004275A"/>
    <w:rsid w:val="00043103"/>
    <w:rsid w:val="000436C5"/>
    <w:rsid w:val="0004446C"/>
    <w:rsid w:val="00044811"/>
    <w:rsid w:val="00044B03"/>
    <w:rsid w:val="00045C03"/>
    <w:rsid w:val="000510F2"/>
    <w:rsid w:val="00051186"/>
    <w:rsid w:val="0005153B"/>
    <w:rsid w:val="000517A2"/>
    <w:rsid w:val="000521B5"/>
    <w:rsid w:val="00052E62"/>
    <w:rsid w:val="00053C9E"/>
    <w:rsid w:val="000543AA"/>
    <w:rsid w:val="00055205"/>
    <w:rsid w:val="00056BAC"/>
    <w:rsid w:val="00056E1B"/>
    <w:rsid w:val="00057425"/>
    <w:rsid w:val="00057F98"/>
    <w:rsid w:val="0006009E"/>
    <w:rsid w:val="00060D31"/>
    <w:rsid w:val="000616A1"/>
    <w:rsid w:val="00061A46"/>
    <w:rsid w:val="00061AEC"/>
    <w:rsid w:val="000642F5"/>
    <w:rsid w:val="00065B3E"/>
    <w:rsid w:val="00066235"/>
    <w:rsid w:val="00066482"/>
    <w:rsid w:val="00066BE7"/>
    <w:rsid w:val="00066CBB"/>
    <w:rsid w:val="000678D0"/>
    <w:rsid w:val="0007035B"/>
    <w:rsid w:val="0007053D"/>
    <w:rsid w:val="00071128"/>
    <w:rsid w:val="0007120F"/>
    <w:rsid w:val="00071288"/>
    <w:rsid w:val="00071632"/>
    <w:rsid w:val="00074347"/>
    <w:rsid w:val="000746EF"/>
    <w:rsid w:val="00074AF9"/>
    <w:rsid w:val="00074F5D"/>
    <w:rsid w:val="00075A57"/>
    <w:rsid w:val="00076188"/>
    <w:rsid w:val="00080214"/>
    <w:rsid w:val="00080B12"/>
    <w:rsid w:val="00080F0C"/>
    <w:rsid w:val="00082D2B"/>
    <w:rsid w:val="0008335C"/>
    <w:rsid w:val="000839AC"/>
    <w:rsid w:val="00083A31"/>
    <w:rsid w:val="0008425E"/>
    <w:rsid w:val="0008428E"/>
    <w:rsid w:val="0008451F"/>
    <w:rsid w:val="00084D51"/>
    <w:rsid w:val="00085337"/>
    <w:rsid w:val="00085C47"/>
    <w:rsid w:val="000862F7"/>
    <w:rsid w:val="00086860"/>
    <w:rsid w:val="00086AA8"/>
    <w:rsid w:val="00086ADD"/>
    <w:rsid w:val="00086F85"/>
    <w:rsid w:val="00090552"/>
    <w:rsid w:val="00090845"/>
    <w:rsid w:val="00090BA8"/>
    <w:rsid w:val="00091541"/>
    <w:rsid w:val="00091823"/>
    <w:rsid w:val="000934BF"/>
    <w:rsid w:val="0009442A"/>
    <w:rsid w:val="00095485"/>
    <w:rsid w:val="000956D7"/>
    <w:rsid w:val="00095CCF"/>
    <w:rsid w:val="00095F6E"/>
    <w:rsid w:val="00096055"/>
    <w:rsid w:val="000974EB"/>
    <w:rsid w:val="00097F4C"/>
    <w:rsid w:val="000A05AC"/>
    <w:rsid w:val="000A17A3"/>
    <w:rsid w:val="000A2E2D"/>
    <w:rsid w:val="000A2F37"/>
    <w:rsid w:val="000A3152"/>
    <w:rsid w:val="000A39DF"/>
    <w:rsid w:val="000A3B7A"/>
    <w:rsid w:val="000A3D2F"/>
    <w:rsid w:val="000A3E73"/>
    <w:rsid w:val="000A5B1E"/>
    <w:rsid w:val="000A704C"/>
    <w:rsid w:val="000A7EED"/>
    <w:rsid w:val="000B04AC"/>
    <w:rsid w:val="000B06B3"/>
    <w:rsid w:val="000B1620"/>
    <w:rsid w:val="000B2D40"/>
    <w:rsid w:val="000B3028"/>
    <w:rsid w:val="000B4031"/>
    <w:rsid w:val="000B4737"/>
    <w:rsid w:val="000B4B63"/>
    <w:rsid w:val="000B4BF2"/>
    <w:rsid w:val="000B4CC8"/>
    <w:rsid w:val="000B668E"/>
    <w:rsid w:val="000B7024"/>
    <w:rsid w:val="000B7ECF"/>
    <w:rsid w:val="000C0278"/>
    <w:rsid w:val="000C1774"/>
    <w:rsid w:val="000C17D1"/>
    <w:rsid w:val="000C23D4"/>
    <w:rsid w:val="000C331D"/>
    <w:rsid w:val="000C35CB"/>
    <w:rsid w:val="000C39CC"/>
    <w:rsid w:val="000C3B86"/>
    <w:rsid w:val="000C3FAC"/>
    <w:rsid w:val="000C40B8"/>
    <w:rsid w:val="000C470D"/>
    <w:rsid w:val="000C49C8"/>
    <w:rsid w:val="000C4D10"/>
    <w:rsid w:val="000C5547"/>
    <w:rsid w:val="000C57D5"/>
    <w:rsid w:val="000C5819"/>
    <w:rsid w:val="000C618A"/>
    <w:rsid w:val="000C6377"/>
    <w:rsid w:val="000C6AC6"/>
    <w:rsid w:val="000C707C"/>
    <w:rsid w:val="000C7082"/>
    <w:rsid w:val="000C71F6"/>
    <w:rsid w:val="000C7442"/>
    <w:rsid w:val="000C7866"/>
    <w:rsid w:val="000D07F8"/>
    <w:rsid w:val="000D0BA0"/>
    <w:rsid w:val="000D1258"/>
    <w:rsid w:val="000D1EE6"/>
    <w:rsid w:val="000D20DD"/>
    <w:rsid w:val="000D222D"/>
    <w:rsid w:val="000D27FE"/>
    <w:rsid w:val="000D30D9"/>
    <w:rsid w:val="000D38C0"/>
    <w:rsid w:val="000D3D70"/>
    <w:rsid w:val="000D4EDC"/>
    <w:rsid w:val="000D57DC"/>
    <w:rsid w:val="000D5ABF"/>
    <w:rsid w:val="000D5AE6"/>
    <w:rsid w:val="000D6233"/>
    <w:rsid w:val="000D6521"/>
    <w:rsid w:val="000D6CCA"/>
    <w:rsid w:val="000D7439"/>
    <w:rsid w:val="000D77B2"/>
    <w:rsid w:val="000D7B1A"/>
    <w:rsid w:val="000E088B"/>
    <w:rsid w:val="000E0ADA"/>
    <w:rsid w:val="000E0D7B"/>
    <w:rsid w:val="000E104A"/>
    <w:rsid w:val="000E2B78"/>
    <w:rsid w:val="000E353A"/>
    <w:rsid w:val="000E4642"/>
    <w:rsid w:val="000E5391"/>
    <w:rsid w:val="000E56DD"/>
    <w:rsid w:val="000E6E06"/>
    <w:rsid w:val="000E7050"/>
    <w:rsid w:val="000E7749"/>
    <w:rsid w:val="000E7931"/>
    <w:rsid w:val="000E7B59"/>
    <w:rsid w:val="000F06DF"/>
    <w:rsid w:val="000F0B47"/>
    <w:rsid w:val="000F0E20"/>
    <w:rsid w:val="000F1E52"/>
    <w:rsid w:val="000F5263"/>
    <w:rsid w:val="000F5EBE"/>
    <w:rsid w:val="000F62DA"/>
    <w:rsid w:val="000F674B"/>
    <w:rsid w:val="000F7623"/>
    <w:rsid w:val="001001D7"/>
    <w:rsid w:val="00100CE6"/>
    <w:rsid w:val="001021BD"/>
    <w:rsid w:val="001032E3"/>
    <w:rsid w:val="00103531"/>
    <w:rsid w:val="0010463E"/>
    <w:rsid w:val="00105D92"/>
    <w:rsid w:val="00106083"/>
    <w:rsid w:val="00106599"/>
    <w:rsid w:val="00106CA5"/>
    <w:rsid w:val="001104BF"/>
    <w:rsid w:val="00110793"/>
    <w:rsid w:val="0011160A"/>
    <w:rsid w:val="00112B5F"/>
    <w:rsid w:val="00113862"/>
    <w:rsid w:val="001144CA"/>
    <w:rsid w:val="00114990"/>
    <w:rsid w:val="00114C34"/>
    <w:rsid w:val="00115CBD"/>
    <w:rsid w:val="001161FA"/>
    <w:rsid w:val="001163E7"/>
    <w:rsid w:val="001163F2"/>
    <w:rsid w:val="001177FA"/>
    <w:rsid w:val="001178DA"/>
    <w:rsid w:val="0012084E"/>
    <w:rsid w:val="001215C5"/>
    <w:rsid w:val="00122755"/>
    <w:rsid w:val="0012351A"/>
    <w:rsid w:val="00124831"/>
    <w:rsid w:val="00124F20"/>
    <w:rsid w:val="00124F63"/>
    <w:rsid w:val="00125A23"/>
    <w:rsid w:val="00126AE7"/>
    <w:rsid w:val="00126CAA"/>
    <w:rsid w:val="0012700A"/>
    <w:rsid w:val="00127285"/>
    <w:rsid w:val="0013033D"/>
    <w:rsid w:val="0013101C"/>
    <w:rsid w:val="00131074"/>
    <w:rsid w:val="001369D6"/>
    <w:rsid w:val="001378EA"/>
    <w:rsid w:val="00137D6A"/>
    <w:rsid w:val="00140995"/>
    <w:rsid w:val="00140D91"/>
    <w:rsid w:val="00141833"/>
    <w:rsid w:val="001419DE"/>
    <w:rsid w:val="00141CC2"/>
    <w:rsid w:val="00142144"/>
    <w:rsid w:val="0014247A"/>
    <w:rsid w:val="00142FAC"/>
    <w:rsid w:val="00143132"/>
    <w:rsid w:val="00143EAC"/>
    <w:rsid w:val="001450BD"/>
    <w:rsid w:val="00145D33"/>
    <w:rsid w:val="0014741E"/>
    <w:rsid w:val="00150C65"/>
    <w:rsid w:val="00151815"/>
    <w:rsid w:val="001519C5"/>
    <w:rsid w:val="001521C6"/>
    <w:rsid w:val="00152E62"/>
    <w:rsid w:val="00153123"/>
    <w:rsid w:val="001537BF"/>
    <w:rsid w:val="00153938"/>
    <w:rsid w:val="00153BAE"/>
    <w:rsid w:val="001542DF"/>
    <w:rsid w:val="00154F6B"/>
    <w:rsid w:val="00155779"/>
    <w:rsid w:val="00155A4D"/>
    <w:rsid w:val="00155B55"/>
    <w:rsid w:val="00155FF2"/>
    <w:rsid w:val="00156206"/>
    <w:rsid w:val="00157474"/>
    <w:rsid w:val="00157751"/>
    <w:rsid w:val="00160411"/>
    <w:rsid w:val="00160BE2"/>
    <w:rsid w:val="00160F75"/>
    <w:rsid w:val="001610B2"/>
    <w:rsid w:val="0016111E"/>
    <w:rsid w:val="00162B41"/>
    <w:rsid w:val="00162BC7"/>
    <w:rsid w:val="00163A80"/>
    <w:rsid w:val="00163E56"/>
    <w:rsid w:val="0016433F"/>
    <w:rsid w:val="001643BA"/>
    <w:rsid w:val="001645FD"/>
    <w:rsid w:val="001647F7"/>
    <w:rsid w:val="001651C7"/>
    <w:rsid w:val="00165778"/>
    <w:rsid w:val="00165D9B"/>
    <w:rsid w:val="001663CA"/>
    <w:rsid w:val="00166D03"/>
    <w:rsid w:val="00166F6C"/>
    <w:rsid w:val="00167023"/>
    <w:rsid w:val="00167374"/>
    <w:rsid w:val="00170654"/>
    <w:rsid w:val="001713DC"/>
    <w:rsid w:val="00171934"/>
    <w:rsid w:val="001722E4"/>
    <w:rsid w:val="001724CE"/>
    <w:rsid w:val="00172701"/>
    <w:rsid w:val="00172846"/>
    <w:rsid w:val="00172B42"/>
    <w:rsid w:val="00172E80"/>
    <w:rsid w:val="00173DD4"/>
    <w:rsid w:val="00173E78"/>
    <w:rsid w:val="001746E0"/>
    <w:rsid w:val="00175025"/>
    <w:rsid w:val="0017513A"/>
    <w:rsid w:val="0017547D"/>
    <w:rsid w:val="001755D9"/>
    <w:rsid w:val="00175953"/>
    <w:rsid w:val="00176298"/>
    <w:rsid w:val="00177A9D"/>
    <w:rsid w:val="001802EC"/>
    <w:rsid w:val="0018033C"/>
    <w:rsid w:val="001804F3"/>
    <w:rsid w:val="00180BE1"/>
    <w:rsid w:val="0018125F"/>
    <w:rsid w:val="00181468"/>
    <w:rsid w:val="00181605"/>
    <w:rsid w:val="001819AC"/>
    <w:rsid w:val="00181F30"/>
    <w:rsid w:val="0018248C"/>
    <w:rsid w:val="00184C7A"/>
    <w:rsid w:val="00184DBD"/>
    <w:rsid w:val="00185138"/>
    <w:rsid w:val="00186689"/>
    <w:rsid w:val="00187BD4"/>
    <w:rsid w:val="001904B4"/>
    <w:rsid w:val="00190905"/>
    <w:rsid w:val="00190BD1"/>
    <w:rsid w:val="001929AC"/>
    <w:rsid w:val="00192B3B"/>
    <w:rsid w:val="00193114"/>
    <w:rsid w:val="001932E1"/>
    <w:rsid w:val="001943D9"/>
    <w:rsid w:val="00194A8F"/>
    <w:rsid w:val="00194C9D"/>
    <w:rsid w:val="00195986"/>
    <w:rsid w:val="001966F3"/>
    <w:rsid w:val="001967D6"/>
    <w:rsid w:val="00197308"/>
    <w:rsid w:val="00197B13"/>
    <w:rsid w:val="00197DCD"/>
    <w:rsid w:val="00197E20"/>
    <w:rsid w:val="001A01F6"/>
    <w:rsid w:val="001A045E"/>
    <w:rsid w:val="001A1109"/>
    <w:rsid w:val="001A1AE1"/>
    <w:rsid w:val="001A3384"/>
    <w:rsid w:val="001A4840"/>
    <w:rsid w:val="001A4CCE"/>
    <w:rsid w:val="001A4CDA"/>
    <w:rsid w:val="001A5165"/>
    <w:rsid w:val="001A6999"/>
    <w:rsid w:val="001A6CB4"/>
    <w:rsid w:val="001A7A2A"/>
    <w:rsid w:val="001B062E"/>
    <w:rsid w:val="001B0AEF"/>
    <w:rsid w:val="001B0EDB"/>
    <w:rsid w:val="001B1077"/>
    <w:rsid w:val="001B16DF"/>
    <w:rsid w:val="001B1F0F"/>
    <w:rsid w:val="001B23D0"/>
    <w:rsid w:val="001B26D4"/>
    <w:rsid w:val="001B2C8B"/>
    <w:rsid w:val="001B3107"/>
    <w:rsid w:val="001B3BAA"/>
    <w:rsid w:val="001B3C83"/>
    <w:rsid w:val="001B3E8E"/>
    <w:rsid w:val="001B3F90"/>
    <w:rsid w:val="001B51FF"/>
    <w:rsid w:val="001B52B5"/>
    <w:rsid w:val="001B56FE"/>
    <w:rsid w:val="001B5735"/>
    <w:rsid w:val="001B5B9A"/>
    <w:rsid w:val="001B6075"/>
    <w:rsid w:val="001B6287"/>
    <w:rsid w:val="001B6909"/>
    <w:rsid w:val="001B6A83"/>
    <w:rsid w:val="001B73ED"/>
    <w:rsid w:val="001C05D9"/>
    <w:rsid w:val="001C09F9"/>
    <w:rsid w:val="001C0ADF"/>
    <w:rsid w:val="001C0DD1"/>
    <w:rsid w:val="001C1F2E"/>
    <w:rsid w:val="001C253F"/>
    <w:rsid w:val="001C3882"/>
    <w:rsid w:val="001C43CE"/>
    <w:rsid w:val="001C464B"/>
    <w:rsid w:val="001C4F7A"/>
    <w:rsid w:val="001C6AF8"/>
    <w:rsid w:val="001C72A8"/>
    <w:rsid w:val="001C79BF"/>
    <w:rsid w:val="001D0064"/>
    <w:rsid w:val="001D1F3B"/>
    <w:rsid w:val="001D2559"/>
    <w:rsid w:val="001D27E8"/>
    <w:rsid w:val="001D2877"/>
    <w:rsid w:val="001D2E95"/>
    <w:rsid w:val="001D31A2"/>
    <w:rsid w:val="001D3C4C"/>
    <w:rsid w:val="001D3DE8"/>
    <w:rsid w:val="001D41F1"/>
    <w:rsid w:val="001D43DB"/>
    <w:rsid w:val="001D4426"/>
    <w:rsid w:val="001D4499"/>
    <w:rsid w:val="001D5D63"/>
    <w:rsid w:val="001D602D"/>
    <w:rsid w:val="001D67C8"/>
    <w:rsid w:val="001D6E9A"/>
    <w:rsid w:val="001D722E"/>
    <w:rsid w:val="001D76CC"/>
    <w:rsid w:val="001E0903"/>
    <w:rsid w:val="001E0FE6"/>
    <w:rsid w:val="001E13DD"/>
    <w:rsid w:val="001E13F9"/>
    <w:rsid w:val="001E162D"/>
    <w:rsid w:val="001E1A33"/>
    <w:rsid w:val="001E2047"/>
    <w:rsid w:val="001E2074"/>
    <w:rsid w:val="001E22A5"/>
    <w:rsid w:val="001E2773"/>
    <w:rsid w:val="001E27BC"/>
    <w:rsid w:val="001E3373"/>
    <w:rsid w:val="001E35FC"/>
    <w:rsid w:val="001E36CE"/>
    <w:rsid w:val="001E48F4"/>
    <w:rsid w:val="001E7310"/>
    <w:rsid w:val="001F0B7E"/>
    <w:rsid w:val="001F1F53"/>
    <w:rsid w:val="001F2237"/>
    <w:rsid w:val="001F35A0"/>
    <w:rsid w:val="001F40D8"/>
    <w:rsid w:val="001F519F"/>
    <w:rsid w:val="001F575D"/>
    <w:rsid w:val="001F748B"/>
    <w:rsid w:val="00201F24"/>
    <w:rsid w:val="002031B7"/>
    <w:rsid w:val="00203353"/>
    <w:rsid w:val="00203DB4"/>
    <w:rsid w:val="0020440F"/>
    <w:rsid w:val="00204F0A"/>
    <w:rsid w:val="002060C7"/>
    <w:rsid w:val="00206215"/>
    <w:rsid w:val="00207413"/>
    <w:rsid w:val="00207496"/>
    <w:rsid w:val="00210290"/>
    <w:rsid w:val="00210E94"/>
    <w:rsid w:val="00210F14"/>
    <w:rsid w:val="00210F92"/>
    <w:rsid w:val="0021112C"/>
    <w:rsid w:val="00211657"/>
    <w:rsid w:val="00211899"/>
    <w:rsid w:val="00212421"/>
    <w:rsid w:val="0021242C"/>
    <w:rsid w:val="002128BD"/>
    <w:rsid w:val="00214DAD"/>
    <w:rsid w:val="00214EC8"/>
    <w:rsid w:val="002166A3"/>
    <w:rsid w:val="00217EF3"/>
    <w:rsid w:val="0022017E"/>
    <w:rsid w:val="00220634"/>
    <w:rsid w:val="00220F88"/>
    <w:rsid w:val="002227C0"/>
    <w:rsid w:val="00222957"/>
    <w:rsid w:val="00222E14"/>
    <w:rsid w:val="00222FAA"/>
    <w:rsid w:val="00223A33"/>
    <w:rsid w:val="00223CB7"/>
    <w:rsid w:val="00223EC1"/>
    <w:rsid w:val="002240D2"/>
    <w:rsid w:val="002247DC"/>
    <w:rsid w:val="0022553B"/>
    <w:rsid w:val="00225F38"/>
    <w:rsid w:val="002261DA"/>
    <w:rsid w:val="0022664C"/>
    <w:rsid w:val="002268E6"/>
    <w:rsid w:val="002270C5"/>
    <w:rsid w:val="0022713B"/>
    <w:rsid w:val="00227510"/>
    <w:rsid w:val="002301AB"/>
    <w:rsid w:val="002301D9"/>
    <w:rsid w:val="002309BA"/>
    <w:rsid w:val="00230DA5"/>
    <w:rsid w:val="002311C5"/>
    <w:rsid w:val="00234125"/>
    <w:rsid w:val="0023588A"/>
    <w:rsid w:val="002363F9"/>
    <w:rsid w:val="00236952"/>
    <w:rsid w:val="0023740F"/>
    <w:rsid w:val="00237ED7"/>
    <w:rsid w:val="0024027D"/>
    <w:rsid w:val="002406EC"/>
    <w:rsid w:val="00240D4A"/>
    <w:rsid w:val="00241760"/>
    <w:rsid w:val="00242D07"/>
    <w:rsid w:val="00243DB3"/>
    <w:rsid w:val="002442E8"/>
    <w:rsid w:val="00245A4E"/>
    <w:rsid w:val="00246436"/>
    <w:rsid w:val="00247354"/>
    <w:rsid w:val="002478EE"/>
    <w:rsid w:val="00247CE1"/>
    <w:rsid w:val="00250376"/>
    <w:rsid w:val="00252EA2"/>
    <w:rsid w:val="002534A3"/>
    <w:rsid w:val="00253E7F"/>
    <w:rsid w:val="00254581"/>
    <w:rsid w:val="00254754"/>
    <w:rsid w:val="00254B95"/>
    <w:rsid w:val="00254EB0"/>
    <w:rsid w:val="00254EC7"/>
    <w:rsid w:val="002554A6"/>
    <w:rsid w:val="00255E52"/>
    <w:rsid w:val="00256970"/>
    <w:rsid w:val="00256D60"/>
    <w:rsid w:val="00257386"/>
    <w:rsid w:val="002616E5"/>
    <w:rsid w:val="00261B22"/>
    <w:rsid w:val="00261E3D"/>
    <w:rsid w:val="00261FE3"/>
    <w:rsid w:val="002620A7"/>
    <w:rsid w:val="00262987"/>
    <w:rsid w:val="00263662"/>
    <w:rsid w:val="00264DBD"/>
    <w:rsid w:val="00265AAF"/>
    <w:rsid w:val="00265BF1"/>
    <w:rsid w:val="00265E68"/>
    <w:rsid w:val="0026683F"/>
    <w:rsid w:val="00266CDB"/>
    <w:rsid w:val="00267D65"/>
    <w:rsid w:val="002701C6"/>
    <w:rsid w:val="002707E9"/>
    <w:rsid w:val="00270DFB"/>
    <w:rsid w:val="00271244"/>
    <w:rsid w:val="00272386"/>
    <w:rsid w:val="00273AA2"/>
    <w:rsid w:val="002744EB"/>
    <w:rsid w:val="002747F7"/>
    <w:rsid w:val="00277301"/>
    <w:rsid w:val="00277663"/>
    <w:rsid w:val="00280721"/>
    <w:rsid w:val="00280D01"/>
    <w:rsid w:val="00280E79"/>
    <w:rsid w:val="00281459"/>
    <w:rsid w:val="0028158F"/>
    <w:rsid w:val="0028238A"/>
    <w:rsid w:val="002826B6"/>
    <w:rsid w:val="00283104"/>
    <w:rsid w:val="00283B99"/>
    <w:rsid w:val="00283C0D"/>
    <w:rsid w:val="00284BCE"/>
    <w:rsid w:val="00285211"/>
    <w:rsid w:val="00285B7B"/>
    <w:rsid w:val="00286789"/>
    <w:rsid w:val="00286935"/>
    <w:rsid w:val="00286EDA"/>
    <w:rsid w:val="002871D8"/>
    <w:rsid w:val="002876FF"/>
    <w:rsid w:val="00287774"/>
    <w:rsid w:val="00287954"/>
    <w:rsid w:val="00287F6F"/>
    <w:rsid w:val="00290104"/>
    <w:rsid w:val="00290492"/>
    <w:rsid w:val="00290A38"/>
    <w:rsid w:val="00291171"/>
    <w:rsid w:val="00291674"/>
    <w:rsid w:val="002920F5"/>
    <w:rsid w:val="002924BD"/>
    <w:rsid w:val="00292687"/>
    <w:rsid w:val="002931FD"/>
    <w:rsid w:val="00293C67"/>
    <w:rsid w:val="00293D60"/>
    <w:rsid w:val="00294293"/>
    <w:rsid w:val="002946F4"/>
    <w:rsid w:val="002947C2"/>
    <w:rsid w:val="00296CBE"/>
    <w:rsid w:val="0029700B"/>
    <w:rsid w:val="002A0E25"/>
    <w:rsid w:val="002A1D5F"/>
    <w:rsid w:val="002A2A82"/>
    <w:rsid w:val="002A30B4"/>
    <w:rsid w:val="002A33F7"/>
    <w:rsid w:val="002A4308"/>
    <w:rsid w:val="002A48B4"/>
    <w:rsid w:val="002A56DB"/>
    <w:rsid w:val="002A5E9D"/>
    <w:rsid w:val="002A6565"/>
    <w:rsid w:val="002A6B6E"/>
    <w:rsid w:val="002A6B8D"/>
    <w:rsid w:val="002A74E2"/>
    <w:rsid w:val="002B054A"/>
    <w:rsid w:val="002B091E"/>
    <w:rsid w:val="002B0F90"/>
    <w:rsid w:val="002B1105"/>
    <w:rsid w:val="002B1A00"/>
    <w:rsid w:val="002B1D92"/>
    <w:rsid w:val="002B206B"/>
    <w:rsid w:val="002B219C"/>
    <w:rsid w:val="002B23FF"/>
    <w:rsid w:val="002B26DE"/>
    <w:rsid w:val="002B2969"/>
    <w:rsid w:val="002B3B12"/>
    <w:rsid w:val="002B4635"/>
    <w:rsid w:val="002B46D9"/>
    <w:rsid w:val="002B5881"/>
    <w:rsid w:val="002B6915"/>
    <w:rsid w:val="002B6E48"/>
    <w:rsid w:val="002B6FF0"/>
    <w:rsid w:val="002B72DC"/>
    <w:rsid w:val="002B7486"/>
    <w:rsid w:val="002B769C"/>
    <w:rsid w:val="002B7B3D"/>
    <w:rsid w:val="002B7EBA"/>
    <w:rsid w:val="002C06BE"/>
    <w:rsid w:val="002C1395"/>
    <w:rsid w:val="002C1978"/>
    <w:rsid w:val="002C279C"/>
    <w:rsid w:val="002C357E"/>
    <w:rsid w:val="002C467F"/>
    <w:rsid w:val="002C5B3D"/>
    <w:rsid w:val="002C69A8"/>
    <w:rsid w:val="002C6E0B"/>
    <w:rsid w:val="002C7390"/>
    <w:rsid w:val="002C76F7"/>
    <w:rsid w:val="002D0545"/>
    <w:rsid w:val="002D08D2"/>
    <w:rsid w:val="002D0BE2"/>
    <w:rsid w:val="002D1CF8"/>
    <w:rsid w:val="002D1F5B"/>
    <w:rsid w:val="002D2FEA"/>
    <w:rsid w:val="002D328E"/>
    <w:rsid w:val="002D3AB2"/>
    <w:rsid w:val="002D3E0F"/>
    <w:rsid w:val="002D4416"/>
    <w:rsid w:val="002D4454"/>
    <w:rsid w:val="002D6160"/>
    <w:rsid w:val="002D6668"/>
    <w:rsid w:val="002D76DA"/>
    <w:rsid w:val="002D7AF4"/>
    <w:rsid w:val="002D7D64"/>
    <w:rsid w:val="002E05AD"/>
    <w:rsid w:val="002E1F3C"/>
    <w:rsid w:val="002E2E9C"/>
    <w:rsid w:val="002E30B8"/>
    <w:rsid w:val="002E3381"/>
    <w:rsid w:val="002E3634"/>
    <w:rsid w:val="002E3E5D"/>
    <w:rsid w:val="002E48F0"/>
    <w:rsid w:val="002E4D30"/>
    <w:rsid w:val="002E56F7"/>
    <w:rsid w:val="002E5921"/>
    <w:rsid w:val="002E5C8A"/>
    <w:rsid w:val="002E6371"/>
    <w:rsid w:val="002E674E"/>
    <w:rsid w:val="002E67F2"/>
    <w:rsid w:val="002F0289"/>
    <w:rsid w:val="002F0435"/>
    <w:rsid w:val="002F1AC9"/>
    <w:rsid w:val="002F1C1C"/>
    <w:rsid w:val="002F269A"/>
    <w:rsid w:val="002F3110"/>
    <w:rsid w:val="002F3D7E"/>
    <w:rsid w:val="002F5B7D"/>
    <w:rsid w:val="002F62EA"/>
    <w:rsid w:val="002F693C"/>
    <w:rsid w:val="002F6FC6"/>
    <w:rsid w:val="003006AA"/>
    <w:rsid w:val="00300DCE"/>
    <w:rsid w:val="00300E89"/>
    <w:rsid w:val="00302FC6"/>
    <w:rsid w:val="00303706"/>
    <w:rsid w:val="0030391B"/>
    <w:rsid w:val="00304C81"/>
    <w:rsid w:val="003054B6"/>
    <w:rsid w:val="00305D52"/>
    <w:rsid w:val="00305F62"/>
    <w:rsid w:val="003069AB"/>
    <w:rsid w:val="00307435"/>
    <w:rsid w:val="00310796"/>
    <w:rsid w:val="00310AB7"/>
    <w:rsid w:val="00311151"/>
    <w:rsid w:val="00311BA1"/>
    <w:rsid w:val="00311BE0"/>
    <w:rsid w:val="00311F48"/>
    <w:rsid w:val="00312C6F"/>
    <w:rsid w:val="00313776"/>
    <w:rsid w:val="003137F0"/>
    <w:rsid w:val="00313ABE"/>
    <w:rsid w:val="00314576"/>
    <w:rsid w:val="00314A85"/>
    <w:rsid w:val="00314F4B"/>
    <w:rsid w:val="00315503"/>
    <w:rsid w:val="00315B33"/>
    <w:rsid w:val="00315D58"/>
    <w:rsid w:val="003163D9"/>
    <w:rsid w:val="00316520"/>
    <w:rsid w:val="00317A5D"/>
    <w:rsid w:val="00317D70"/>
    <w:rsid w:val="003203C8"/>
    <w:rsid w:val="003205A8"/>
    <w:rsid w:val="003207FE"/>
    <w:rsid w:val="00321FA5"/>
    <w:rsid w:val="003238AF"/>
    <w:rsid w:val="00325788"/>
    <w:rsid w:val="00325792"/>
    <w:rsid w:val="003261AD"/>
    <w:rsid w:val="00326BD2"/>
    <w:rsid w:val="00327401"/>
    <w:rsid w:val="00327415"/>
    <w:rsid w:val="003276C5"/>
    <w:rsid w:val="00327A88"/>
    <w:rsid w:val="00327C89"/>
    <w:rsid w:val="0033177D"/>
    <w:rsid w:val="00331948"/>
    <w:rsid w:val="00332611"/>
    <w:rsid w:val="00333109"/>
    <w:rsid w:val="003334EF"/>
    <w:rsid w:val="00333AF2"/>
    <w:rsid w:val="00333EF6"/>
    <w:rsid w:val="0033480B"/>
    <w:rsid w:val="00336C6D"/>
    <w:rsid w:val="00336E91"/>
    <w:rsid w:val="003372B2"/>
    <w:rsid w:val="0033732C"/>
    <w:rsid w:val="00337400"/>
    <w:rsid w:val="00340292"/>
    <w:rsid w:val="003404FF"/>
    <w:rsid w:val="00340719"/>
    <w:rsid w:val="003421B7"/>
    <w:rsid w:val="00342681"/>
    <w:rsid w:val="003432E5"/>
    <w:rsid w:val="00343C6B"/>
    <w:rsid w:val="00343DA8"/>
    <w:rsid w:val="003448C3"/>
    <w:rsid w:val="00345A26"/>
    <w:rsid w:val="00345B5A"/>
    <w:rsid w:val="00347F7E"/>
    <w:rsid w:val="00350429"/>
    <w:rsid w:val="0035060B"/>
    <w:rsid w:val="00350BA4"/>
    <w:rsid w:val="00351537"/>
    <w:rsid w:val="00351A9B"/>
    <w:rsid w:val="00352F15"/>
    <w:rsid w:val="00354F74"/>
    <w:rsid w:val="003556E8"/>
    <w:rsid w:val="003558AF"/>
    <w:rsid w:val="00355E32"/>
    <w:rsid w:val="003566C0"/>
    <w:rsid w:val="0035678D"/>
    <w:rsid w:val="00356B8E"/>
    <w:rsid w:val="00357508"/>
    <w:rsid w:val="0035752A"/>
    <w:rsid w:val="00357755"/>
    <w:rsid w:val="00360489"/>
    <w:rsid w:val="0036099A"/>
    <w:rsid w:val="00360B7D"/>
    <w:rsid w:val="0036117F"/>
    <w:rsid w:val="00361AB9"/>
    <w:rsid w:val="00361CF7"/>
    <w:rsid w:val="003625A8"/>
    <w:rsid w:val="003626F7"/>
    <w:rsid w:val="00362C22"/>
    <w:rsid w:val="00363F77"/>
    <w:rsid w:val="00364084"/>
    <w:rsid w:val="00365085"/>
    <w:rsid w:val="003652B3"/>
    <w:rsid w:val="003655E0"/>
    <w:rsid w:val="003659B2"/>
    <w:rsid w:val="00365A5B"/>
    <w:rsid w:val="00365FC7"/>
    <w:rsid w:val="00366253"/>
    <w:rsid w:val="0036679B"/>
    <w:rsid w:val="00366F38"/>
    <w:rsid w:val="00367198"/>
    <w:rsid w:val="00367F43"/>
    <w:rsid w:val="00370029"/>
    <w:rsid w:val="00371307"/>
    <w:rsid w:val="00371687"/>
    <w:rsid w:val="0037195E"/>
    <w:rsid w:val="00371D33"/>
    <w:rsid w:val="0037237D"/>
    <w:rsid w:val="003726C5"/>
    <w:rsid w:val="003727EC"/>
    <w:rsid w:val="003727FF"/>
    <w:rsid w:val="003729E1"/>
    <w:rsid w:val="00372A40"/>
    <w:rsid w:val="00373744"/>
    <w:rsid w:val="00373B4E"/>
    <w:rsid w:val="0037454D"/>
    <w:rsid w:val="00376A38"/>
    <w:rsid w:val="00377547"/>
    <w:rsid w:val="003776FF"/>
    <w:rsid w:val="00380086"/>
    <w:rsid w:val="00381DC6"/>
    <w:rsid w:val="00381E41"/>
    <w:rsid w:val="00381FB2"/>
    <w:rsid w:val="00381FB8"/>
    <w:rsid w:val="00382EAE"/>
    <w:rsid w:val="00384614"/>
    <w:rsid w:val="003848C0"/>
    <w:rsid w:val="003859CE"/>
    <w:rsid w:val="00385C4D"/>
    <w:rsid w:val="00387185"/>
    <w:rsid w:val="003904EA"/>
    <w:rsid w:val="00391823"/>
    <w:rsid w:val="003918C9"/>
    <w:rsid w:val="00391EAF"/>
    <w:rsid w:val="00392142"/>
    <w:rsid w:val="0039215D"/>
    <w:rsid w:val="003966D5"/>
    <w:rsid w:val="00396739"/>
    <w:rsid w:val="003A0092"/>
    <w:rsid w:val="003A1A9E"/>
    <w:rsid w:val="003A36D5"/>
    <w:rsid w:val="003A3DB3"/>
    <w:rsid w:val="003A55F3"/>
    <w:rsid w:val="003A59A5"/>
    <w:rsid w:val="003A5D1C"/>
    <w:rsid w:val="003A67FE"/>
    <w:rsid w:val="003A6EA6"/>
    <w:rsid w:val="003B115E"/>
    <w:rsid w:val="003B133D"/>
    <w:rsid w:val="003B1C2B"/>
    <w:rsid w:val="003B1CD6"/>
    <w:rsid w:val="003B1F84"/>
    <w:rsid w:val="003B25FD"/>
    <w:rsid w:val="003B267B"/>
    <w:rsid w:val="003B2937"/>
    <w:rsid w:val="003B3E2C"/>
    <w:rsid w:val="003B4608"/>
    <w:rsid w:val="003B6B09"/>
    <w:rsid w:val="003B6C65"/>
    <w:rsid w:val="003B7384"/>
    <w:rsid w:val="003B747E"/>
    <w:rsid w:val="003C0FBA"/>
    <w:rsid w:val="003C1706"/>
    <w:rsid w:val="003C1C73"/>
    <w:rsid w:val="003C25FA"/>
    <w:rsid w:val="003C3FFC"/>
    <w:rsid w:val="003C4D86"/>
    <w:rsid w:val="003C6ECE"/>
    <w:rsid w:val="003C71F1"/>
    <w:rsid w:val="003C7604"/>
    <w:rsid w:val="003D0DEE"/>
    <w:rsid w:val="003D19DB"/>
    <w:rsid w:val="003D1EE5"/>
    <w:rsid w:val="003D23B1"/>
    <w:rsid w:val="003D34B1"/>
    <w:rsid w:val="003D3550"/>
    <w:rsid w:val="003D3709"/>
    <w:rsid w:val="003D52DB"/>
    <w:rsid w:val="003D6987"/>
    <w:rsid w:val="003D6D5A"/>
    <w:rsid w:val="003D74A9"/>
    <w:rsid w:val="003D7A1F"/>
    <w:rsid w:val="003D7C02"/>
    <w:rsid w:val="003E111E"/>
    <w:rsid w:val="003E2C88"/>
    <w:rsid w:val="003E2E64"/>
    <w:rsid w:val="003E31E0"/>
    <w:rsid w:val="003E38FF"/>
    <w:rsid w:val="003E4F64"/>
    <w:rsid w:val="003E55C6"/>
    <w:rsid w:val="003E6471"/>
    <w:rsid w:val="003E672C"/>
    <w:rsid w:val="003E6C87"/>
    <w:rsid w:val="003E7ECF"/>
    <w:rsid w:val="003F14BA"/>
    <w:rsid w:val="003F1B7F"/>
    <w:rsid w:val="003F2281"/>
    <w:rsid w:val="003F25A6"/>
    <w:rsid w:val="003F2787"/>
    <w:rsid w:val="003F28B7"/>
    <w:rsid w:val="003F2F1B"/>
    <w:rsid w:val="003F33AE"/>
    <w:rsid w:val="003F348F"/>
    <w:rsid w:val="003F3AA7"/>
    <w:rsid w:val="003F4911"/>
    <w:rsid w:val="003F4DC9"/>
    <w:rsid w:val="003F51D6"/>
    <w:rsid w:val="003F5977"/>
    <w:rsid w:val="003F5F55"/>
    <w:rsid w:val="003F6B96"/>
    <w:rsid w:val="003F7224"/>
    <w:rsid w:val="003F7804"/>
    <w:rsid w:val="003F780B"/>
    <w:rsid w:val="003F78AD"/>
    <w:rsid w:val="0040120A"/>
    <w:rsid w:val="00401454"/>
    <w:rsid w:val="00402C01"/>
    <w:rsid w:val="00404F1B"/>
    <w:rsid w:val="00405125"/>
    <w:rsid w:val="00406640"/>
    <w:rsid w:val="00406C59"/>
    <w:rsid w:val="004071A4"/>
    <w:rsid w:val="00407290"/>
    <w:rsid w:val="00407A6D"/>
    <w:rsid w:val="004102DA"/>
    <w:rsid w:val="00410380"/>
    <w:rsid w:val="0041061D"/>
    <w:rsid w:val="00410AE1"/>
    <w:rsid w:val="004129DD"/>
    <w:rsid w:val="00412BFC"/>
    <w:rsid w:val="00412D01"/>
    <w:rsid w:val="00412D02"/>
    <w:rsid w:val="00415E72"/>
    <w:rsid w:val="00416178"/>
    <w:rsid w:val="0041625B"/>
    <w:rsid w:val="00416CC9"/>
    <w:rsid w:val="004170D4"/>
    <w:rsid w:val="00417966"/>
    <w:rsid w:val="00417C3D"/>
    <w:rsid w:val="00417DF0"/>
    <w:rsid w:val="00421403"/>
    <w:rsid w:val="00421B2E"/>
    <w:rsid w:val="00421D49"/>
    <w:rsid w:val="00422377"/>
    <w:rsid w:val="00422BCD"/>
    <w:rsid w:val="004238E2"/>
    <w:rsid w:val="00424346"/>
    <w:rsid w:val="00424B9E"/>
    <w:rsid w:val="00424BB4"/>
    <w:rsid w:val="00424F28"/>
    <w:rsid w:val="004259C3"/>
    <w:rsid w:val="00425FDD"/>
    <w:rsid w:val="00426F43"/>
    <w:rsid w:val="00427530"/>
    <w:rsid w:val="004277B9"/>
    <w:rsid w:val="004303C7"/>
    <w:rsid w:val="0043105C"/>
    <w:rsid w:val="00432768"/>
    <w:rsid w:val="00432B01"/>
    <w:rsid w:val="00432B2B"/>
    <w:rsid w:val="00433140"/>
    <w:rsid w:val="00434A19"/>
    <w:rsid w:val="00435D71"/>
    <w:rsid w:val="00437DFC"/>
    <w:rsid w:val="00440430"/>
    <w:rsid w:val="00440457"/>
    <w:rsid w:val="004407F1"/>
    <w:rsid w:val="00440F2E"/>
    <w:rsid w:val="00442068"/>
    <w:rsid w:val="00442464"/>
    <w:rsid w:val="00442AFF"/>
    <w:rsid w:val="004451AB"/>
    <w:rsid w:val="0044525D"/>
    <w:rsid w:val="00445CE5"/>
    <w:rsid w:val="00446761"/>
    <w:rsid w:val="00446A4F"/>
    <w:rsid w:val="00447BB0"/>
    <w:rsid w:val="004522FF"/>
    <w:rsid w:val="00452CF0"/>
    <w:rsid w:val="00454FE1"/>
    <w:rsid w:val="00455561"/>
    <w:rsid w:val="00455751"/>
    <w:rsid w:val="0045595D"/>
    <w:rsid w:val="0045628C"/>
    <w:rsid w:val="00456A45"/>
    <w:rsid w:val="00456B33"/>
    <w:rsid w:val="00457984"/>
    <w:rsid w:val="0046030D"/>
    <w:rsid w:val="00460E0D"/>
    <w:rsid w:val="00461680"/>
    <w:rsid w:val="00461717"/>
    <w:rsid w:val="0046177F"/>
    <w:rsid w:val="00461997"/>
    <w:rsid w:val="00462C1F"/>
    <w:rsid w:val="00462E4D"/>
    <w:rsid w:val="004633EF"/>
    <w:rsid w:val="00464299"/>
    <w:rsid w:val="004644E5"/>
    <w:rsid w:val="004645F3"/>
    <w:rsid w:val="004652B2"/>
    <w:rsid w:val="00465460"/>
    <w:rsid w:val="004655C8"/>
    <w:rsid w:val="0046584B"/>
    <w:rsid w:val="004660A8"/>
    <w:rsid w:val="0046625B"/>
    <w:rsid w:val="004662FA"/>
    <w:rsid w:val="00466305"/>
    <w:rsid w:val="0046683A"/>
    <w:rsid w:val="004676E9"/>
    <w:rsid w:val="00467F06"/>
    <w:rsid w:val="0047066B"/>
    <w:rsid w:val="004716B3"/>
    <w:rsid w:val="00472C9D"/>
    <w:rsid w:val="004741C2"/>
    <w:rsid w:val="004758A7"/>
    <w:rsid w:val="0047687D"/>
    <w:rsid w:val="00477680"/>
    <w:rsid w:val="004779A0"/>
    <w:rsid w:val="0048029D"/>
    <w:rsid w:val="004803D1"/>
    <w:rsid w:val="00480467"/>
    <w:rsid w:val="00480E6B"/>
    <w:rsid w:val="0048151F"/>
    <w:rsid w:val="00481D47"/>
    <w:rsid w:val="004846C7"/>
    <w:rsid w:val="004857E0"/>
    <w:rsid w:val="00485A3B"/>
    <w:rsid w:val="0048603C"/>
    <w:rsid w:val="00486BF2"/>
    <w:rsid w:val="0048793B"/>
    <w:rsid w:val="00487B96"/>
    <w:rsid w:val="00487F36"/>
    <w:rsid w:val="00490AC0"/>
    <w:rsid w:val="00490E36"/>
    <w:rsid w:val="00491940"/>
    <w:rsid w:val="0049245A"/>
    <w:rsid w:val="00492E4D"/>
    <w:rsid w:val="00494539"/>
    <w:rsid w:val="004951B1"/>
    <w:rsid w:val="004957E7"/>
    <w:rsid w:val="0049590C"/>
    <w:rsid w:val="00495967"/>
    <w:rsid w:val="00495F8F"/>
    <w:rsid w:val="00496862"/>
    <w:rsid w:val="00497123"/>
    <w:rsid w:val="00497C27"/>
    <w:rsid w:val="004A04EE"/>
    <w:rsid w:val="004A0689"/>
    <w:rsid w:val="004A13CA"/>
    <w:rsid w:val="004A1691"/>
    <w:rsid w:val="004A1790"/>
    <w:rsid w:val="004A1B37"/>
    <w:rsid w:val="004A1D8F"/>
    <w:rsid w:val="004A22F5"/>
    <w:rsid w:val="004A3BA7"/>
    <w:rsid w:val="004A46B5"/>
    <w:rsid w:val="004A48A9"/>
    <w:rsid w:val="004A4DF9"/>
    <w:rsid w:val="004A5043"/>
    <w:rsid w:val="004A5F92"/>
    <w:rsid w:val="004A65A7"/>
    <w:rsid w:val="004A6DBB"/>
    <w:rsid w:val="004B0EB5"/>
    <w:rsid w:val="004B13B1"/>
    <w:rsid w:val="004B1C52"/>
    <w:rsid w:val="004B2923"/>
    <w:rsid w:val="004B337D"/>
    <w:rsid w:val="004B36DB"/>
    <w:rsid w:val="004B375E"/>
    <w:rsid w:val="004B4337"/>
    <w:rsid w:val="004B4423"/>
    <w:rsid w:val="004B56BC"/>
    <w:rsid w:val="004B581B"/>
    <w:rsid w:val="004B6CC1"/>
    <w:rsid w:val="004B6F56"/>
    <w:rsid w:val="004B7659"/>
    <w:rsid w:val="004B7D15"/>
    <w:rsid w:val="004C01A0"/>
    <w:rsid w:val="004C02D3"/>
    <w:rsid w:val="004C02FF"/>
    <w:rsid w:val="004C10A1"/>
    <w:rsid w:val="004C1187"/>
    <w:rsid w:val="004C19FA"/>
    <w:rsid w:val="004C1DD1"/>
    <w:rsid w:val="004C245B"/>
    <w:rsid w:val="004C2ABE"/>
    <w:rsid w:val="004C305E"/>
    <w:rsid w:val="004C31E5"/>
    <w:rsid w:val="004C41E5"/>
    <w:rsid w:val="004C486D"/>
    <w:rsid w:val="004C5621"/>
    <w:rsid w:val="004C5EEE"/>
    <w:rsid w:val="004C62D8"/>
    <w:rsid w:val="004C6BEF"/>
    <w:rsid w:val="004C771B"/>
    <w:rsid w:val="004C7783"/>
    <w:rsid w:val="004D01D6"/>
    <w:rsid w:val="004D2AAF"/>
    <w:rsid w:val="004D3213"/>
    <w:rsid w:val="004D5698"/>
    <w:rsid w:val="004D5804"/>
    <w:rsid w:val="004D599C"/>
    <w:rsid w:val="004D5B0A"/>
    <w:rsid w:val="004D6193"/>
    <w:rsid w:val="004D674B"/>
    <w:rsid w:val="004D7445"/>
    <w:rsid w:val="004D7D83"/>
    <w:rsid w:val="004D7F4C"/>
    <w:rsid w:val="004E0A06"/>
    <w:rsid w:val="004E2126"/>
    <w:rsid w:val="004E24CD"/>
    <w:rsid w:val="004E2A01"/>
    <w:rsid w:val="004E42D4"/>
    <w:rsid w:val="004E441E"/>
    <w:rsid w:val="004E45F5"/>
    <w:rsid w:val="004E4847"/>
    <w:rsid w:val="004E6071"/>
    <w:rsid w:val="004E6174"/>
    <w:rsid w:val="004E6648"/>
    <w:rsid w:val="004F032E"/>
    <w:rsid w:val="004F09CE"/>
    <w:rsid w:val="004F0CC1"/>
    <w:rsid w:val="004F1EA6"/>
    <w:rsid w:val="004F21F3"/>
    <w:rsid w:val="004F2284"/>
    <w:rsid w:val="004F28AA"/>
    <w:rsid w:val="004F2DB3"/>
    <w:rsid w:val="004F3671"/>
    <w:rsid w:val="004F3BFE"/>
    <w:rsid w:val="004F3DFA"/>
    <w:rsid w:val="004F3F59"/>
    <w:rsid w:val="004F40B5"/>
    <w:rsid w:val="004F4140"/>
    <w:rsid w:val="004F48EA"/>
    <w:rsid w:val="004F522C"/>
    <w:rsid w:val="004F6832"/>
    <w:rsid w:val="004F71D0"/>
    <w:rsid w:val="004F7261"/>
    <w:rsid w:val="00502127"/>
    <w:rsid w:val="005031C0"/>
    <w:rsid w:val="00503624"/>
    <w:rsid w:val="00504F82"/>
    <w:rsid w:val="00506669"/>
    <w:rsid w:val="00506872"/>
    <w:rsid w:val="00506ED2"/>
    <w:rsid w:val="00507850"/>
    <w:rsid w:val="00507958"/>
    <w:rsid w:val="00507EE7"/>
    <w:rsid w:val="00511748"/>
    <w:rsid w:val="00511E31"/>
    <w:rsid w:val="00512186"/>
    <w:rsid w:val="005121A9"/>
    <w:rsid w:val="00512CCE"/>
    <w:rsid w:val="00512E33"/>
    <w:rsid w:val="00512ECE"/>
    <w:rsid w:val="00513355"/>
    <w:rsid w:val="005139CB"/>
    <w:rsid w:val="00513CFF"/>
    <w:rsid w:val="00513E12"/>
    <w:rsid w:val="00515485"/>
    <w:rsid w:val="005159A5"/>
    <w:rsid w:val="00516332"/>
    <w:rsid w:val="005166CC"/>
    <w:rsid w:val="0051671A"/>
    <w:rsid w:val="00516A3D"/>
    <w:rsid w:val="00517858"/>
    <w:rsid w:val="00520005"/>
    <w:rsid w:val="00520294"/>
    <w:rsid w:val="005228AC"/>
    <w:rsid w:val="0052318F"/>
    <w:rsid w:val="00524873"/>
    <w:rsid w:val="00524A33"/>
    <w:rsid w:val="0052641E"/>
    <w:rsid w:val="00526ED1"/>
    <w:rsid w:val="0052739A"/>
    <w:rsid w:val="005301FA"/>
    <w:rsid w:val="005306A6"/>
    <w:rsid w:val="00530850"/>
    <w:rsid w:val="00532AA9"/>
    <w:rsid w:val="00532F6F"/>
    <w:rsid w:val="005333F6"/>
    <w:rsid w:val="00533AFD"/>
    <w:rsid w:val="0053491E"/>
    <w:rsid w:val="00534B4D"/>
    <w:rsid w:val="00534E11"/>
    <w:rsid w:val="00534F01"/>
    <w:rsid w:val="005357EC"/>
    <w:rsid w:val="00537177"/>
    <w:rsid w:val="0053765F"/>
    <w:rsid w:val="005409D2"/>
    <w:rsid w:val="00542A4E"/>
    <w:rsid w:val="00542E53"/>
    <w:rsid w:val="00542FB2"/>
    <w:rsid w:val="00543360"/>
    <w:rsid w:val="00543DE9"/>
    <w:rsid w:val="00543E13"/>
    <w:rsid w:val="00544DFE"/>
    <w:rsid w:val="005467FF"/>
    <w:rsid w:val="00546B98"/>
    <w:rsid w:val="005504D8"/>
    <w:rsid w:val="00550734"/>
    <w:rsid w:val="00551546"/>
    <w:rsid w:val="0055155C"/>
    <w:rsid w:val="00552AF5"/>
    <w:rsid w:val="005534D6"/>
    <w:rsid w:val="0055378F"/>
    <w:rsid w:val="00553CC5"/>
    <w:rsid w:val="00553DFA"/>
    <w:rsid w:val="00553F48"/>
    <w:rsid w:val="00554B85"/>
    <w:rsid w:val="00554E2A"/>
    <w:rsid w:val="00554F09"/>
    <w:rsid w:val="0055584A"/>
    <w:rsid w:val="00555AA1"/>
    <w:rsid w:val="005567B2"/>
    <w:rsid w:val="0056043C"/>
    <w:rsid w:val="00561108"/>
    <w:rsid w:val="00562EE6"/>
    <w:rsid w:val="00564444"/>
    <w:rsid w:val="00564594"/>
    <w:rsid w:val="005672BD"/>
    <w:rsid w:val="0056787D"/>
    <w:rsid w:val="0057027F"/>
    <w:rsid w:val="00570396"/>
    <w:rsid w:val="00570824"/>
    <w:rsid w:val="0057102C"/>
    <w:rsid w:val="00571300"/>
    <w:rsid w:val="00571476"/>
    <w:rsid w:val="00572327"/>
    <w:rsid w:val="00573F28"/>
    <w:rsid w:val="00574EBA"/>
    <w:rsid w:val="005756F0"/>
    <w:rsid w:val="00576963"/>
    <w:rsid w:val="00576FAD"/>
    <w:rsid w:val="005779DB"/>
    <w:rsid w:val="00577A91"/>
    <w:rsid w:val="00577D1E"/>
    <w:rsid w:val="005813D4"/>
    <w:rsid w:val="0058145F"/>
    <w:rsid w:val="00582238"/>
    <w:rsid w:val="00582772"/>
    <w:rsid w:val="005827A2"/>
    <w:rsid w:val="0058284A"/>
    <w:rsid w:val="00584357"/>
    <w:rsid w:val="00584503"/>
    <w:rsid w:val="00584594"/>
    <w:rsid w:val="00584703"/>
    <w:rsid w:val="00585015"/>
    <w:rsid w:val="0058555C"/>
    <w:rsid w:val="00586368"/>
    <w:rsid w:val="005864A1"/>
    <w:rsid w:val="00586B8E"/>
    <w:rsid w:val="00586CA3"/>
    <w:rsid w:val="0058753B"/>
    <w:rsid w:val="00591F02"/>
    <w:rsid w:val="00592194"/>
    <w:rsid w:val="005921CB"/>
    <w:rsid w:val="0059253A"/>
    <w:rsid w:val="00592781"/>
    <w:rsid w:val="00592CA4"/>
    <w:rsid w:val="00593EF8"/>
    <w:rsid w:val="005942E0"/>
    <w:rsid w:val="0059449C"/>
    <w:rsid w:val="0059568D"/>
    <w:rsid w:val="00596B94"/>
    <w:rsid w:val="00596C2E"/>
    <w:rsid w:val="0059712A"/>
    <w:rsid w:val="0059779A"/>
    <w:rsid w:val="005A0CB6"/>
    <w:rsid w:val="005A0DEE"/>
    <w:rsid w:val="005A13AA"/>
    <w:rsid w:val="005A19FB"/>
    <w:rsid w:val="005A1D65"/>
    <w:rsid w:val="005A2141"/>
    <w:rsid w:val="005A214C"/>
    <w:rsid w:val="005A24C7"/>
    <w:rsid w:val="005A2769"/>
    <w:rsid w:val="005A3674"/>
    <w:rsid w:val="005A4EEC"/>
    <w:rsid w:val="005A5080"/>
    <w:rsid w:val="005A58E0"/>
    <w:rsid w:val="005A5EDE"/>
    <w:rsid w:val="005A6491"/>
    <w:rsid w:val="005A684E"/>
    <w:rsid w:val="005A6FEE"/>
    <w:rsid w:val="005A767E"/>
    <w:rsid w:val="005B0FF3"/>
    <w:rsid w:val="005B1052"/>
    <w:rsid w:val="005B11A0"/>
    <w:rsid w:val="005B15AA"/>
    <w:rsid w:val="005B292A"/>
    <w:rsid w:val="005B320D"/>
    <w:rsid w:val="005B3C58"/>
    <w:rsid w:val="005B40EF"/>
    <w:rsid w:val="005B4410"/>
    <w:rsid w:val="005B622D"/>
    <w:rsid w:val="005B62F4"/>
    <w:rsid w:val="005B74B5"/>
    <w:rsid w:val="005B7878"/>
    <w:rsid w:val="005C011D"/>
    <w:rsid w:val="005C01ED"/>
    <w:rsid w:val="005C075F"/>
    <w:rsid w:val="005C2FE8"/>
    <w:rsid w:val="005C570A"/>
    <w:rsid w:val="005C64FF"/>
    <w:rsid w:val="005C6E29"/>
    <w:rsid w:val="005C710B"/>
    <w:rsid w:val="005C7236"/>
    <w:rsid w:val="005D0577"/>
    <w:rsid w:val="005D113D"/>
    <w:rsid w:val="005D122C"/>
    <w:rsid w:val="005D291B"/>
    <w:rsid w:val="005D307C"/>
    <w:rsid w:val="005D384D"/>
    <w:rsid w:val="005D41E9"/>
    <w:rsid w:val="005D436F"/>
    <w:rsid w:val="005D735C"/>
    <w:rsid w:val="005E022D"/>
    <w:rsid w:val="005E0F40"/>
    <w:rsid w:val="005E19A2"/>
    <w:rsid w:val="005E255B"/>
    <w:rsid w:val="005E2760"/>
    <w:rsid w:val="005E2922"/>
    <w:rsid w:val="005E3638"/>
    <w:rsid w:val="005E3A0D"/>
    <w:rsid w:val="005E4467"/>
    <w:rsid w:val="005E45AE"/>
    <w:rsid w:val="005E58EA"/>
    <w:rsid w:val="005E632F"/>
    <w:rsid w:val="005F09E8"/>
    <w:rsid w:val="005F34A3"/>
    <w:rsid w:val="005F3A44"/>
    <w:rsid w:val="005F4A89"/>
    <w:rsid w:val="005F4BCC"/>
    <w:rsid w:val="005F5AF5"/>
    <w:rsid w:val="005F63B4"/>
    <w:rsid w:val="005F6606"/>
    <w:rsid w:val="005F6663"/>
    <w:rsid w:val="005F7583"/>
    <w:rsid w:val="005F78D3"/>
    <w:rsid w:val="00600CD4"/>
    <w:rsid w:val="0060119A"/>
    <w:rsid w:val="00601461"/>
    <w:rsid w:val="006015CD"/>
    <w:rsid w:val="00602CFD"/>
    <w:rsid w:val="00602D22"/>
    <w:rsid w:val="00602FAF"/>
    <w:rsid w:val="00602FCF"/>
    <w:rsid w:val="00603612"/>
    <w:rsid w:val="00603D2A"/>
    <w:rsid w:val="006043CA"/>
    <w:rsid w:val="00604CA0"/>
    <w:rsid w:val="00605772"/>
    <w:rsid w:val="0060587B"/>
    <w:rsid w:val="00605C9A"/>
    <w:rsid w:val="006065E6"/>
    <w:rsid w:val="00606E7B"/>
    <w:rsid w:val="006075B8"/>
    <w:rsid w:val="006077C2"/>
    <w:rsid w:val="00607B9A"/>
    <w:rsid w:val="00611D2B"/>
    <w:rsid w:val="00611F1D"/>
    <w:rsid w:val="006121C1"/>
    <w:rsid w:val="0061260C"/>
    <w:rsid w:val="00614196"/>
    <w:rsid w:val="00614BCF"/>
    <w:rsid w:val="0061502A"/>
    <w:rsid w:val="00615A43"/>
    <w:rsid w:val="00615D20"/>
    <w:rsid w:val="006164E0"/>
    <w:rsid w:val="006172A9"/>
    <w:rsid w:val="006174FA"/>
    <w:rsid w:val="00617EAB"/>
    <w:rsid w:val="006220D4"/>
    <w:rsid w:val="00622184"/>
    <w:rsid w:val="006225E2"/>
    <w:rsid w:val="0062323F"/>
    <w:rsid w:val="00623676"/>
    <w:rsid w:val="00624AC9"/>
    <w:rsid w:val="00624F70"/>
    <w:rsid w:val="006256A8"/>
    <w:rsid w:val="00625DB5"/>
    <w:rsid w:val="006278EF"/>
    <w:rsid w:val="006300F9"/>
    <w:rsid w:val="00630766"/>
    <w:rsid w:val="00630783"/>
    <w:rsid w:val="00630E17"/>
    <w:rsid w:val="00630F42"/>
    <w:rsid w:val="006314AF"/>
    <w:rsid w:val="00632489"/>
    <w:rsid w:val="006325A0"/>
    <w:rsid w:val="00632770"/>
    <w:rsid w:val="00633055"/>
    <w:rsid w:val="0063421E"/>
    <w:rsid w:val="006346B7"/>
    <w:rsid w:val="00634F45"/>
    <w:rsid w:val="006355B8"/>
    <w:rsid w:val="006358C5"/>
    <w:rsid w:val="00635DA6"/>
    <w:rsid w:val="0063615E"/>
    <w:rsid w:val="00636E8C"/>
    <w:rsid w:val="00636EBE"/>
    <w:rsid w:val="00636EC1"/>
    <w:rsid w:val="0063769E"/>
    <w:rsid w:val="00637AF0"/>
    <w:rsid w:val="00637F5D"/>
    <w:rsid w:val="0064028A"/>
    <w:rsid w:val="006402F6"/>
    <w:rsid w:val="00640304"/>
    <w:rsid w:val="006403EE"/>
    <w:rsid w:val="006407DA"/>
    <w:rsid w:val="00640AA0"/>
    <w:rsid w:val="00640EC4"/>
    <w:rsid w:val="00641981"/>
    <w:rsid w:val="00641E84"/>
    <w:rsid w:val="00643061"/>
    <w:rsid w:val="006446F7"/>
    <w:rsid w:val="00644957"/>
    <w:rsid w:val="006451C8"/>
    <w:rsid w:val="00645D42"/>
    <w:rsid w:val="00645FB0"/>
    <w:rsid w:val="006461C0"/>
    <w:rsid w:val="00653760"/>
    <w:rsid w:val="00653805"/>
    <w:rsid w:val="00653994"/>
    <w:rsid w:val="0065500C"/>
    <w:rsid w:val="00655574"/>
    <w:rsid w:val="00655975"/>
    <w:rsid w:val="00655EB8"/>
    <w:rsid w:val="00656087"/>
    <w:rsid w:val="006563E0"/>
    <w:rsid w:val="00656451"/>
    <w:rsid w:val="00657CD8"/>
    <w:rsid w:val="00660451"/>
    <w:rsid w:val="00661774"/>
    <w:rsid w:val="00662BDC"/>
    <w:rsid w:val="00663BEE"/>
    <w:rsid w:val="0066481B"/>
    <w:rsid w:val="00664EC1"/>
    <w:rsid w:val="00665237"/>
    <w:rsid w:val="0066543A"/>
    <w:rsid w:val="0066565C"/>
    <w:rsid w:val="0066567F"/>
    <w:rsid w:val="006658C8"/>
    <w:rsid w:val="00665FB5"/>
    <w:rsid w:val="00666BBD"/>
    <w:rsid w:val="006672A2"/>
    <w:rsid w:val="00670301"/>
    <w:rsid w:val="0067147A"/>
    <w:rsid w:val="006717D4"/>
    <w:rsid w:val="00671B61"/>
    <w:rsid w:val="0067276C"/>
    <w:rsid w:val="00672CAF"/>
    <w:rsid w:val="00674102"/>
    <w:rsid w:val="006745F6"/>
    <w:rsid w:val="006746DB"/>
    <w:rsid w:val="0067496D"/>
    <w:rsid w:val="00674D03"/>
    <w:rsid w:val="00675B30"/>
    <w:rsid w:val="006762DA"/>
    <w:rsid w:val="00676427"/>
    <w:rsid w:val="00676D06"/>
    <w:rsid w:val="00680685"/>
    <w:rsid w:val="006819DF"/>
    <w:rsid w:val="00681ECD"/>
    <w:rsid w:val="006822B1"/>
    <w:rsid w:val="006823AB"/>
    <w:rsid w:val="006826AC"/>
    <w:rsid w:val="00683EDE"/>
    <w:rsid w:val="006844EA"/>
    <w:rsid w:val="0068478D"/>
    <w:rsid w:val="00684D1C"/>
    <w:rsid w:val="00684DD3"/>
    <w:rsid w:val="00684EF1"/>
    <w:rsid w:val="00686186"/>
    <w:rsid w:val="00686252"/>
    <w:rsid w:val="006867B9"/>
    <w:rsid w:val="00686800"/>
    <w:rsid w:val="00686F18"/>
    <w:rsid w:val="00691210"/>
    <w:rsid w:val="00691332"/>
    <w:rsid w:val="006924EF"/>
    <w:rsid w:val="006925AC"/>
    <w:rsid w:val="00692873"/>
    <w:rsid w:val="00693B0C"/>
    <w:rsid w:val="006944C6"/>
    <w:rsid w:val="006948B7"/>
    <w:rsid w:val="00694D93"/>
    <w:rsid w:val="00695C92"/>
    <w:rsid w:val="00695DCA"/>
    <w:rsid w:val="0069602B"/>
    <w:rsid w:val="006969BF"/>
    <w:rsid w:val="006971CB"/>
    <w:rsid w:val="00697551"/>
    <w:rsid w:val="006A039B"/>
    <w:rsid w:val="006A0DCD"/>
    <w:rsid w:val="006A198F"/>
    <w:rsid w:val="006A3075"/>
    <w:rsid w:val="006A32B4"/>
    <w:rsid w:val="006A3CB2"/>
    <w:rsid w:val="006A4566"/>
    <w:rsid w:val="006A5308"/>
    <w:rsid w:val="006A57DA"/>
    <w:rsid w:val="006A60B1"/>
    <w:rsid w:val="006A650B"/>
    <w:rsid w:val="006A660C"/>
    <w:rsid w:val="006B0504"/>
    <w:rsid w:val="006B089E"/>
    <w:rsid w:val="006B1E31"/>
    <w:rsid w:val="006B2877"/>
    <w:rsid w:val="006B3411"/>
    <w:rsid w:val="006B42FA"/>
    <w:rsid w:val="006B503F"/>
    <w:rsid w:val="006B514A"/>
    <w:rsid w:val="006B5784"/>
    <w:rsid w:val="006B5D98"/>
    <w:rsid w:val="006B6B8E"/>
    <w:rsid w:val="006B6D24"/>
    <w:rsid w:val="006B7234"/>
    <w:rsid w:val="006B7434"/>
    <w:rsid w:val="006B74F3"/>
    <w:rsid w:val="006B75F5"/>
    <w:rsid w:val="006B7AA2"/>
    <w:rsid w:val="006C010E"/>
    <w:rsid w:val="006C08FC"/>
    <w:rsid w:val="006C0A51"/>
    <w:rsid w:val="006C1337"/>
    <w:rsid w:val="006C1735"/>
    <w:rsid w:val="006C2155"/>
    <w:rsid w:val="006C247D"/>
    <w:rsid w:val="006C2703"/>
    <w:rsid w:val="006C2C40"/>
    <w:rsid w:val="006C341F"/>
    <w:rsid w:val="006C368B"/>
    <w:rsid w:val="006C487B"/>
    <w:rsid w:val="006C5513"/>
    <w:rsid w:val="006C613D"/>
    <w:rsid w:val="006C719A"/>
    <w:rsid w:val="006C7AC4"/>
    <w:rsid w:val="006D1A78"/>
    <w:rsid w:val="006D1D57"/>
    <w:rsid w:val="006D1EBE"/>
    <w:rsid w:val="006D2980"/>
    <w:rsid w:val="006D4166"/>
    <w:rsid w:val="006D420F"/>
    <w:rsid w:val="006D4D40"/>
    <w:rsid w:val="006D51AA"/>
    <w:rsid w:val="006D541E"/>
    <w:rsid w:val="006D6F80"/>
    <w:rsid w:val="006D7452"/>
    <w:rsid w:val="006D75B2"/>
    <w:rsid w:val="006D77E2"/>
    <w:rsid w:val="006D78E2"/>
    <w:rsid w:val="006D7988"/>
    <w:rsid w:val="006E137B"/>
    <w:rsid w:val="006E162D"/>
    <w:rsid w:val="006E3DCC"/>
    <w:rsid w:val="006E5C48"/>
    <w:rsid w:val="006E6F8B"/>
    <w:rsid w:val="006E7607"/>
    <w:rsid w:val="006E7697"/>
    <w:rsid w:val="006F09B3"/>
    <w:rsid w:val="006F44DD"/>
    <w:rsid w:val="006F54B3"/>
    <w:rsid w:val="006F56D0"/>
    <w:rsid w:val="006F5D79"/>
    <w:rsid w:val="006F5F86"/>
    <w:rsid w:val="006F6427"/>
    <w:rsid w:val="00700E24"/>
    <w:rsid w:val="00701156"/>
    <w:rsid w:val="007014C2"/>
    <w:rsid w:val="00702A18"/>
    <w:rsid w:val="007040D1"/>
    <w:rsid w:val="00704621"/>
    <w:rsid w:val="00704B57"/>
    <w:rsid w:val="0070656F"/>
    <w:rsid w:val="00707A2F"/>
    <w:rsid w:val="007103B3"/>
    <w:rsid w:val="00710BEE"/>
    <w:rsid w:val="007111E1"/>
    <w:rsid w:val="00711F8F"/>
    <w:rsid w:val="007122DD"/>
    <w:rsid w:val="00712B35"/>
    <w:rsid w:val="0071326D"/>
    <w:rsid w:val="007138F5"/>
    <w:rsid w:val="00714115"/>
    <w:rsid w:val="00715850"/>
    <w:rsid w:val="00715D24"/>
    <w:rsid w:val="0071633C"/>
    <w:rsid w:val="00716353"/>
    <w:rsid w:val="00716477"/>
    <w:rsid w:val="00722190"/>
    <w:rsid w:val="00723461"/>
    <w:rsid w:val="00723C04"/>
    <w:rsid w:val="007242A0"/>
    <w:rsid w:val="00725019"/>
    <w:rsid w:val="007256F5"/>
    <w:rsid w:val="007261C9"/>
    <w:rsid w:val="00726523"/>
    <w:rsid w:val="00727922"/>
    <w:rsid w:val="007308AC"/>
    <w:rsid w:val="00730B3D"/>
    <w:rsid w:val="00730D8C"/>
    <w:rsid w:val="0073111E"/>
    <w:rsid w:val="00732115"/>
    <w:rsid w:val="00732B17"/>
    <w:rsid w:val="00732E74"/>
    <w:rsid w:val="0073392C"/>
    <w:rsid w:val="00733A15"/>
    <w:rsid w:val="00733A53"/>
    <w:rsid w:val="00734380"/>
    <w:rsid w:val="00734A0B"/>
    <w:rsid w:val="00734F2C"/>
    <w:rsid w:val="007356D4"/>
    <w:rsid w:val="00735729"/>
    <w:rsid w:val="007360D0"/>
    <w:rsid w:val="0073665F"/>
    <w:rsid w:val="00736826"/>
    <w:rsid w:val="00736D29"/>
    <w:rsid w:val="0073712C"/>
    <w:rsid w:val="007406E7"/>
    <w:rsid w:val="007408FA"/>
    <w:rsid w:val="00741BEA"/>
    <w:rsid w:val="007425E6"/>
    <w:rsid w:val="007437BD"/>
    <w:rsid w:val="00743894"/>
    <w:rsid w:val="0074398B"/>
    <w:rsid w:val="00743E76"/>
    <w:rsid w:val="00744EDB"/>
    <w:rsid w:val="00745048"/>
    <w:rsid w:val="007453A4"/>
    <w:rsid w:val="00745AD7"/>
    <w:rsid w:val="00746A61"/>
    <w:rsid w:val="00746CBF"/>
    <w:rsid w:val="00747ACF"/>
    <w:rsid w:val="00750114"/>
    <w:rsid w:val="007502CD"/>
    <w:rsid w:val="00750A86"/>
    <w:rsid w:val="00750D77"/>
    <w:rsid w:val="00751746"/>
    <w:rsid w:val="00752374"/>
    <w:rsid w:val="00752932"/>
    <w:rsid w:val="00752C85"/>
    <w:rsid w:val="00752E3C"/>
    <w:rsid w:val="00753425"/>
    <w:rsid w:val="00754894"/>
    <w:rsid w:val="007548E7"/>
    <w:rsid w:val="007553E6"/>
    <w:rsid w:val="00755758"/>
    <w:rsid w:val="00756708"/>
    <w:rsid w:val="00762C5C"/>
    <w:rsid w:val="007636CC"/>
    <w:rsid w:val="007642E6"/>
    <w:rsid w:val="0076465A"/>
    <w:rsid w:val="0076588B"/>
    <w:rsid w:val="00765AEF"/>
    <w:rsid w:val="00765E96"/>
    <w:rsid w:val="007661D4"/>
    <w:rsid w:val="00766526"/>
    <w:rsid w:val="00766776"/>
    <w:rsid w:val="00766853"/>
    <w:rsid w:val="00767411"/>
    <w:rsid w:val="007701A9"/>
    <w:rsid w:val="0077176F"/>
    <w:rsid w:val="007719E3"/>
    <w:rsid w:val="00771CB9"/>
    <w:rsid w:val="00772F33"/>
    <w:rsid w:val="007738F2"/>
    <w:rsid w:val="00773FC7"/>
    <w:rsid w:val="00774C22"/>
    <w:rsid w:val="00775018"/>
    <w:rsid w:val="00775820"/>
    <w:rsid w:val="00775B68"/>
    <w:rsid w:val="007766DC"/>
    <w:rsid w:val="0077698E"/>
    <w:rsid w:val="00776A1B"/>
    <w:rsid w:val="00777519"/>
    <w:rsid w:val="007811B5"/>
    <w:rsid w:val="00781343"/>
    <w:rsid w:val="00782740"/>
    <w:rsid w:val="007835D6"/>
    <w:rsid w:val="00784C8B"/>
    <w:rsid w:val="00784F6E"/>
    <w:rsid w:val="00785012"/>
    <w:rsid w:val="00785FC5"/>
    <w:rsid w:val="007860CC"/>
    <w:rsid w:val="007871E0"/>
    <w:rsid w:val="00787958"/>
    <w:rsid w:val="007901C2"/>
    <w:rsid w:val="00790243"/>
    <w:rsid w:val="00790CA8"/>
    <w:rsid w:val="00790F1A"/>
    <w:rsid w:val="00791253"/>
    <w:rsid w:val="007921B1"/>
    <w:rsid w:val="0079399C"/>
    <w:rsid w:val="00793D46"/>
    <w:rsid w:val="0079410F"/>
    <w:rsid w:val="0079411E"/>
    <w:rsid w:val="0079575E"/>
    <w:rsid w:val="00795E2A"/>
    <w:rsid w:val="00795F74"/>
    <w:rsid w:val="00796CFF"/>
    <w:rsid w:val="00797084"/>
    <w:rsid w:val="0079744C"/>
    <w:rsid w:val="007A0441"/>
    <w:rsid w:val="007A0A52"/>
    <w:rsid w:val="007A3AA1"/>
    <w:rsid w:val="007A3CDE"/>
    <w:rsid w:val="007A3D23"/>
    <w:rsid w:val="007A42DD"/>
    <w:rsid w:val="007A5B80"/>
    <w:rsid w:val="007A5E1D"/>
    <w:rsid w:val="007A65FE"/>
    <w:rsid w:val="007A688F"/>
    <w:rsid w:val="007A6E28"/>
    <w:rsid w:val="007A6E6B"/>
    <w:rsid w:val="007A7A57"/>
    <w:rsid w:val="007B0C3E"/>
    <w:rsid w:val="007B0CA2"/>
    <w:rsid w:val="007B0D9B"/>
    <w:rsid w:val="007B19EE"/>
    <w:rsid w:val="007B202F"/>
    <w:rsid w:val="007B2302"/>
    <w:rsid w:val="007B2625"/>
    <w:rsid w:val="007B3145"/>
    <w:rsid w:val="007B3E52"/>
    <w:rsid w:val="007B3F11"/>
    <w:rsid w:val="007B4408"/>
    <w:rsid w:val="007B4522"/>
    <w:rsid w:val="007B5FB8"/>
    <w:rsid w:val="007B6BC2"/>
    <w:rsid w:val="007B7127"/>
    <w:rsid w:val="007B7BF4"/>
    <w:rsid w:val="007B7FE4"/>
    <w:rsid w:val="007C043A"/>
    <w:rsid w:val="007C05A5"/>
    <w:rsid w:val="007C0856"/>
    <w:rsid w:val="007C1350"/>
    <w:rsid w:val="007C1461"/>
    <w:rsid w:val="007C14F9"/>
    <w:rsid w:val="007C1FE6"/>
    <w:rsid w:val="007C4006"/>
    <w:rsid w:val="007C42E6"/>
    <w:rsid w:val="007C45F4"/>
    <w:rsid w:val="007C6DDD"/>
    <w:rsid w:val="007C6E0C"/>
    <w:rsid w:val="007C7249"/>
    <w:rsid w:val="007C77E7"/>
    <w:rsid w:val="007D04B7"/>
    <w:rsid w:val="007D0B5D"/>
    <w:rsid w:val="007D0CD8"/>
    <w:rsid w:val="007D0E7B"/>
    <w:rsid w:val="007D13AD"/>
    <w:rsid w:val="007D1BE0"/>
    <w:rsid w:val="007D1C01"/>
    <w:rsid w:val="007D1C19"/>
    <w:rsid w:val="007D261C"/>
    <w:rsid w:val="007D2DA5"/>
    <w:rsid w:val="007D2DCC"/>
    <w:rsid w:val="007D2FF9"/>
    <w:rsid w:val="007D3D5A"/>
    <w:rsid w:val="007D51C7"/>
    <w:rsid w:val="007D656E"/>
    <w:rsid w:val="007D74AF"/>
    <w:rsid w:val="007D7710"/>
    <w:rsid w:val="007E0CAE"/>
    <w:rsid w:val="007E155B"/>
    <w:rsid w:val="007E2220"/>
    <w:rsid w:val="007E2725"/>
    <w:rsid w:val="007E305B"/>
    <w:rsid w:val="007E361F"/>
    <w:rsid w:val="007E3C3D"/>
    <w:rsid w:val="007E3E2E"/>
    <w:rsid w:val="007E54E0"/>
    <w:rsid w:val="007E5769"/>
    <w:rsid w:val="007E5E9B"/>
    <w:rsid w:val="007E6347"/>
    <w:rsid w:val="007E6B5C"/>
    <w:rsid w:val="007E7197"/>
    <w:rsid w:val="007F0B2A"/>
    <w:rsid w:val="007F16A0"/>
    <w:rsid w:val="007F1DC2"/>
    <w:rsid w:val="007F2386"/>
    <w:rsid w:val="007F23AC"/>
    <w:rsid w:val="007F2CD5"/>
    <w:rsid w:val="007F3773"/>
    <w:rsid w:val="007F3C2E"/>
    <w:rsid w:val="007F41FB"/>
    <w:rsid w:val="007F53F8"/>
    <w:rsid w:val="007F650E"/>
    <w:rsid w:val="007F6C15"/>
    <w:rsid w:val="007F739C"/>
    <w:rsid w:val="007F75E1"/>
    <w:rsid w:val="007F76AE"/>
    <w:rsid w:val="00800167"/>
    <w:rsid w:val="008008D5"/>
    <w:rsid w:val="00800A99"/>
    <w:rsid w:val="008011AD"/>
    <w:rsid w:val="00801571"/>
    <w:rsid w:val="00801CAD"/>
    <w:rsid w:val="008021F6"/>
    <w:rsid w:val="008023B6"/>
    <w:rsid w:val="00802B82"/>
    <w:rsid w:val="00803BCC"/>
    <w:rsid w:val="0080426B"/>
    <w:rsid w:val="00805498"/>
    <w:rsid w:val="008055B4"/>
    <w:rsid w:val="008063C5"/>
    <w:rsid w:val="00806F93"/>
    <w:rsid w:val="00807C7A"/>
    <w:rsid w:val="00807F91"/>
    <w:rsid w:val="00810527"/>
    <w:rsid w:val="00812905"/>
    <w:rsid w:val="00813155"/>
    <w:rsid w:val="0081401F"/>
    <w:rsid w:val="008146E8"/>
    <w:rsid w:val="00814AA0"/>
    <w:rsid w:val="0081536E"/>
    <w:rsid w:val="00815457"/>
    <w:rsid w:val="00815725"/>
    <w:rsid w:val="00815923"/>
    <w:rsid w:val="008159F0"/>
    <w:rsid w:val="00815E05"/>
    <w:rsid w:val="008164B7"/>
    <w:rsid w:val="008171E1"/>
    <w:rsid w:val="00817C2A"/>
    <w:rsid w:val="008215E4"/>
    <w:rsid w:val="00821A96"/>
    <w:rsid w:val="0082365C"/>
    <w:rsid w:val="008239D0"/>
    <w:rsid w:val="00823A7F"/>
    <w:rsid w:val="00823BFB"/>
    <w:rsid w:val="00823F3B"/>
    <w:rsid w:val="0082445A"/>
    <w:rsid w:val="00824AA4"/>
    <w:rsid w:val="00826500"/>
    <w:rsid w:val="00826B16"/>
    <w:rsid w:val="00826D67"/>
    <w:rsid w:val="00826F9A"/>
    <w:rsid w:val="00830BCB"/>
    <w:rsid w:val="00830D6A"/>
    <w:rsid w:val="00831F73"/>
    <w:rsid w:val="00832883"/>
    <w:rsid w:val="00832DE3"/>
    <w:rsid w:val="00832F3C"/>
    <w:rsid w:val="0083363F"/>
    <w:rsid w:val="00834AC4"/>
    <w:rsid w:val="0083544B"/>
    <w:rsid w:val="00835504"/>
    <w:rsid w:val="008356FB"/>
    <w:rsid w:val="00835870"/>
    <w:rsid w:val="008369FA"/>
    <w:rsid w:val="00836CF7"/>
    <w:rsid w:val="00840031"/>
    <w:rsid w:val="0084102F"/>
    <w:rsid w:val="008413C5"/>
    <w:rsid w:val="00841ABE"/>
    <w:rsid w:val="00841ED5"/>
    <w:rsid w:val="00843E8E"/>
    <w:rsid w:val="00844521"/>
    <w:rsid w:val="00844672"/>
    <w:rsid w:val="00844905"/>
    <w:rsid w:val="008458C1"/>
    <w:rsid w:val="00845939"/>
    <w:rsid w:val="008467F9"/>
    <w:rsid w:val="00846E84"/>
    <w:rsid w:val="0084712C"/>
    <w:rsid w:val="0084788B"/>
    <w:rsid w:val="00847A60"/>
    <w:rsid w:val="0085000F"/>
    <w:rsid w:val="00850F2F"/>
    <w:rsid w:val="008510DC"/>
    <w:rsid w:val="008513DB"/>
    <w:rsid w:val="00851B6C"/>
    <w:rsid w:val="00851DA1"/>
    <w:rsid w:val="00852831"/>
    <w:rsid w:val="00852854"/>
    <w:rsid w:val="008539BF"/>
    <w:rsid w:val="00853BC2"/>
    <w:rsid w:val="008550B9"/>
    <w:rsid w:val="00855C67"/>
    <w:rsid w:val="008563D1"/>
    <w:rsid w:val="008578B7"/>
    <w:rsid w:val="00857C26"/>
    <w:rsid w:val="008602E6"/>
    <w:rsid w:val="00860FBA"/>
    <w:rsid w:val="008623A0"/>
    <w:rsid w:val="0086272F"/>
    <w:rsid w:val="00863E41"/>
    <w:rsid w:val="00863E85"/>
    <w:rsid w:val="00863F60"/>
    <w:rsid w:val="008647C4"/>
    <w:rsid w:val="00864A5A"/>
    <w:rsid w:val="00864D4B"/>
    <w:rsid w:val="008657A7"/>
    <w:rsid w:val="00865808"/>
    <w:rsid w:val="008659A7"/>
    <w:rsid w:val="008678AA"/>
    <w:rsid w:val="00867D5A"/>
    <w:rsid w:val="00870719"/>
    <w:rsid w:val="008708BD"/>
    <w:rsid w:val="00870EEE"/>
    <w:rsid w:val="00872C06"/>
    <w:rsid w:val="00874BC7"/>
    <w:rsid w:val="00876214"/>
    <w:rsid w:val="00877374"/>
    <w:rsid w:val="008800F8"/>
    <w:rsid w:val="0088027E"/>
    <w:rsid w:val="008803C3"/>
    <w:rsid w:val="00880D37"/>
    <w:rsid w:val="008810D8"/>
    <w:rsid w:val="00881B29"/>
    <w:rsid w:val="00881BC2"/>
    <w:rsid w:val="00881FD3"/>
    <w:rsid w:val="00882037"/>
    <w:rsid w:val="00883065"/>
    <w:rsid w:val="008831A5"/>
    <w:rsid w:val="00883A2E"/>
    <w:rsid w:val="00883EC0"/>
    <w:rsid w:val="00884351"/>
    <w:rsid w:val="008849E4"/>
    <w:rsid w:val="0088581B"/>
    <w:rsid w:val="00885E50"/>
    <w:rsid w:val="00886100"/>
    <w:rsid w:val="00886390"/>
    <w:rsid w:val="00886B6F"/>
    <w:rsid w:val="00887317"/>
    <w:rsid w:val="008873D1"/>
    <w:rsid w:val="00887563"/>
    <w:rsid w:val="008901C3"/>
    <w:rsid w:val="00890734"/>
    <w:rsid w:val="008916C7"/>
    <w:rsid w:val="00892236"/>
    <w:rsid w:val="0089265F"/>
    <w:rsid w:val="00892D1E"/>
    <w:rsid w:val="0089337B"/>
    <w:rsid w:val="008938F5"/>
    <w:rsid w:val="00893B02"/>
    <w:rsid w:val="00894441"/>
    <w:rsid w:val="0089484B"/>
    <w:rsid w:val="00894DBF"/>
    <w:rsid w:val="00894DF1"/>
    <w:rsid w:val="00894F3D"/>
    <w:rsid w:val="00895815"/>
    <w:rsid w:val="00895CDC"/>
    <w:rsid w:val="00897487"/>
    <w:rsid w:val="0089767B"/>
    <w:rsid w:val="008A070F"/>
    <w:rsid w:val="008A15BF"/>
    <w:rsid w:val="008A1CE6"/>
    <w:rsid w:val="008A2F1E"/>
    <w:rsid w:val="008A2F3D"/>
    <w:rsid w:val="008A3554"/>
    <w:rsid w:val="008A3FF2"/>
    <w:rsid w:val="008A4099"/>
    <w:rsid w:val="008A4569"/>
    <w:rsid w:val="008A4DE4"/>
    <w:rsid w:val="008A5E45"/>
    <w:rsid w:val="008A6587"/>
    <w:rsid w:val="008A659F"/>
    <w:rsid w:val="008A65AB"/>
    <w:rsid w:val="008A6E83"/>
    <w:rsid w:val="008A7422"/>
    <w:rsid w:val="008A7D70"/>
    <w:rsid w:val="008B186D"/>
    <w:rsid w:val="008B24FE"/>
    <w:rsid w:val="008B25E9"/>
    <w:rsid w:val="008B28BB"/>
    <w:rsid w:val="008B3328"/>
    <w:rsid w:val="008B3508"/>
    <w:rsid w:val="008B4ADB"/>
    <w:rsid w:val="008B4AFC"/>
    <w:rsid w:val="008B4CE2"/>
    <w:rsid w:val="008B4EAB"/>
    <w:rsid w:val="008B613C"/>
    <w:rsid w:val="008B7526"/>
    <w:rsid w:val="008C0807"/>
    <w:rsid w:val="008C0A1F"/>
    <w:rsid w:val="008C0DAD"/>
    <w:rsid w:val="008C1495"/>
    <w:rsid w:val="008C153E"/>
    <w:rsid w:val="008C1A9C"/>
    <w:rsid w:val="008C2716"/>
    <w:rsid w:val="008C307B"/>
    <w:rsid w:val="008C3758"/>
    <w:rsid w:val="008C4253"/>
    <w:rsid w:val="008C45CF"/>
    <w:rsid w:val="008C4CC2"/>
    <w:rsid w:val="008C5740"/>
    <w:rsid w:val="008C6AC2"/>
    <w:rsid w:val="008C6C94"/>
    <w:rsid w:val="008C798E"/>
    <w:rsid w:val="008C7E2E"/>
    <w:rsid w:val="008D03C8"/>
    <w:rsid w:val="008D050D"/>
    <w:rsid w:val="008D076F"/>
    <w:rsid w:val="008D0A86"/>
    <w:rsid w:val="008D19B8"/>
    <w:rsid w:val="008D1B02"/>
    <w:rsid w:val="008D1B2E"/>
    <w:rsid w:val="008D1F29"/>
    <w:rsid w:val="008D29DB"/>
    <w:rsid w:val="008D4158"/>
    <w:rsid w:val="008D4FF4"/>
    <w:rsid w:val="008D65F6"/>
    <w:rsid w:val="008D68AD"/>
    <w:rsid w:val="008D7C76"/>
    <w:rsid w:val="008D7EE0"/>
    <w:rsid w:val="008E0650"/>
    <w:rsid w:val="008E08C8"/>
    <w:rsid w:val="008E0ACD"/>
    <w:rsid w:val="008E0E82"/>
    <w:rsid w:val="008E12C0"/>
    <w:rsid w:val="008E2193"/>
    <w:rsid w:val="008E3A9D"/>
    <w:rsid w:val="008E4494"/>
    <w:rsid w:val="008E4E67"/>
    <w:rsid w:val="008E5421"/>
    <w:rsid w:val="008E5847"/>
    <w:rsid w:val="008E6E0C"/>
    <w:rsid w:val="008E754A"/>
    <w:rsid w:val="008F06C3"/>
    <w:rsid w:val="008F13C5"/>
    <w:rsid w:val="008F2A1D"/>
    <w:rsid w:val="008F2F87"/>
    <w:rsid w:val="008F35AA"/>
    <w:rsid w:val="008F3BE8"/>
    <w:rsid w:val="008F55CF"/>
    <w:rsid w:val="008F59C2"/>
    <w:rsid w:val="008F5BCB"/>
    <w:rsid w:val="008F6A11"/>
    <w:rsid w:val="008F707A"/>
    <w:rsid w:val="00900ADD"/>
    <w:rsid w:val="009012A4"/>
    <w:rsid w:val="00901F69"/>
    <w:rsid w:val="009022C3"/>
    <w:rsid w:val="0090246F"/>
    <w:rsid w:val="00904546"/>
    <w:rsid w:val="009050E6"/>
    <w:rsid w:val="00905551"/>
    <w:rsid w:val="00905EEA"/>
    <w:rsid w:val="009068CE"/>
    <w:rsid w:val="00906F4C"/>
    <w:rsid w:val="00907C19"/>
    <w:rsid w:val="009107F6"/>
    <w:rsid w:val="00911D1D"/>
    <w:rsid w:val="00911DA2"/>
    <w:rsid w:val="00912FCF"/>
    <w:rsid w:val="0091333E"/>
    <w:rsid w:val="00913885"/>
    <w:rsid w:val="00914057"/>
    <w:rsid w:val="009141E8"/>
    <w:rsid w:val="009159DA"/>
    <w:rsid w:val="00916E13"/>
    <w:rsid w:val="00917CA4"/>
    <w:rsid w:val="00917EC5"/>
    <w:rsid w:val="00920598"/>
    <w:rsid w:val="00920965"/>
    <w:rsid w:val="0092138B"/>
    <w:rsid w:val="0092179C"/>
    <w:rsid w:val="00921BFB"/>
    <w:rsid w:val="0092214C"/>
    <w:rsid w:val="00922299"/>
    <w:rsid w:val="0092236F"/>
    <w:rsid w:val="00923559"/>
    <w:rsid w:val="00924581"/>
    <w:rsid w:val="00924C30"/>
    <w:rsid w:val="00924C73"/>
    <w:rsid w:val="00924D8F"/>
    <w:rsid w:val="00925D4E"/>
    <w:rsid w:val="00925DE4"/>
    <w:rsid w:val="00926375"/>
    <w:rsid w:val="009276A2"/>
    <w:rsid w:val="00927D4D"/>
    <w:rsid w:val="0093050B"/>
    <w:rsid w:val="00930812"/>
    <w:rsid w:val="00930D64"/>
    <w:rsid w:val="009337B8"/>
    <w:rsid w:val="00933811"/>
    <w:rsid w:val="00933E9C"/>
    <w:rsid w:val="009348C1"/>
    <w:rsid w:val="00934B46"/>
    <w:rsid w:val="00935240"/>
    <w:rsid w:val="00936C33"/>
    <w:rsid w:val="009371EC"/>
    <w:rsid w:val="00937548"/>
    <w:rsid w:val="0093774A"/>
    <w:rsid w:val="00937974"/>
    <w:rsid w:val="00940C87"/>
    <w:rsid w:val="0094123C"/>
    <w:rsid w:val="00941629"/>
    <w:rsid w:val="00941930"/>
    <w:rsid w:val="0094193D"/>
    <w:rsid w:val="00943304"/>
    <w:rsid w:val="0094356A"/>
    <w:rsid w:val="00943AAD"/>
    <w:rsid w:val="00945227"/>
    <w:rsid w:val="009456BA"/>
    <w:rsid w:val="00946524"/>
    <w:rsid w:val="0094688D"/>
    <w:rsid w:val="00946C70"/>
    <w:rsid w:val="00946DA7"/>
    <w:rsid w:val="0094744D"/>
    <w:rsid w:val="00947E5B"/>
    <w:rsid w:val="00951E24"/>
    <w:rsid w:val="00952065"/>
    <w:rsid w:val="009520D9"/>
    <w:rsid w:val="00952A20"/>
    <w:rsid w:val="00953235"/>
    <w:rsid w:val="009547E9"/>
    <w:rsid w:val="00954A16"/>
    <w:rsid w:val="00955832"/>
    <w:rsid w:val="009558E7"/>
    <w:rsid w:val="009560CB"/>
    <w:rsid w:val="00956915"/>
    <w:rsid w:val="0095731C"/>
    <w:rsid w:val="0095739C"/>
    <w:rsid w:val="009578C6"/>
    <w:rsid w:val="00957DDC"/>
    <w:rsid w:val="0096148D"/>
    <w:rsid w:val="009628EC"/>
    <w:rsid w:val="00962AF9"/>
    <w:rsid w:val="009632A4"/>
    <w:rsid w:val="009639D8"/>
    <w:rsid w:val="0096615A"/>
    <w:rsid w:val="009700E9"/>
    <w:rsid w:val="00970D2A"/>
    <w:rsid w:val="0097561D"/>
    <w:rsid w:val="00975C99"/>
    <w:rsid w:val="00975FE1"/>
    <w:rsid w:val="00976B5A"/>
    <w:rsid w:val="00976BF7"/>
    <w:rsid w:val="00977020"/>
    <w:rsid w:val="009778C4"/>
    <w:rsid w:val="00977B9D"/>
    <w:rsid w:val="00977BDC"/>
    <w:rsid w:val="009806B4"/>
    <w:rsid w:val="00980E13"/>
    <w:rsid w:val="00982070"/>
    <w:rsid w:val="009831A4"/>
    <w:rsid w:val="009836EA"/>
    <w:rsid w:val="00983B1E"/>
    <w:rsid w:val="00984DCF"/>
    <w:rsid w:val="009859AC"/>
    <w:rsid w:val="009872BF"/>
    <w:rsid w:val="00987350"/>
    <w:rsid w:val="00991BA7"/>
    <w:rsid w:val="00992730"/>
    <w:rsid w:val="00992F65"/>
    <w:rsid w:val="009932F4"/>
    <w:rsid w:val="00993BFD"/>
    <w:rsid w:val="00993DA1"/>
    <w:rsid w:val="00996F45"/>
    <w:rsid w:val="009972A3"/>
    <w:rsid w:val="009A02A5"/>
    <w:rsid w:val="009A16EC"/>
    <w:rsid w:val="009A18E3"/>
    <w:rsid w:val="009A1D83"/>
    <w:rsid w:val="009A3812"/>
    <w:rsid w:val="009A402D"/>
    <w:rsid w:val="009A4EE0"/>
    <w:rsid w:val="009A555D"/>
    <w:rsid w:val="009A5929"/>
    <w:rsid w:val="009A6537"/>
    <w:rsid w:val="009B1675"/>
    <w:rsid w:val="009B199C"/>
    <w:rsid w:val="009B1F6B"/>
    <w:rsid w:val="009B26E1"/>
    <w:rsid w:val="009B4483"/>
    <w:rsid w:val="009B44BD"/>
    <w:rsid w:val="009B5ACF"/>
    <w:rsid w:val="009B5F58"/>
    <w:rsid w:val="009B62F8"/>
    <w:rsid w:val="009B7038"/>
    <w:rsid w:val="009B772B"/>
    <w:rsid w:val="009B7CD2"/>
    <w:rsid w:val="009C055F"/>
    <w:rsid w:val="009C05D3"/>
    <w:rsid w:val="009C0CCE"/>
    <w:rsid w:val="009C1751"/>
    <w:rsid w:val="009C1928"/>
    <w:rsid w:val="009C249A"/>
    <w:rsid w:val="009C3041"/>
    <w:rsid w:val="009C33F2"/>
    <w:rsid w:val="009C3F43"/>
    <w:rsid w:val="009C5139"/>
    <w:rsid w:val="009C5CE7"/>
    <w:rsid w:val="009C7372"/>
    <w:rsid w:val="009C7B5F"/>
    <w:rsid w:val="009D0225"/>
    <w:rsid w:val="009D057B"/>
    <w:rsid w:val="009D064F"/>
    <w:rsid w:val="009D09D5"/>
    <w:rsid w:val="009D0A6B"/>
    <w:rsid w:val="009D0B62"/>
    <w:rsid w:val="009D27C6"/>
    <w:rsid w:val="009D2D38"/>
    <w:rsid w:val="009D3524"/>
    <w:rsid w:val="009D54FB"/>
    <w:rsid w:val="009D56D4"/>
    <w:rsid w:val="009D5AA2"/>
    <w:rsid w:val="009D5C4F"/>
    <w:rsid w:val="009D5FBA"/>
    <w:rsid w:val="009D6134"/>
    <w:rsid w:val="009D624F"/>
    <w:rsid w:val="009D7780"/>
    <w:rsid w:val="009D7C35"/>
    <w:rsid w:val="009D7CED"/>
    <w:rsid w:val="009E090C"/>
    <w:rsid w:val="009E0F01"/>
    <w:rsid w:val="009E1232"/>
    <w:rsid w:val="009E1342"/>
    <w:rsid w:val="009E1AB1"/>
    <w:rsid w:val="009E2092"/>
    <w:rsid w:val="009E22B1"/>
    <w:rsid w:val="009E27CF"/>
    <w:rsid w:val="009E296A"/>
    <w:rsid w:val="009E2B5B"/>
    <w:rsid w:val="009E3E0C"/>
    <w:rsid w:val="009E4097"/>
    <w:rsid w:val="009E4B24"/>
    <w:rsid w:val="009E517E"/>
    <w:rsid w:val="009E5E5B"/>
    <w:rsid w:val="009E64C4"/>
    <w:rsid w:val="009E6C20"/>
    <w:rsid w:val="009E6F4D"/>
    <w:rsid w:val="009E725A"/>
    <w:rsid w:val="009E78AA"/>
    <w:rsid w:val="009F1945"/>
    <w:rsid w:val="009F2555"/>
    <w:rsid w:val="009F2EEF"/>
    <w:rsid w:val="009F3F97"/>
    <w:rsid w:val="009F4760"/>
    <w:rsid w:val="009F53C3"/>
    <w:rsid w:val="009F554D"/>
    <w:rsid w:val="009F5E8F"/>
    <w:rsid w:val="009F6383"/>
    <w:rsid w:val="009F75C0"/>
    <w:rsid w:val="00A018CC"/>
    <w:rsid w:val="00A01BEE"/>
    <w:rsid w:val="00A028EB"/>
    <w:rsid w:val="00A02C1A"/>
    <w:rsid w:val="00A03278"/>
    <w:rsid w:val="00A032C1"/>
    <w:rsid w:val="00A0357D"/>
    <w:rsid w:val="00A039AB"/>
    <w:rsid w:val="00A04DED"/>
    <w:rsid w:val="00A0535B"/>
    <w:rsid w:val="00A05BC4"/>
    <w:rsid w:val="00A05D54"/>
    <w:rsid w:val="00A05EE5"/>
    <w:rsid w:val="00A069EE"/>
    <w:rsid w:val="00A0736B"/>
    <w:rsid w:val="00A07B3C"/>
    <w:rsid w:val="00A07FFB"/>
    <w:rsid w:val="00A10D54"/>
    <w:rsid w:val="00A10F90"/>
    <w:rsid w:val="00A1190E"/>
    <w:rsid w:val="00A12C61"/>
    <w:rsid w:val="00A1322D"/>
    <w:rsid w:val="00A13727"/>
    <w:rsid w:val="00A143F1"/>
    <w:rsid w:val="00A15F98"/>
    <w:rsid w:val="00A164A8"/>
    <w:rsid w:val="00A17613"/>
    <w:rsid w:val="00A20240"/>
    <w:rsid w:val="00A20659"/>
    <w:rsid w:val="00A2252B"/>
    <w:rsid w:val="00A22636"/>
    <w:rsid w:val="00A2344A"/>
    <w:rsid w:val="00A23456"/>
    <w:rsid w:val="00A23868"/>
    <w:rsid w:val="00A23B77"/>
    <w:rsid w:val="00A2409F"/>
    <w:rsid w:val="00A25CBD"/>
    <w:rsid w:val="00A26D93"/>
    <w:rsid w:val="00A30558"/>
    <w:rsid w:val="00A310A4"/>
    <w:rsid w:val="00A319A4"/>
    <w:rsid w:val="00A3300F"/>
    <w:rsid w:val="00A35114"/>
    <w:rsid w:val="00A3512C"/>
    <w:rsid w:val="00A36DD3"/>
    <w:rsid w:val="00A371DF"/>
    <w:rsid w:val="00A37628"/>
    <w:rsid w:val="00A37CF3"/>
    <w:rsid w:val="00A40078"/>
    <w:rsid w:val="00A4014F"/>
    <w:rsid w:val="00A40307"/>
    <w:rsid w:val="00A4031C"/>
    <w:rsid w:val="00A40D83"/>
    <w:rsid w:val="00A4103A"/>
    <w:rsid w:val="00A41A8F"/>
    <w:rsid w:val="00A42006"/>
    <w:rsid w:val="00A42A83"/>
    <w:rsid w:val="00A44E2D"/>
    <w:rsid w:val="00A45049"/>
    <w:rsid w:val="00A45073"/>
    <w:rsid w:val="00A4556B"/>
    <w:rsid w:val="00A461E8"/>
    <w:rsid w:val="00A464DB"/>
    <w:rsid w:val="00A46F4B"/>
    <w:rsid w:val="00A472ED"/>
    <w:rsid w:val="00A475E3"/>
    <w:rsid w:val="00A478AD"/>
    <w:rsid w:val="00A47BF8"/>
    <w:rsid w:val="00A47DFF"/>
    <w:rsid w:val="00A47EA0"/>
    <w:rsid w:val="00A51905"/>
    <w:rsid w:val="00A51C50"/>
    <w:rsid w:val="00A51DB9"/>
    <w:rsid w:val="00A51EB9"/>
    <w:rsid w:val="00A52866"/>
    <w:rsid w:val="00A530BE"/>
    <w:rsid w:val="00A53835"/>
    <w:rsid w:val="00A545A8"/>
    <w:rsid w:val="00A557C9"/>
    <w:rsid w:val="00A55D62"/>
    <w:rsid w:val="00A55F0D"/>
    <w:rsid w:val="00A56C70"/>
    <w:rsid w:val="00A57C61"/>
    <w:rsid w:val="00A57D00"/>
    <w:rsid w:val="00A60CDD"/>
    <w:rsid w:val="00A615E2"/>
    <w:rsid w:val="00A61FFF"/>
    <w:rsid w:val="00A63E5C"/>
    <w:rsid w:val="00A6417F"/>
    <w:rsid w:val="00A64625"/>
    <w:rsid w:val="00A64730"/>
    <w:rsid w:val="00A64B97"/>
    <w:rsid w:val="00A64CE2"/>
    <w:rsid w:val="00A65D47"/>
    <w:rsid w:val="00A65DE8"/>
    <w:rsid w:val="00A66079"/>
    <w:rsid w:val="00A661DE"/>
    <w:rsid w:val="00A6672F"/>
    <w:rsid w:val="00A66DC1"/>
    <w:rsid w:val="00A67054"/>
    <w:rsid w:val="00A67386"/>
    <w:rsid w:val="00A678D6"/>
    <w:rsid w:val="00A70248"/>
    <w:rsid w:val="00A70BC3"/>
    <w:rsid w:val="00A70CF1"/>
    <w:rsid w:val="00A70F9D"/>
    <w:rsid w:val="00A7159E"/>
    <w:rsid w:val="00A7167B"/>
    <w:rsid w:val="00A718B8"/>
    <w:rsid w:val="00A71F5D"/>
    <w:rsid w:val="00A72095"/>
    <w:rsid w:val="00A72140"/>
    <w:rsid w:val="00A72629"/>
    <w:rsid w:val="00A73008"/>
    <w:rsid w:val="00A73446"/>
    <w:rsid w:val="00A73E76"/>
    <w:rsid w:val="00A73FCD"/>
    <w:rsid w:val="00A74133"/>
    <w:rsid w:val="00A74142"/>
    <w:rsid w:val="00A8048D"/>
    <w:rsid w:val="00A80DD6"/>
    <w:rsid w:val="00A812FA"/>
    <w:rsid w:val="00A81C9C"/>
    <w:rsid w:val="00A84D8B"/>
    <w:rsid w:val="00A85D54"/>
    <w:rsid w:val="00A865CE"/>
    <w:rsid w:val="00A901B4"/>
    <w:rsid w:val="00A902E1"/>
    <w:rsid w:val="00A90784"/>
    <w:rsid w:val="00A91905"/>
    <w:rsid w:val="00A9216B"/>
    <w:rsid w:val="00A939E0"/>
    <w:rsid w:val="00A93B9A"/>
    <w:rsid w:val="00A968EA"/>
    <w:rsid w:val="00A975C5"/>
    <w:rsid w:val="00A9763F"/>
    <w:rsid w:val="00AA0882"/>
    <w:rsid w:val="00AA0CB2"/>
    <w:rsid w:val="00AA1144"/>
    <w:rsid w:val="00AA1618"/>
    <w:rsid w:val="00AA2279"/>
    <w:rsid w:val="00AA24AD"/>
    <w:rsid w:val="00AA3633"/>
    <w:rsid w:val="00AA43BE"/>
    <w:rsid w:val="00AA463F"/>
    <w:rsid w:val="00AA4B6C"/>
    <w:rsid w:val="00AA506D"/>
    <w:rsid w:val="00AA61C3"/>
    <w:rsid w:val="00AA62F8"/>
    <w:rsid w:val="00AA6C0A"/>
    <w:rsid w:val="00AB0AEB"/>
    <w:rsid w:val="00AB1E8E"/>
    <w:rsid w:val="00AB28EB"/>
    <w:rsid w:val="00AB381B"/>
    <w:rsid w:val="00AB3E34"/>
    <w:rsid w:val="00AB440B"/>
    <w:rsid w:val="00AB4A87"/>
    <w:rsid w:val="00AB4A9B"/>
    <w:rsid w:val="00AB6293"/>
    <w:rsid w:val="00AC005D"/>
    <w:rsid w:val="00AC0F74"/>
    <w:rsid w:val="00AC16B1"/>
    <w:rsid w:val="00AC1CBF"/>
    <w:rsid w:val="00AC3681"/>
    <w:rsid w:val="00AC376F"/>
    <w:rsid w:val="00AC392B"/>
    <w:rsid w:val="00AC45E9"/>
    <w:rsid w:val="00AC50A5"/>
    <w:rsid w:val="00AC51F2"/>
    <w:rsid w:val="00AC5690"/>
    <w:rsid w:val="00AC5A30"/>
    <w:rsid w:val="00AC6191"/>
    <w:rsid w:val="00AC6703"/>
    <w:rsid w:val="00AC7849"/>
    <w:rsid w:val="00AC7CD0"/>
    <w:rsid w:val="00AC7CDC"/>
    <w:rsid w:val="00AD0051"/>
    <w:rsid w:val="00AD0486"/>
    <w:rsid w:val="00AD05B5"/>
    <w:rsid w:val="00AD2726"/>
    <w:rsid w:val="00AD2A6A"/>
    <w:rsid w:val="00AD2C92"/>
    <w:rsid w:val="00AD2CC1"/>
    <w:rsid w:val="00AD2D55"/>
    <w:rsid w:val="00AD346A"/>
    <w:rsid w:val="00AD418F"/>
    <w:rsid w:val="00AD43FA"/>
    <w:rsid w:val="00AD4512"/>
    <w:rsid w:val="00AD4DE3"/>
    <w:rsid w:val="00AD4EDB"/>
    <w:rsid w:val="00AD4FD8"/>
    <w:rsid w:val="00AD5250"/>
    <w:rsid w:val="00AD5611"/>
    <w:rsid w:val="00AD67EE"/>
    <w:rsid w:val="00AD6A3E"/>
    <w:rsid w:val="00AD6B1B"/>
    <w:rsid w:val="00AD6C94"/>
    <w:rsid w:val="00AD7318"/>
    <w:rsid w:val="00AE076A"/>
    <w:rsid w:val="00AE07B0"/>
    <w:rsid w:val="00AE0E7F"/>
    <w:rsid w:val="00AE0F2B"/>
    <w:rsid w:val="00AE1355"/>
    <w:rsid w:val="00AE26A1"/>
    <w:rsid w:val="00AE2E11"/>
    <w:rsid w:val="00AE2EDE"/>
    <w:rsid w:val="00AE337B"/>
    <w:rsid w:val="00AE4D7A"/>
    <w:rsid w:val="00AE5F26"/>
    <w:rsid w:val="00AE68A3"/>
    <w:rsid w:val="00AE77D1"/>
    <w:rsid w:val="00AE7B6B"/>
    <w:rsid w:val="00AE7FC7"/>
    <w:rsid w:val="00AF107E"/>
    <w:rsid w:val="00AF1146"/>
    <w:rsid w:val="00AF11EC"/>
    <w:rsid w:val="00AF286E"/>
    <w:rsid w:val="00AF3224"/>
    <w:rsid w:val="00AF33A6"/>
    <w:rsid w:val="00AF3815"/>
    <w:rsid w:val="00AF39B3"/>
    <w:rsid w:val="00AF3E51"/>
    <w:rsid w:val="00AF3F27"/>
    <w:rsid w:val="00AF5A8C"/>
    <w:rsid w:val="00AF61A5"/>
    <w:rsid w:val="00AF62DC"/>
    <w:rsid w:val="00AF665F"/>
    <w:rsid w:val="00AF68C8"/>
    <w:rsid w:val="00AF6AEC"/>
    <w:rsid w:val="00AF6B78"/>
    <w:rsid w:val="00AF79A1"/>
    <w:rsid w:val="00AF7A52"/>
    <w:rsid w:val="00B003E1"/>
    <w:rsid w:val="00B00767"/>
    <w:rsid w:val="00B00A34"/>
    <w:rsid w:val="00B00BED"/>
    <w:rsid w:val="00B010A5"/>
    <w:rsid w:val="00B02719"/>
    <w:rsid w:val="00B028E1"/>
    <w:rsid w:val="00B03E28"/>
    <w:rsid w:val="00B047E9"/>
    <w:rsid w:val="00B04DE5"/>
    <w:rsid w:val="00B05671"/>
    <w:rsid w:val="00B0570C"/>
    <w:rsid w:val="00B05DC2"/>
    <w:rsid w:val="00B0668B"/>
    <w:rsid w:val="00B066FE"/>
    <w:rsid w:val="00B06F43"/>
    <w:rsid w:val="00B07170"/>
    <w:rsid w:val="00B07912"/>
    <w:rsid w:val="00B07DD1"/>
    <w:rsid w:val="00B10720"/>
    <w:rsid w:val="00B1117A"/>
    <w:rsid w:val="00B1125E"/>
    <w:rsid w:val="00B11FF4"/>
    <w:rsid w:val="00B1241F"/>
    <w:rsid w:val="00B12A1A"/>
    <w:rsid w:val="00B12D7D"/>
    <w:rsid w:val="00B12FED"/>
    <w:rsid w:val="00B14280"/>
    <w:rsid w:val="00B1438C"/>
    <w:rsid w:val="00B143C2"/>
    <w:rsid w:val="00B155A6"/>
    <w:rsid w:val="00B163FA"/>
    <w:rsid w:val="00B171DA"/>
    <w:rsid w:val="00B20516"/>
    <w:rsid w:val="00B20A46"/>
    <w:rsid w:val="00B211F9"/>
    <w:rsid w:val="00B22602"/>
    <w:rsid w:val="00B22EEE"/>
    <w:rsid w:val="00B237B2"/>
    <w:rsid w:val="00B250A0"/>
    <w:rsid w:val="00B269C2"/>
    <w:rsid w:val="00B26A28"/>
    <w:rsid w:val="00B275E3"/>
    <w:rsid w:val="00B304FB"/>
    <w:rsid w:val="00B30D96"/>
    <w:rsid w:val="00B31D99"/>
    <w:rsid w:val="00B33612"/>
    <w:rsid w:val="00B34982"/>
    <w:rsid w:val="00B3543F"/>
    <w:rsid w:val="00B362F8"/>
    <w:rsid w:val="00B3653B"/>
    <w:rsid w:val="00B375C5"/>
    <w:rsid w:val="00B40AD9"/>
    <w:rsid w:val="00B41A5B"/>
    <w:rsid w:val="00B42317"/>
    <w:rsid w:val="00B43730"/>
    <w:rsid w:val="00B43AE7"/>
    <w:rsid w:val="00B442D1"/>
    <w:rsid w:val="00B44867"/>
    <w:rsid w:val="00B44CCB"/>
    <w:rsid w:val="00B463F2"/>
    <w:rsid w:val="00B46572"/>
    <w:rsid w:val="00B46B37"/>
    <w:rsid w:val="00B47558"/>
    <w:rsid w:val="00B47976"/>
    <w:rsid w:val="00B50ACD"/>
    <w:rsid w:val="00B51659"/>
    <w:rsid w:val="00B51779"/>
    <w:rsid w:val="00B51AFA"/>
    <w:rsid w:val="00B53A17"/>
    <w:rsid w:val="00B54579"/>
    <w:rsid w:val="00B54D2A"/>
    <w:rsid w:val="00B55B3E"/>
    <w:rsid w:val="00B56EF9"/>
    <w:rsid w:val="00B56FFC"/>
    <w:rsid w:val="00B57397"/>
    <w:rsid w:val="00B5796B"/>
    <w:rsid w:val="00B57985"/>
    <w:rsid w:val="00B603A0"/>
    <w:rsid w:val="00B60CAF"/>
    <w:rsid w:val="00B6134F"/>
    <w:rsid w:val="00B62190"/>
    <w:rsid w:val="00B62D38"/>
    <w:rsid w:val="00B62D77"/>
    <w:rsid w:val="00B630D8"/>
    <w:rsid w:val="00B6331C"/>
    <w:rsid w:val="00B64CF1"/>
    <w:rsid w:val="00B65737"/>
    <w:rsid w:val="00B65A21"/>
    <w:rsid w:val="00B65A6D"/>
    <w:rsid w:val="00B65E46"/>
    <w:rsid w:val="00B67392"/>
    <w:rsid w:val="00B7035A"/>
    <w:rsid w:val="00B70C42"/>
    <w:rsid w:val="00B71496"/>
    <w:rsid w:val="00B72710"/>
    <w:rsid w:val="00B732E3"/>
    <w:rsid w:val="00B745B6"/>
    <w:rsid w:val="00B74ED5"/>
    <w:rsid w:val="00B75C36"/>
    <w:rsid w:val="00B7739C"/>
    <w:rsid w:val="00B80B7A"/>
    <w:rsid w:val="00B80E66"/>
    <w:rsid w:val="00B81CA8"/>
    <w:rsid w:val="00B81F72"/>
    <w:rsid w:val="00B821E8"/>
    <w:rsid w:val="00B84B66"/>
    <w:rsid w:val="00B84FFA"/>
    <w:rsid w:val="00B85033"/>
    <w:rsid w:val="00B86A28"/>
    <w:rsid w:val="00B901D2"/>
    <w:rsid w:val="00B9023F"/>
    <w:rsid w:val="00B90668"/>
    <w:rsid w:val="00B911F4"/>
    <w:rsid w:val="00B914D0"/>
    <w:rsid w:val="00B916CC"/>
    <w:rsid w:val="00B9377C"/>
    <w:rsid w:val="00B93EBA"/>
    <w:rsid w:val="00B947E9"/>
    <w:rsid w:val="00B95A62"/>
    <w:rsid w:val="00B95AC5"/>
    <w:rsid w:val="00B95F78"/>
    <w:rsid w:val="00B96261"/>
    <w:rsid w:val="00B964E7"/>
    <w:rsid w:val="00BA06C8"/>
    <w:rsid w:val="00BA1119"/>
    <w:rsid w:val="00BA187A"/>
    <w:rsid w:val="00BA1FE4"/>
    <w:rsid w:val="00BA23F0"/>
    <w:rsid w:val="00BA2769"/>
    <w:rsid w:val="00BA2D9A"/>
    <w:rsid w:val="00BA2E8D"/>
    <w:rsid w:val="00BA313B"/>
    <w:rsid w:val="00BA315D"/>
    <w:rsid w:val="00BA3C4C"/>
    <w:rsid w:val="00BA44D7"/>
    <w:rsid w:val="00BA537D"/>
    <w:rsid w:val="00BA6230"/>
    <w:rsid w:val="00BA6B97"/>
    <w:rsid w:val="00BA73B1"/>
    <w:rsid w:val="00BA7481"/>
    <w:rsid w:val="00BA75EC"/>
    <w:rsid w:val="00BA7684"/>
    <w:rsid w:val="00BA7CD9"/>
    <w:rsid w:val="00BB0017"/>
    <w:rsid w:val="00BB010C"/>
    <w:rsid w:val="00BB0302"/>
    <w:rsid w:val="00BB10DF"/>
    <w:rsid w:val="00BB19B9"/>
    <w:rsid w:val="00BB2F43"/>
    <w:rsid w:val="00BB3BB9"/>
    <w:rsid w:val="00BB4228"/>
    <w:rsid w:val="00BB44D5"/>
    <w:rsid w:val="00BB49C8"/>
    <w:rsid w:val="00BB4FA1"/>
    <w:rsid w:val="00BB62F2"/>
    <w:rsid w:val="00BB630E"/>
    <w:rsid w:val="00BB63E9"/>
    <w:rsid w:val="00BB6B14"/>
    <w:rsid w:val="00BB6B5B"/>
    <w:rsid w:val="00BB6F46"/>
    <w:rsid w:val="00BB7FEF"/>
    <w:rsid w:val="00BC033B"/>
    <w:rsid w:val="00BC0395"/>
    <w:rsid w:val="00BC0C30"/>
    <w:rsid w:val="00BC11B0"/>
    <w:rsid w:val="00BC150C"/>
    <w:rsid w:val="00BC171C"/>
    <w:rsid w:val="00BC177E"/>
    <w:rsid w:val="00BC1966"/>
    <w:rsid w:val="00BC29C3"/>
    <w:rsid w:val="00BC3617"/>
    <w:rsid w:val="00BC40AE"/>
    <w:rsid w:val="00BC479B"/>
    <w:rsid w:val="00BC5246"/>
    <w:rsid w:val="00BC5398"/>
    <w:rsid w:val="00BC5857"/>
    <w:rsid w:val="00BC593C"/>
    <w:rsid w:val="00BC5BFF"/>
    <w:rsid w:val="00BC5C0E"/>
    <w:rsid w:val="00BC7EED"/>
    <w:rsid w:val="00BD01AE"/>
    <w:rsid w:val="00BD1CFC"/>
    <w:rsid w:val="00BD2381"/>
    <w:rsid w:val="00BD2BA9"/>
    <w:rsid w:val="00BD2E78"/>
    <w:rsid w:val="00BD3AD9"/>
    <w:rsid w:val="00BD461F"/>
    <w:rsid w:val="00BD4BE4"/>
    <w:rsid w:val="00BD4D7C"/>
    <w:rsid w:val="00BD5267"/>
    <w:rsid w:val="00BD5AF1"/>
    <w:rsid w:val="00BD63B4"/>
    <w:rsid w:val="00BD63BE"/>
    <w:rsid w:val="00BD75A6"/>
    <w:rsid w:val="00BD7CA9"/>
    <w:rsid w:val="00BD7D80"/>
    <w:rsid w:val="00BE15A3"/>
    <w:rsid w:val="00BE2AE8"/>
    <w:rsid w:val="00BE2F2D"/>
    <w:rsid w:val="00BE3677"/>
    <w:rsid w:val="00BE36AD"/>
    <w:rsid w:val="00BE36FB"/>
    <w:rsid w:val="00BE3EF2"/>
    <w:rsid w:val="00BE5B92"/>
    <w:rsid w:val="00BE629B"/>
    <w:rsid w:val="00BE6CD0"/>
    <w:rsid w:val="00BE6E00"/>
    <w:rsid w:val="00BE70DD"/>
    <w:rsid w:val="00BE7309"/>
    <w:rsid w:val="00BE7D02"/>
    <w:rsid w:val="00BE7DA5"/>
    <w:rsid w:val="00BF0A54"/>
    <w:rsid w:val="00BF21D8"/>
    <w:rsid w:val="00BF2349"/>
    <w:rsid w:val="00BF2381"/>
    <w:rsid w:val="00BF2475"/>
    <w:rsid w:val="00BF3A93"/>
    <w:rsid w:val="00BF4093"/>
    <w:rsid w:val="00BF481B"/>
    <w:rsid w:val="00BF5372"/>
    <w:rsid w:val="00BF599F"/>
    <w:rsid w:val="00BF6343"/>
    <w:rsid w:val="00BF76AF"/>
    <w:rsid w:val="00BF7770"/>
    <w:rsid w:val="00C0058A"/>
    <w:rsid w:val="00C0069B"/>
    <w:rsid w:val="00C006A9"/>
    <w:rsid w:val="00C008C4"/>
    <w:rsid w:val="00C008CD"/>
    <w:rsid w:val="00C00ACD"/>
    <w:rsid w:val="00C00C0C"/>
    <w:rsid w:val="00C01217"/>
    <w:rsid w:val="00C01624"/>
    <w:rsid w:val="00C0208C"/>
    <w:rsid w:val="00C022FC"/>
    <w:rsid w:val="00C026EB"/>
    <w:rsid w:val="00C02862"/>
    <w:rsid w:val="00C03618"/>
    <w:rsid w:val="00C03903"/>
    <w:rsid w:val="00C05971"/>
    <w:rsid w:val="00C06A03"/>
    <w:rsid w:val="00C070A9"/>
    <w:rsid w:val="00C10163"/>
    <w:rsid w:val="00C10430"/>
    <w:rsid w:val="00C117AE"/>
    <w:rsid w:val="00C11A44"/>
    <w:rsid w:val="00C11B1C"/>
    <w:rsid w:val="00C137FF"/>
    <w:rsid w:val="00C13DFC"/>
    <w:rsid w:val="00C1502A"/>
    <w:rsid w:val="00C1543F"/>
    <w:rsid w:val="00C15C54"/>
    <w:rsid w:val="00C165D0"/>
    <w:rsid w:val="00C20EA5"/>
    <w:rsid w:val="00C2129B"/>
    <w:rsid w:val="00C224B7"/>
    <w:rsid w:val="00C23757"/>
    <w:rsid w:val="00C239C1"/>
    <w:rsid w:val="00C24459"/>
    <w:rsid w:val="00C24536"/>
    <w:rsid w:val="00C24B06"/>
    <w:rsid w:val="00C24CBE"/>
    <w:rsid w:val="00C25700"/>
    <w:rsid w:val="00C2632F"/>
    <w:rsid w:val="00C263EF"/>
    <w:rsid w:val="00C26868"/>
    <w:rsid w:val="00C27A16"/>
    <w:rsid w:val="00C27DB3"/>
    <w:rsid w:val="00C307BD"/>
    <w:rsid w:val="00C312D4"/>
    <w:rsid w:val="00C31357"/>
    <w:rsid w:val="00C318E3"/>
    <w:rsid w:val="00C32255"/>
    <w:rsid w:val="00C3281B"/>
    <w:rsid w:val="00C3286C"/>
    <w:rsid w:val="00C32DCA"/>
    <w:rsid w:val="00C32E3F"/>
    <w:rsid w:val="00C32F3B"/>
    <w:rsid w:val="00C334E0"/>
    <w:rsid w:val="00C3429E"/>
    <w:rsid w:val="00C34634"/>
    <w:rsid w:val="00C347E2"/>
    <w:rsid w:val="00C347F7"/>
    <w:rsid w:val="00C35007"/>
    <w:rsid w:val="00C364F9"/>
    <w:rsid w:val="00C368B0"/>
    <w:rsid w:val="00C4067D"/>
    <w:rsid w:val="00C41360"/>
    <w:rsid w:val="00C434E1"/>
    <w:rsid w:val="00C44ADF"/>
    <w:rsid w:val="00C453F9"/>
    <w:rsid w:val="00C45DB8"/>
    <w:rsid w:val="00C46458"/>
    <w:rsid w:val="00C46BCB"/>
    <w:rsid w:val="00C46D44"/>
    <w:rsid w:val="00C47D96"/>
    <w:rsid w:val="00C501AD"/>
    <w:rsid w:val="00C50EA5"/>
    <w:rsid w:val="00C52516"/>
    <w:rsid w:val="00C52FF5"/>
    <w:rsid w:val="00C5318F"/>
    <w:rsid w:val="00C53969"/>
    <w:rsid w:val="00C53ECE"/>
    <w:rsid w:val="00C54206"/>
    <w:rsid w:val="00C552BA"/>
    <w:rsid w:val="00C553F0"/>
    <w:rsid w:val="00C55977"/>
    <w:rsid w:val="00C55C5B"/>
    <w:rsid w:val="00C55EEC"/>
    <w:rsid w:val="00C564E4"/>
    <w:rsid w:val="00C565D2"/>
    <w:rsid w:val="00C56B4A"/>
    <w:rsid w:val="00C57388"/>
    <w:rsid w:val="00C5752C"/>
    <w:rsid w:val="00C577C4"/>
    <w:rsid w:val="00C602D9"/>
    <w:rsid w:val="00C604D1"/>
    <w:rsid w:val="00C60620"/>
    <w:rsid w:val="00C606B2"/>
    <w:rsid w:val="00C60B24"/>
    <w:rsid w:val="00C60B4E"/>
    <w:rsid w:val="00C60D27"/>
    <w:rsid w:val="00C60FD2"/>
    <w:rsid w:val="00C620D0"/>
    <w:rsid w:val="00C62F1A"/>
    <w:rsid w:val="00C636BC"/>
    <w:rsid w:val="00C63CAC"/>
    <w:rsid w:val="00C64E82"/>
    <w:rsid w:val="00C65966"/>
    <w:rsid w:val="00C65AAD"/>
    <w:rsid w:val="00C65DCF"/>
    <w:rsid w:val="00C70340"/>
    <w:rsid w:val="00C70EE1"/>
    <w:rsid w:val="00C71F0B"/>
    <w:rsid w:val="00C72053"/>
    <w:rsid w:val="00C72986"/>
    <w:rsid w:val="00C72D8F"/>
    <w:rsid w:val="00C7519F"/>
    <w:rsid w:val="00C75343"/>
    <w:rsid w:val="00C7563E"/>
    <w:rsid w:val="00C75FA2"/>
    <w:rsid w:val="00C76039"/>
    <w:rsid w:val="00C76BE6"/>
    <w:rsid w:val="00C770DB"/>
    <w:rsid w:val="00C80334"/>
    <w:rsid w:val="00C80BB1"/>
    <w:rsid w:val="00C812F7"/>
    <w:rsid w:val="00C81966"/>
    <w:rsid w:val="00C82BA5"/>
    <w:rsid w:val="00C83021"/>
    <w:rsid w:val="00C83159"/>
    <w:rsid w:val="00C8366C"/>
    <w:rsid w:val="00C8410B"/>
    <w:rsid w:val="00C84293"/>
    <w:rsid w:val="00C846E8"/>
    <w:rsid w:val="00C848D0"/>
    <w:rsid w:val="00C851F6"/>
    <w:rsid w:val="00C854E4"/>
    <w:rsid w:val="00C8557F"/>
    <w:rsid w:val="00C85AFB"/>
    <w:rsid w:val="00C85CA7"/>
    <w:rsid w:val="00C86846"/>
    <w:rsid w:val="00C87624"/>
    <w:rsid w:val="00C90654"/>
    <w:rsid w:val="00C90C46"/>
    <w:rsid w:val="00C90D1D"/>
    <w:rsid w:val="00C9120C"/>
    <w:rsid w:val="00C91370"/>
    <w:rsid w:val="00C91511"/>
    <w:rsid w:val="00C91829"/>
    <w:rsid w:val="00C91F55"/>
    <w:rsid w:val="00C92B42"/>
    <w:rsid w:val="00C9496B"/>
    <w:rsid w:val="00C94D81"/>
    <w:rsid w:val="00C958AB"/>
    <w:rsid w:val="00C9705C"/>
    <w:rsid w:val="00C972E1"/>
    <w:rsid w:val="00C976E4"/>
    <w:rsid w:val="00C97D39"/>
    <w:rsid w:val="00CA1529"/>
    <w:rsid w:val="00CA1556"/>
    <w:rsid w:val="00CA3B6B"/>
    <w:rsid w:val="00CA56CD"/>
    <w:rsid w:val="00CA58E5"/>
    <w:rsid w:val="00CA5DF0"/>
    <w:rsid w:val="00CA5FFC"/>
    <w:rsid w:val="00CA606D"/>
    <w:rsid w:val="00CA6744"/>
    <w:rsid w:val="00CA67A6"/>
    <w:rsid w:val="00CA720E"/>
    <w:rsid w:val="00CB068D"/>
    <w:rsid w:val="00CB08FC"/>
    <w:rsid w:val="00CB1137"/>
    <w:rsid w:val="00CB12DC"/>
    <w:rsid w:val="00CB16A5"/>
    <w:rsid w:val="00CB2CA9"/>
    <w:rsid w:val="00CB2E4C"/>
    <w:rsid w:val="00CB3D70"/>
    <w:rsid w:val="00CB50FC"/>
    <w:rsid w:val="00CB5A2F"/>
    <w:rsid w:val="00CB5A9D"/>
    <w:rsid w:val="00CB6274"/>
    <w:rsid w:val="00CB64DF"/>
    <w:rsid w:val="00CB7004"/>
    <w:rsid w:val="00CB73A3"/>
    <w:rsid w:val="00CB7483"/>
    <w:rsid w:val="00CC2759"/>
    <w:rsid w:val="00CC27CD"/>
    <w:rsid w:val="00CC3750"/>
    <w:rsid w:val="00CC37EE"/>
    <w:rsid w:val="00CC3E2F"/>
    <w:rsid w:val="00CC3F92"/>
    <w:rsid w:val="00CC482D"/>
    <w:rsid w:val="00CC4E37"/>
    <w:rsid w:val="00CC5275"/>
    <w:rsid w:val="00CC59B6"/>
    <w:rsid w:val="00CC5B4E"/>
    <w:rsid w:val="00CC6641"/>
    <w:rsid w:val="00CC6D48"/>
    <w:rsid w:val="00CC74CD"/>
    <w:rsid w:val="00CC777F"/>
    <w:rsid w:val="00CC7A6E"/>
    <w:rsid w:val="00CD0934"/>
    <w:rsid w:val="00CD0FDC"/>
    <w:rsid w:val="00CD14C8"/>
    <w:rsid w:val="00CD2AE8"/>
    <w:rsid w:val="00CD3A5B"/>
    <w:rsid w:val="00CD47D5"/>
    <w:rsid w:val="00CD52F4"/>
    <w:rsid w:val="00CD5515"/>
    <w:rsid w:val="00CD60FA"/>
    <w:rsid w:val="00CD62BA"/>
    <w:rsid w:val="00CD693A"/>
    <w:rsid w:val="00CD6AF9"/>
    <w:rsid w:val="00CD74D8"/>
    <w:rsid w:val="00CD7934"/>
    <w:rsid w:val="00CE0D80"/>
    <w:rsid w:val="00CE167D"/>
    <w:rsid w:val="00CE1C52"/>
    <w:rsid w:val="00CE2FCB"/>
    <w:rsid w:val="00CE34F2"/>
    <w:rsid w:val="00CE36D0"/>
    <w:rsid w:val="00CE3818"/>
    <w:rsid w:val="00CE394C"/>
    <w:rsid w:val="00CE3BE5"/>
    <w:rsid w:val="00CE462D"/>
    <w:rsid w:val="00CE5626"/>
    <w:rsid w:val="00CE6280"/>
    <w:rsid w:val="00CE6F1A"/>
    <w:rsid w:val="00CE7841"/>
    <w:rsid w:val="00CE7D8B"/>
    <w:rsid w:val="00CE7D8C"/>
    <w:rsid w:val="00CF17DC"/>
    <w:rsid w:val="00CF25A1"/>
    <w:rsid w:val="00CF2794"/>
    <w:rsid w:val="00CF2A0B"/>
    <w:rsid w:val="00CF2C6D"/>
    <w:rsid w:val="00CF3CCF"/>
    <w:rsid w:val="00CF4A3C"/>
    <w:rsid w:val="00CF4BB3"/>
    <w:rsid w:val="00CF5148"/>
    <w:rsid w:val="00CF56DC"/>
    <w:rsid w:val="00CF59F1"/>
    <w:rsid w:val="00CF60FA"/>
    <w:rsid w:val="00CF6A48"/>
    <w:rsid w:val="00CF6BFE"/>
    <w:rsid w:val="00CF6EAC"/>
    <w:rsid w:val="00CF73B0"/>
    <w:rsid w:val="00D01403"/>
    <w:rsid w:val="00D0147C"/>
    <w:rsid w:val="00D01CE3"/>
    <w:rsid w:val="00D02E09"/>
    <w:rsid w:val="00D04244"/>
    <w:rsid w:val="00D049EE"/>
    <w:rsid w:val="00D04A69"/>
    <w:rsid w:val="00D04C67"/>
    <w:rsid w:val="00D07678"/>
    <w:rsid w:val="00D07A70"/>
    <w:rsid w:val="00D10173"/>
    <w:rsid w:val="00D10289"/>
    <w:rsid w:val="00D10443"/>
    <w:rsid w:val="00D10802"/>
    <w:rsid w:val="00D10BE8"/>
    <w:rsid w:val="00D1148B"/>
    <w:rsid w:val="00D11A92"/>
    <w:rsid w:val="00D11B0A"/>
    <w:rsid w:val="00D11D05"/>
    <w:rsid w:val="00D12031"/>
    <w:rsid w:val="00D12412"/>
    <w:rsid w:val="00D12446"/>
    <w:rsid w:val="00D1278E"/>
    <w:rsid w:val="00D12871"/>
    <w:rsid w:val="00D1422C"/>
    <w:rsid w:val="00D14768"/>
    <w:rsid w:val="00D14788"/>
    <w:rsid w:val="00D15008"/>
    <w:rsid w:val="00D167D0"/>
    <w:rsid w:val="00D17677"/>
    <w:rsid w:val="00D20912"/>
    <w:rsid w:val="00D221E9"/>
    <w:rsid w:val="00D223C4"/>
    <w:rsid w:val="00D22967"/>
    <w:rsid w:val="00D22BB8"/>
    <w:rsid w:val="00D22C67"/>
    <w:rsid w:val="00D22F8D"/>
    <w:rsid w:val="00D2386D"/>
    <w:rsid w:val="00D24361"/>
    <w:rsid w:val="00D2449F"/>
    <w:rsid w:val="00D25390"/>
    <w:rsid w:val="00D25459"/>
    <w:rsid w:val="00D25494"/>
    <w:rsid w:val="00D25580"/>
    <w:rsid w:val="00D259EE"/>
    <w:rsid w:val="00D26068"/>
    <w:rsid w:val="00D26B6F"/>
    <w:rsid w:val="00D3037B"/>
    <w:rsid w:val="00D3082E"/>
    <w:rsid w:val="00D30C44"/>
    <w:rsid w:val="00D30F92"/>
    <w:rsid w:val="00D32301"/>
    <w:rsid w:val="00D32571"/>
    <w:rsid w:val="00D330FF"/>
    <w:rsid w:val="00D333B6"/>
    <w:rsid w:val="00D33866"/>
    <w:rsid w:val="00D33B8B"/>
    <w:rsid w:val="00D340B0"/>
    <w:rsid w:val="00D34776"/>
    <w:rsid w:val="00D359F1"/>
    <w:rsid w:val="00D35A4F"/>
    <w:rsid w:val="00D35F86"/>
    <w:rsid w:val="00D3759B"/>
    <w:rsid w:val="00D37FC5"/>
    <w:rsid w:val="00D4065F"/>
    <w:rsid w:val="00D412C9"/>
    <w:rsid w:val="00D41391"/>
    <w:rsid w:val="00D41C4E"/>
    <w:rsid w:val="00D42066"/>
    <w:rsid w:val="00D4212B"/>
    <w:rsid w:val="00D42912"/>
    <w:rsid w:val="00D435E7"/>
    <w:rsid w:val="00D438CD"/>
    <w:rsid w:val="00D4426B"/>
    <w:rsid w:val="00D4452A"/>
    <w:rsid w:val="00D447F3"/>
    <w:rsid w:val="00D44D42"/>
    <w:rsid w:val="00D4500D"/>
    <w:rsid w:val="00D45829"/>
    <w:rsid w:val="00D45FF3"/>
    <w:rsid w:val="00D464CD"/>
    <w:rsid w:val="00D46E69"/>
    <w:rsid w:val="00D472DC"/>
    <w:rsid w:val="00D47544"/>
    <w:rsid w:val="00D5057D"/>
    <w:rsid w:val="00D506B7"/>
    <w:rsid w:val="00D5080F"/>
    <w:rsid w:val="00D50BC8"/>
    <w:rsid w:val="00D5121D"/>
    <w:rsid w:val="00D515FD"/>
    <w:rsid w:val="00D51A3C"/>
    <w:rsid w:val="00D51CB6"/>
    <w:rsid w:val="00D52516"/>
    <w:rsid w:val="00D5257B"/>
    <w:rsid w:val="00D52757"/>
    <w:rsid w:val="00D54557"/>
    <w:rsid w:val="00D54608"/>
    <w:rsid w:val="00D54C27"/>
    <w:rsid w:val="00D54F9A"/>
    <w:rsid w:val="00D55A0F"/>
    <w:rsid w:val="00D60CE4"/>
    <w:rsid w:val="00D61DD0"/>
    <w:rsid w:val="00D622FD"/>
    <w:rsid w:val="00D62F2C"/>
    <w:rsid w:val="00D6338C"/>
    <w:rsid w:val="00D63B8F"/>
    <w:rsid w:val="00D63BD4"/>
    <w:rsid w:val="00D63D62"/>
    <w:rsid w:val="00D640D1"/>
    <w:rsid w:val="00D648A9"/>
    <w:rsid w:val="00D65316"/>
    <w:rsid w:val="00D6556B"/>
    <w:rsid w:val="00D6557C"/>
    <w:rsid w:val="00D66220"/>
    <w:rsid w:val="00D66D61"/>
    <w:rsid w:val="00D671D1"/>
    <w:rsid w:val="00D674BD"/>
    <w:rsid w:val="00D677EF"/>
    <w:rsid w:val="00D67FC4"/>
    <w:rsid w:val="00D70190"/>
    <w:rsid w:val="00D709E6"/>
    <w:rsid w:val="00D70F0B"/>
    <w:rsid w:val="00D714E9"/>
    <w:rsid w:val="00D71AF1"/>
    <w:rsid w:val="00D71E79"/>
    <w:rsid w:val="00D728AE"/>
    <w:rsid w:val="00D72E49"/>
    <w:rsid w:val="00D73262"/>
    <w:rsid w:val="00D734AB"/>
    <w:rsid w:val="00D7353E"/>
    <w:rsid w:val="00D754D3"/>
    <w:rsid w:val="00D75843"/>
    <w:rsid w:val="00D758AF"/>
    <w:rsid w:val="00D7770C"/>
    <w:rsid w:val="00D818E6"/>
    <w:rsid w:val="00D82235"/>
    <w:rsid w:val="00D8233F"/>
    <w:rsid w:val="00D82B50"/>
    <w:rsid w:val="00D82BAF"/>
    <w:rsid w:val="00D83182"/>
    <w:rsid w:val="00D83631"/>
    <w:rsid w:val="00D84852"/>
    <w:rsid w:val="00D848F8"/>
    <w:rsid w:val="00D85D56"/>
    <w:rsid w:val="00D860C5"/>
    <w:rsid w:val="00D865EA"/>
    <w:rsid w:val="00D867CD"/>
    <w:rsid w:val="00D867D4"/>
    <w:rsid w:val="00D86E60"/>
    <w:rsid w:val="00D87E72"/>
    <w:rsid w:val="00D9065E"/>
    <w:rsid w:val="00D91756"/>
    <w:rsid w:val="00D917FD"/>
    <w:rsid w:val="00D93973"/>
    <w:rsid w:val="00D939E6"/>
    <w:rsid w:val="00D93E3E"/>
    <w:rsid w:val="00D94C7B"/>
    <w:rsid w:val="00D94DFB"/>
    <w:rsid w:val="00D954A7"/>
    <w:rsid w:val="00D9597E"/>
    <w:rsid w:val="00D96AFC"/>
    <w:rsid w:val="00D9776B"/>
    <w:rsid w:val="00DA1EB5"/>
    <w:rsid w:val="00DA1FE5"/>
    <w:rsid w:val="00DA22E2"/>
    <w:rsid w:val="00DA3130"/>
    <w:rsid w:val="00DA3BAC"/>
    <w:rsid w:val="00DA4875"/>
    <w:rsid w:val="00DA5948"/>
    <w:rsid w:val="00DA649A"/>
    <w:rsid w:val="00DA7555"/>
    <w:rsid w:val="00DA7719"/>
    <w:rsid w:val="00DB0E6E"/>
    <w:rsid w:val="00DB0FDD"/>
    <w:rsid w:val="00DB100F"/>
    <w:rsid w:val="00DB216D"/>
    <w:rsid w:val="00DB384C"/>
    <w:rsid w:val="00DB523F"/>
    <w:rsid w:val="00DB56F0"/>
    <w:rsid w:val="00DB745A"/>
    <w:rsid w:val="00DB7842"/>
    <w:rsid w:val="00DB786B"/>
    <w:rsid w:val="00DB7B63"/>
    <w:rsid w:val="00DC127F"/>
    <w:rsid w:val="00DC1372"/>
    <w:rsid w:val="00DC205F"/>
    <w:rsid w:val="00DC32DD"/>
    <w:rsid w:val="00DC334F"/>
    <w:rsid w:val="00DC3395"/>
    <w:rsid w:val="00DC3B61"/>
    <w:rsid w:val="00DC4201"/>
    <w:rsid w:val="00DC430C"/>
    <w:rsid w:val="00DC4475"/>
    <w:rsid w:val="00DC47EE"/>
    <w:rsid w:val="00DC48A6"/>
    <w:rsid w:val="00DC64F4"/>
    <w:rsid w:val="00DC6C29"/>
    <w:rsid w:val="00DC7BB3"/>
    <w:rsid w:val="00DD0084"/>
    <w:rsid w:val="00DD0F62"/>
    <w:rsid w:val="00DD1903"/>
    <w:rsid w:val="00DD217E"/>
    <w:rsid w:val="00DD27E5"/>
    <w:rsid w:val="00DD350B"/>
    <w:rsid w:val="00DD4030"/>
    <w:rsid w:val="00DD4484"/>
    <w:rsid w:val="00DD47EF"/>
    <w:rsid w:val="00DD498B"/>
    <w:rsid w:val="00DD4D35"/>
    <w:rsid w:val="00DD52D8"/>
    <w:rsid w:val="00DD5705"/>
    <w:rsid w:val="00DD636C"/>
    <w:rsid w:val="00DD6722"/>
    <w:rsid w:val="00DD6884"/>
    <w:rsid w:val="00DD7187"/>
    <w:rsid w:val="00DD7740"/>
    <w:rsid w:val="00DE0174"/>
    <w:rsid w:val="00DE075E"/>
    <w:rsid w:val="00DE0996"/>
    <w:rsid w:val="00DE09D6"/>
    <w:rsid w:val="00DE13DD"/>
    <w:rsid w:val="00DE2480"/>
    <w:rsid w:val="00DE26B1"/>
    <w:rsid w:val="00DE3296"/>
    <w:rsid w:val="00DE3488"/>
    <w:rsid w:val="00DE3E70"/>
    <w:rsid w:val="00DE63CF"/>
    <w:rsid w:val="00DE680F"/>
    <w:rsid w:val="00DE76B6"/>
    <w:rsid w:val="00DF04F5"/>
    <w:rsid w:val="00DF0987"/>
    <w:rsid w:val="00DF0B24"/>
    <w:rsid w:val="00DF20A6"/>
    <w:rsid w:val="00DF266C"/>
    <w:rsid w:val="00DF2A11"/>
    <w:rsid w:val="00DF2ADF"/>
    <w:rsid w:val="00DF2EDB"/>
    <w:rsid w:val="00DF423B"/>
    <w:rsid w:val="00DF4946"/>
    <w:rsid w:val="00DF629A"/>
    <w:rsid w:val="00DF6375"/>
    <w:rsid w:val="00DF6A80"/>
    <w:rsid w:val="00E007B5"/>
    <w:rsid w:val="00E00A40"/>
    <w:rsid w:val="00E00AFF"/>
    <w:rsid w:val="00E00B90"/>
    <w:rsid w:val="00E01933"/>
    <w:rsid w:val="00E0250E"/>
    <w:rsid w:val="00E02AE5"/>
    <w:rsid w:val="00E02CC9"/>
    <w:rsid w:val="00E032B7"/>
    <w:rsid w:val="00E0433E"/>
    <w:rsid w:val="00E04CA7"/>
    <w:rsid w:val="00E05096"/>
    <w:rsid w:val="00E05F1D"/>
    <w:rsid w:val="00E05F4F"/>
    <w:rsid w:val="00E06561"/>
    <w:rsid w:val="00E07AF0"/>
    <w:rsid w:val="00E10453"/>
    <w:rsid w:val="00E10552"/>
    <w:rsid w:val="00E107B0"/>
    <w:rsid w:val="00E10AAB"/>
    <w:rsid w:val="00E114B0"/>
    <w:rsid w:val="00E11915"/>
    <w:rsid w:val="00E11ABD"/>
    <w:rsid w:val="00E11CE9"/>
    <w:rsid w:val="00E12CB9"/>
    <w:rsid w:val="00E14492"/>
    <w:rsid w:val="00E145AD"/>
    <w:rsid w:val="00E15347"/>
    <w:rsid w:val="00E15942"/>
    <w:rsid w:val="00E169B7"/>
    <w:rsid w:val="00E17560"/>
    <w:rsid w:val="00E17E07"/>
    <w:rsid w:val="00E17EFE"/>
    <w:rsid w:val="00E21285"/>
    <w:rsid w:val="00E22341"/>
    <w:rsid w:val="00E22519"/>
    <w:rsid w:val="00E229F6"/>
    <w:rsid w:val="00E23658"/>
    <w:rsid w:val="00E23776"/>
    <w:rsid w:val="00E23B2C"/>
    <w:rsid w:val="00E23D22"/>
    <w:rsid w:val="00E24221"/>
    <w:rsid w:val="00E242E5"/>
    <w:rsid w:val="00E24480"/>
    <w:rsid w:val="00E245F1"/>
    <w:rsid w:val="00E2491A"/>
    <w:rsid w:val="00E249C6"/>
    <w:rsid w:val="00E24E91"/>
    <w:rsid w:val="00E24E92"/>
    <w:rsid w:val="00E257C9"/>
    <w:rsid w:val="00E27548"/>
    <w:rsid w:val="00E30792"/>
    <w:rsid w:val="00E30CC7"/>
    <w:rsid w:val="00E30CFB"/>
    <w:rsid w:val="00E30D40"/>
    <w:rsid w:val="00E30E66"/>
    <w:rsid w:val="00E315F6"/>
    <w:rsid w:val="00E31E3B"/>
    <w:rsid w:val="00E3255A"/>
    <w:rsid w:val="00E32D57"/>
    <w:rsid w:val="00E3337C"/>
    <w:rsid w:val="00E3396F"/>
    <w:rsid w:val="00E33A56"/>
    <w:rsid w:val="00E33C68"/>
    <w:rsid w:val="00E35E19"/>
    <w:rsid w:val="00E36992"/>
    <w:rsid w:val="00E36AF8"/>
    <w:rsid w:val="00E36BE4"/>
    <w:rsid w:val="00E36F95"/>
    <w:rsid w:val="00E3705B"/>
    <w:rsid w:val="00E37C1E"/>
    <w:rsid w:val="00E41274"/>
    <w:rsid w:val="00E412E1"/>
    <w:rsid w:val="00E42423"/>
    <w:rsid w:val="00E427B5"/>
    <w:rsid w:val="00E42827"/>
    <w:rsid w:val="00E4282A"/>
    <w:rsid w:val="00E42B1F"/>
    <w:rsid w:val="00E42E24"/>
    <w:rsid w:val="00E43409"/>
    <w:rsid w:val="00E438D4"/>
    <w:rsid w:val="00E44347"/>
    <w:rsid w:val="00E4454C"/>
    <w:rsid w:val="00E45563"/>
    <w:rsid w:val="00E45709"/>
    <w:rsid w:val="00E45B5A"/>
    <w:rsid w:val="00E45E82"/>
    <w:rsid w:val="00E46517"/>
    <w:rsid w:val="00E46C50"/>
    <w:rsid w:val="00E472D4"/>
    <w:rsid w:val="00E47372"/>
    <w:rsid w:val="00E477C4"/>
    <w:rsid w:val="00E47D3D"/>
    <w:rsid w:val="00E500B3"/>
    <w:rsid w:val="00E501FC"/>
    <w:rsid w:val="00E50B23"/>
    <w:rsid w:val="00E50C9E"/>
    <w:rsid w:val="00E5134B"/>
    <w:rsid w:val="00E51411"/>
    <w:rsid w:val="00E52667"/>
    <w:rsid w:val="00E52F8D"/>
    <w:rsid w:val="00E53042"/>
    <w:rsid w:val="00E538D0"/>
    <w:rsid w:val="00E5396C"/>
    <w:rsid w:val="00E54965"/>
    <w:rsid w:val="00E55200"/>
    <w:rsid w:val="00E5789F"/>
    <w:rsid w:val="00E57B32"/>
    <w:rsid w:val="00E600D9"/>
    <w:rsid w:val="00E6169B"/>
    <w:rsid w:val="00E61CFC"/>
    <w:rsid w:val="00E624BD"/>
    <w:rsid w:val="00E6267B"/>
    <w:rsid w:val="00E62960"/>
    <w:rsid w:val="00E62C52"/>
    <w:rsid w:val="00E6380C"/>
    <w:rsid w:val="00E64719"/>
    <w:rsid w:val="00E6533F"/>
    <w:rsid w:val="00E65DC1"/>
    <w:rsid w:val="00E65DC4"/>
    <w:rsid w:val="00E66050"/>
    <w:rsid w:val="00E6786A"/>
    <w:rsid w:val="00E67924"/>
    <w:rsid w:val="00E67BBE"/>
    <w:rsid w:val="00E7177F"/>
    <w:rsid w:val="00E719BE"/>
    <w:rsid w:val="00E72195"/>
    <w:rsid w:val="00E72955"/>
    <w:rsid w:val="00E72C9A"/>
    <w:rsid w:val="00E75E20"/>
    <w:rsid w:val="00E75FCA"/>
    <w:rsid w:val="00E76174"/>
    <w:rsid w:val="00E77D8E"/>
    <w:rsid w:val="00E8049A"/>
    <w:rsid w:val="00E82380"/>
    <w:rsid w:val="00E8297B"/>
    <w:rsid w:val="00E82CB8"/>
    <w:rsid w:val="00E82CBE"/>
    <w:rsid w:val="00E834DE"/>
    <w:rsid w:val="00E83FC6"/>
    <w:rsid w:val="00E8417D"/>
    <w:rsid w:val="00E842E1"/>
    <w:rsid w:val="00E84CC1"/>
    <w:rsid w:val="00E85847"/>
    <w:rsid w:val="00E858B0"/>
    <w:rsid w:val="00E85ADC"/>
    <w:rsid w:val="00E85DC5"/>
    <w:rsid w:val="00E85FB1"/>
    <w:rsid w:val="00E87058"/>
    <w:rsid w:val="00E8774A"/>
    <w:rsid w:val="00E879E9"/>
    <w:rsid w:val="00E87A8A"/>
    <w:rsid w:val="00E87E4A"/>
    <w:rsid w:val="00E904E9"/>
    <w:rsid w:val="00E91064"/>
    <w:rsid w:val="00E93323"/>
    <w:rsid w:val="00E934B0"/>
    <w:rsid w:val="00E9493F"/>
    <w:rsid w:val="00E965C6"/>
    <w:rsid w:val="00E977D3"/>
    <w:rsid w:val="00EA0019"/>
    <w:rsid w:val="00EA0311"/>
    <w:rsid w:val="00EA0C30"/>
    <w:rsid w:val="00EA14E2"/>
    <w:rsid w:val="00EA2BBD"/>
    <w:rsid w:val="00EA2C2D"/>
    <w:rsid w:val="00EA4239"/>
    <w:rsid w:val="00EA4A14"/>
    <w:rsid w:val="00EA4B96"/>
    <w:rsid w:val="00EA580F"/>
    <w:rsid w:val="00EA59A3"/>
    <w:rsid w:val="00EA5BA0"/>
    <w:rsid w:val="00EA601E"/>
    <w:rsid w:val="00EA6507"/>
    <w:rsid w:val="00EA7F66"/>
    <w:rsid w:val="00EB076F"/>
    <w:rsid w:val="00EB0E46"/>
    <w:rsid w:val="00EB13AA"/>
    <w:rsid w:val="00EB1BAC"/>
    <w:rsid w:val="00EB2085"/>
    <w:rsid w:val="00EB2BB5"/>
    <w:rsid w:val="00EB3C2B"/>
    <w:rsid w:val="00EB4F4F"/>
    <w:rsid w:val="00EB54D0"/>
    <w:rsid w:val="00EB555D"/>
    <w:rsid w:val="00EB5C3F"/>
    <w:rsid w:val="00EB61FF"/>
    <w:rsid w:val="00EB6343"/>
    <w:rsid w:val="00EB6E1C"/>
    <w:rsid w:val="00EB72DD"/>
    <w:rsid w:val="00EB744B"/>
    <w:rsid w:val="00EB74E6"/>
    <w:rsid w:val="00EC0028"/>
    <w:rsid w:val="00EC02EE"/>
    <w:rsid w:val="00EC0AA7"/>
    <w:rsid w:val="00EC14C4"/>
    <w:rsid w:val="00EC1BF0"/>
    <w:rsid w:val="00EC2548"/>
    <w:rsid w:val="00EC2C39"/>
    <w:rsid w:val="00EC346F"/>
    <w:rsid w:val="00EC3B02"/>
    <w:rsid w:val="00EC4FB2"/>
    <w:rsid w:val="00EC53A7"/>
    <w:rsid w:val="00EC54C3"/>
    <w:rsid w:val="00EC6BA0"/>
    <w:rsid w:val="00EC6BCD"/>
    <w:rsid w:val="00EC7579"/>
    <w:rsid w:val="00EC7967"/>
    <w:rsid w:val="00ED04D6"/>
    <w:rsid w:val="00ED0C7F"/>
    <w:rsid w:val="00ED0EEA"/>
    <w:rsid w:val="00ED1432"/>
    <w:rsid w:val="00ED1BA0"/>
    <w:rsid w:val="00ED25B4"/>
    <w:rsid w:val="00ED28CE"/>
    <w:rsid w:val="00ED2D26"/>
    <w:rsid w:val="00ED3A83"/>
    <w:rsid w:val="00ED3D56"/>
    <w:rsid w:val="00ED41C3"/>
    <w:rsid w:val="00ED5786"/>
    <w:rsid w:val="00ED63C8"/>
    <w:rsid w:val="00ED6A4A"/>
    <w:rsid w:val="00ED7030"/>
    <w:rsid w:val="00ED7694"/>
    <w:rsid w:val="00ED7B9D"/>
    <w:rsid w:val="00ED7E17"/>
    <w:rsid w:val="00ED7E1F"/>
    <w:rsid w:val="00EE019C"/>
    <w:rsid w:val="00EE0533"/>
    <w:rsid w:val="00EE1351"/>
    <w:rsid w:val="00EE1620"/>
    <w:rsid w:val="00EE1AD8"/>
    <w:rsid w:val="00EE2070"/>
    <w:rsid w:val="00EE209A"/>
    <w:rsid w:val="00EE27F9"/>
    <w:rsid w:val="00EE2DD0"/>
    <w:rsid w:val="00EE3545"/>
    <w:rsid w:val="00EE382F"/>
    <w:rsid w:val="00EE3C4A"/>
    <w:rsid w:val="00EE4861"/>
    <w:rsid w:val="00EE4DFD"/>
    <w:rsid w:val="00EE5437"/>
    <w:rsid w:val="00EE5E76"/>
    <w:rsid w:val="00EE62AF"/>
    <w:rsid w:val="00EE6E99"/>
    <w:rsid w:val="00EE7150"/>
    <w:rsid w:val="00EF0CCC"/>
    <w:rsid w:val="00EF0E39"/>
    <w:rsid w:val="00EF18DC"/>
    <w:rsid w:val="00EF1C3C"/>
    <w:rsid w:val="00EF2BAB"/>
    <w:rsid w:val="00EF2C15"/>
    <w:rsid w:val="00EF3ADC"/>
    <w:rsid w:val="00EF55C1"/>
    <w:rsid w:val="00EF6613"/>
    <w:rsid w:val="00EF725F"/>
    <w:rsid w:val="00EF7712"/>
    <w:rsid w:val="00F00A1B"/>
    <w:rsid w:val="00F01C1C"/>
    <w:rsid w:val="00F01D7A"/>
    <w:rsid w:val="00F020C8"/>
    <w:rsid w:val="00F029EF"/>
    <w:rsid w:val="00F04452"/>
    <w:rsid w:val="00F0486C"/>
    <w:rsid w:val="00F04E43"/>
    <w:rsid w:val="00F052F8"/>
    <w:rsid w:val="00F0538A"/>
    <w:rsid w:val="00F06D3B"/>
    <w:rsid w:val="00F07C04"/>
    <w:rsid w:val="00F106A9"/>
    <w:rsid w:val="00F10835"/>
    <w:rsid w:val="00F112B2"/>
    <w:rsid w:val="00F12A22"/>
    <w:rsid w:val="00F12B20"/>
    <w:rsid w:val="00F1309A"/>
    <w:rsid w:val="00F13E60"/>
    <w:rsid w:val="00F1580F"/>
    <w:rsid w:val="00F15E33"/>
    <w:rsid w:val="00F16376"/>
    <w:rsid w:val="00F1645E"/>
    <w:rsid w:val="00F16A7D"/>
    <w:rsid w:val="00F16ABE"/>
    <w:rsid w:val="00F17385"/>
    <w:rsid w:val="00F20EB2"/>
    <w:rsid w:val="00F2166B"/>
    <w:rsid w:val="00F223D1"/>
    <w:rsid w:val="00F227C6"/>
    <w:rsid w:val="00F228E3"/>
    <w:rsid w:val="00F22F16"/>
    <w:rsid w:val="00F23E72"/>
    <w:rsid w:val="00F2412B"/>
    <w:rsid w:val="00F2426E"/>
    <w:rsid w:val="00F2481C"/>
    <w:rsid w:val="00F24D4F"/>
    <w:rsid w:val="00F24EF7"/>
    <w:rsid w:val="00F25A74"/>
    <w:rsid w:val="00F25C34"/>
    <w:rsid w:val="00F2619C"/>
    <w:rsid w:val="00F26352"/>
    <w:rsid w:val="00F30A01"/>
    <w:rsid w:val="00F30A67"/>
    <w:rsid w:val="00F30DCF"/>
    <w:rsid w:val="00F30E9C"/>
    <w:rsid w:val="00F31451"/>
    <w:rsid w:val="00F32320"/>
    <w:rsid w:val="00F33F1A"/>
    <w:rsid w:val="00F35C6B"/>
    <w:rsid w:val="00F36728"/>
    <w:rsid w:val="00F36BB8"/>
    <w:rsid w:val="00F372B7"/>
    <w:rsid w:val="00F379BD"/>
    <w:rsid w:val="00F4007A"/>
    <w:rsid w:val="00F4008B"/>
    <w:rsid w:val="00F41F78"/>
    <w:rsid w:val="00F423CC"/>
    <w:rsid w:val="00F42464"/>
    <w:rsid w:val="00F42F0D"/>
    <w:rsid w:val="00F43181"/>
    <w:rsid w:val="00F432EA"/>
    <w:rsid w:val="00F43943"/>
    <w:rsid w:val="00F43B13"/>
    <w:rsid w:val="00F460DE"/>
    <w:rsid w:val="00F471BD"/>
    <w:rsid w:val="00F473A8"/>
    <w:rsid w:val="00F477CD"/>
    <w:rsid w:val="00F47BD4"/>
    <w:rsid w:val="00F51482"/>
    <w:rsid w:val="00F51F85"/>
    <w:rsid w:val="00F5271C"/>
    <w:rsid w:val="00F54B56"/>
    <w:rsid w:val="00F55992"/>
    <w:rsid w:val="00F55E09"/>
    <w:rsid w:val="00F57264"/>
    <w:rsid w:val="00F572F3"/>
    <w:rsid w:val="00F57358"/>
    <w:rsid w:val="00F57E39"/>
    <w:rsid w:val="00F57F56"/>
    <w:rsid w:val="00F603E7"/>
    <w:rsid w:val="00F60453"/>
    <w:rsid w:val="00F60473"/>
    <w:rsid w:val="00F608CD"/>
    <w:rsid w:val="00F62A7F"/>
    <w:rsid w:val="00F63218"/>
    <w:rsid w:val="00F63344"/>
    <w:rsid w:val="00F635EB"/>
    <w:rsid w:val="00F641FA"/>
    <w:rsid w:val="00F646E9"/>
    <w:rsid w:val="00F64B3B"/>
    <w:rsid w:val="00F65A8B"/>
    <w:rsid w:val="00F66DBC"/>
    <w:rsid w:val="00F66EF7"/>
    <w:rsid w:val="00F67BDD"/>
    <w:rsid w:val="00F67E5D"/>
    <w:rsid w:val="00F709E6"/>
    <w:rsid w:val="00F72BB1"/>
    <w:rsid w:val="00F74386"/>
    <w:rsid w:val="00F745F8"/>
    <w:rsid w:val="00F748C3"/>
    <w:rsid w:val="00F7511D"/>
    <w:rsid w:val="00F751B1"/>
    <w:rsid w:val="00F75443"/>
    <w:rsid w:val="00F7567E"/>
    <w:rsid w:val="00F75ECC"/>
    <w:rsid w:val="00F7605D"/>
    <w:rsid w:val="00F76FD8"/>
    <w:rsid w:val="00F77D5C"/>
    <w:rsid w:val="00F77EB7"/>
    <w:rsid w:val="00F825D0"/>
    <w:rsid w:val="00F8318C"/>
    <w:rsid w:val="00F83486"/>
    <w:rsid w:val="00F84678"/>
    <w:rsid w:val="00F849FB"/>
    <w:rsid w:val="00F84EB1"/>
    <w:rsid w:val="00F85365"/>
    <w:rsid w:val="00F85A92"/>
    <w:rsid w:val="00F85FB0"/>
    <w:rsid w:val="00F860EA"/>
    <w:rsid w:val="00F86102"/>
    <w:rsid w:val="00F871E7"/>
    <w:rsid w:val="00F87DBF"/>
    <w:rsid w:val="00F90116"/>
    <w:rsid w:val="00F90A18"/>
    <w:rsid w:val="00F90C8A"/>
    <w:rsid w:val="00F9136A"/>
    <w:rsid w:val="00F9150F"/>
    <w:rsid w:val="00F9156D"/>
    <w:rsid w:val="00F91CE0"/>
    <w:rsid w:val="00F925A0"/>
    <w:rsid w:val="00F938D8"/>
    <w:rsid w:val="00F93A5D"/>
    <w:rsid w:val="00F94C6F"/>
    <w:rsid w:val="00F94FF5"/>
    <w:rsid w:val="00F95AC6"/>
    <w:rsid w:val="00F95B31"/>
    <w:rsid w:val="00F96328"/>
    <w:rsid w:val="00F97694"/>
    <w:rsid w:val="00F9795E"/>
    <w:rsid w:val="00F97D33"/>
    <w:rsid w:val="00FA144A"/>
    <w:rsid w:val="00FA1672"/>
    <w:rsid w:val="00FA1ABC"/>
    <w:rsid w:val="00FA2B66"/>
    <w:rsid w:val="00FA2C27"/>
    <w:rsid w:val="00FA3577"/>
    <w:rsid w:val="00FA3806"/>
    <w:rsid w:val="00FA57DF"/>
    <w:rsid w:val="00FA5E2C"/>
    <w:rsid w:val="00FA6318"/>
    <w:rsid w:val="00FA6B48"/>
    <w:rsid w:val="00FA7034"/>
    <w:rsid w:val="00FA73E9"/>
    <w:rsid w:val="00FA7943"/>
    <w:rsid w:val="00FA7DD1"/>
    <w:rsid w:val="00FB012E"/>
    <w:rsid w:val="00FB124F"/>
    <w:rsid w:val="00FB1AB4"/>
    <w:rsid w:val="00FB1D5E"/>
    <w:rsid w:val="00FB288E"/>
    <w:rsid w:val="00FB36B3"/>
    <w:rsid w:val="00FB4D93"/>
    <w:rsid w:val="00FB4F67"/>
    <w:rsid w:val="00FB5710"/>
    <w:rsid w:val="00FB614E"/>
    <w:rsid w:val="00FB76D9"/>
    <w:rsid w:val="00FC05C3"/>
    <w:rsid w:val="00FC09B8"/>
    <w:rsid w:val="00FC0BE2"/>
    <w:rsid w:val="00FC1BE9"/>
    <w:rsid w:val="00FC21FC"/>
    <w:rsid w:val="00FC331E"/>
    <w:rsid w:val="00FC39EC"/>
    <w:rsid w:val="00FC42F0"/>
    <w:rsid w:val="00FC508A"/>
    <w:rsid w:val="00FC576C"/>
    <w:rsid w:val="00FC5877"/>
    <w:rsid w:val="00FC5F17"/>
    <w:rsid w:val="00FC75D6"/>
    <w:rsid w:val="00FC7C2F"/>
    <w:rsid w:val="00FC7D55"/>
    <w:rsid w:val="00FD0355"/>
    <w:rsid w:val="00FD0706"/>
    <w:rsid w:val="00FD1762"/>
    <w:rsid w:val="00FD2085"/>
    <w:rsid w:val="00FD2398"/>
    <w:rsid w:val="00FD2554"/>
    <w:rsid w:val="00FD272A"/>
    <w:rsid w:val="00FD336A"/>
    <w:rsid w:val="00FD4F6A"/>
    <w:rsid w:val="00FD5FBE"/>
    <w:rsid w:val="00FD63C3"/>
    <w:rsid w:val="00FD6C82"/>
    <w:rsid w:val="00FD6CFD"/>
    <w:rsid w:val="00FD7853"/>
    <w:rsid w:val="00FD7D5F"/>
    <w:rsid w:val="00FD7F08"/>
    <w:rsid w:val="00FE11DF"/>
    <w:rsid w:val="00FE13CC"/>
    <w:rsid w:val="00FE19DE"/>
    <w:rsid w:val="00FE233A"/>
    <w:rsid w:val="00FE2BC7"/>
    <w:rsid w:val="00FE3220"/>
    <w:rsid w:val="00FE3466"/>
    <w:rsid w:val="00FE3B02"/>
    <w:rsid w:val="00FE4282"/>
    <w:rsid w:val="00FE4605"/>
    <w:rsid w:val="00FE54D2"/>
    <w:rsid w:val="00FE568D"/>
    <w:rsid w:val="00FE583D"/>
    <w:rsid w:val="00FE5DFE"/>
    <w:rsid w:val="00FE680D"/>
    <w:rsid w:val="00FE6A90"/>
    <w:rsid w:val="00FE6E21"/>
    <w:rsid w:val="00FE711B"/>
    <w:rsid w:val="00FE75BF"/>
    <w:rsid w:val="00FF0298"/>
    <w:rsid w:val="00FF17F1"/>
    <w:rsid w:val="00FF1FD6"/>
    <w:rsid w:val="00FF2148"/>
    <w:rsid w:val="00FF2C07"/>
    <w:rsid w:val="00FF3502"/>
    <w:rsid w:val="00FF4127"/>
    <w:rsid w:val="00FF41EC"/>
    <w:rsid w:val="00FF465D"/>
    <w:rsid w:val="00FF472C"/>
    <w:rsid w:val="00FF4C9B"/>
    <w:rsid w:val="00FF55EE"/>
    <w:rsid w:val="00FF632F"/>
    <w:rsid w:val="00FF65A1"/>
    <w:rsid w:val="00FF7164"/>
    <w:rsid w:val="00FF7877"/>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7D4C1C"/>
  <w15:docId w15:val="{E9E0182D-707A-4A51-A248-1BCB5E296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lsdException w:name="heading 3" w:locked="1"/>
    <w:lsdException w:name="heading 4" w:locked="1"/>
    <w:lsdException w:name="heading 5" w:locked="1"/>
    <w:lsdException w:name="heading 6" w:locked="1"/>
    <w:lsdException w:name="heading 7" w:locked="1"/>
    <w:lsdException w:name="heading 8" w:locked="1"/>
    <w:lsdException w:name="heading 9" w:lock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qFormat="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929"/>
    <w:pPr>
      <w:widowControl w:val="0"/>
      <w:spacing w:after="80" w:line="259" w:lineRule="auto"/>
      <w:jc w:val="both"/>
    </w:pPr>
    <w:rPr>
      <w:sz w:val="22"/>
      <w:lang w:eastAsia="de-DE"/>
    </w:rPr>
  </w:style>
  <w:style w:type="paragraph" w:styleId="Balk1">
    <w:name w:val="heading 1"/>
    <w:basedOn w:val="Normal"/>
    <w:next w:val="Normal"/>
    <w:link w:val="Balk1Char"/>
    <w:uiPriority w:val="99"/>
    <w:qFormat/>
    <w:rsid w:val="00DC6C29"/>
    <w:pPr>
      <w:keepNext/>
      <w:spacing w:before="360" w:after="120"/>
      <w:jc w:val="left"/>
      <w:outlineLvl w:val="0"/>
    </w:pPr>
    <w:rPr>
      <w:b/>
      <w:bCs/>
      <w:kern w:val="28"/>
      <w:sz w:val="28"/>
      <w:szCs w:val="28"/>
      <w:lang w:val="en-GB"/>
    </w:rPr>
  </w:style>
  <w:style w:type="paragraph" w:styleId="Balk2">
    <w:name w:val="heading 2"/>
    <w:basedOn w:val="Normal"/>
    <w:next w:val="Normal"/>
    <w:link w:val="Balk2Char"/>
    <w:autoRedefine/>
    <w:uiPriority w:val="99"/>
    <w:rsid w:val="00BF481B"/>
    <w:pPr>
      <w:keepNext/>
      <w:numPr>
        <w:numId w:val="2"/>
      </w:numPr>
      <w:spacing w:before="240" w:line="360" w:lineRule="auto"/>
      <w:outlineLvl w:val="1"/>
    </w:pPr>
    <w:rPr>
      <w:rFonts w:ascii="Garamond" w:hAnsi="Garamond"/>
      <w:b/>
      <w:bCs/>
      <w:sz w:val="24"/>
      <w:szCs w:val="24"/>
    </w:rPr>
  </w:style>
  <w:style w:type="paragraph" w:styleId="Balk3">
    <w:name w:val="heading 3"/>
    <w:basedOn w:val="Normal"/>
    <w:next w:val="Normal"/>
    <w:link w:val="Balk3Char"/>
    <w:uiPriority w:val="99"/>
    <w:rsid w:val="00DC6C29"/>
    <w:pPr>
      <w:keepNext/>
      <w:spacing w:before="180"/>
      <w:outlineLvl w:val="2"/>
    </w:pPr>
    <w:rPr>
      <w:b/>
      <w:bCs/>
      <w:smallCaps/>
      <w:spacing w:val="20"/>
    </w:rPr>
  </w:style>
  <w:style w:type="paragraph" w:styleId="Balk4">
    <w:name w:val="heading 4"/>
    <w:basedOn w:val="Normal"/>
    <w:next w:val="Normal"/>
    <w:link w:val="Balk4Char"/>
    <w:uiPriority w:val="99"/>
    <w:rsid w:val="0094123C"/>
    <w:pPr>
      <w:keepNext/>
      <w:spacing w:before="240"/>
      <w:jc w:val="center"/>
      <w:outlineLvl w:val="3"/>
    </w:pPr>
    <w:rPr>
      <w:b/>
      <w:bCs/>
      <w:spacing w:val="34"/>
      <w:kern w:val="4"/>
    </w:rPr>
  </w:style>
  <w:style w:type="paragraph" w:styleId="Balk5">
    <w:name w:val="heading 5"/>
    <w:basedOn w:val="Normal"/>
    <w:next w:val="Normal"/>
    <w:link w:val="Balk5Char"/>
    <w:uiPriority w:val="99"/>
    <w:rsid w:val="00DC6C29"/>
    <w:pPr>
      <w:keepNext/>
      <w:spacing w:before="120"/>
      <w:outlineLvl w:val="4"/>
    </w:pPr>
    <w:rPr>
      <w:b/>
      <w:bCs/>
      <w:spacing w:val="20"/>
    </w:rPr>
  </w:style>
  <w:style w:type="paragraph" w:styleId="Balk6">
    <w:name w:val="heading 6"/>
    <w:basedOn w:val="Normal"/>
    <w:next w:val="Normal"/>
    <w:link w:val="Balk6Char"/>
    <w:uiPriority w:val="99"/>
    <w:rsid w:val="00DC6C29"/>
    <w:pPr>
      <w:keepNext/>
      <w:spacing w:before="120"/>
      <w:outlineLvl w:val="5"/>
    </w:pPr>
    <w:rPr>
      <w:b/>
      <w:bCs/>
    </w:rPr>
  </w:style>
  <w:style w:type="paragraph" w:styleId="Balk7">
    <w:name w:val="heading 7"/>
    <w:basedOn w:val="Normal"/>
    <w:next w:val="Normal"/>
    <w:link w:val="Balk7Char"/>
    <w:uiPriority w:val="99"/>
    <w:rsid w:val="00DC6C29"/>
    <w:pPr>
      <w:keepNext/>
      <w:numPr>
        <w:numId w:val="1"/>
      </w:numPr>
      <w:spacing w:before="240" w:line="360" w:lineRule="auto"/>
      <w:outlineLvl w:val="6"/>
    </w:pPr>
    <w:rPr>
      <w:rFonts w:eastAsia="PMingLiU"/>
      <w:b/>
      <w:bCs/>
      <w:vanish/>
      <w:lang w:val="en-GB"/>
    </w:rPr>
  </w:style>
  <w:style w:type="paragraph" w:styleId="Balk8">
    <w:name w:val="heading 8"/>
    <w:basedOn w:val="Normal"/>
    <w:next w:val="Normal"/>
    <w:link w:val="Balk8Char"/>
    <w:uiPriority w:val="99"/>
    <w:rsid w:val="00DC6C29"/>
    <w:pPr>
      <w:spacing w:before="240"/>
      <w:outlineLvl w:val="7"/>
    </w:pPr>
    <w:rPr>
      <w:rFonts w:ascii="Arial" w:hAnsi="Arial"/>
      <w:i/>
      <w:iCs/>
    </w:rPr>
  </w:style>
  <w:style w:type="paragraph" w:styleId="Balk9">
    <w:name w:val="heading 9"/>
    <w:basedOn w:val="Normal"/>
    <w:next w:val="Normal"/>
    <w:link w:val="Balk9Char"/>
    <w:uiPriority w:val="99"/>
    <w:rsid w:val="00DC6C29"/>
    <w:pPr>
      <w:spacing w:before="240"/>
      <w:outlineLvl w:val="8"/>
    </w:pPr>
    <w:rPr>
      <w:rFonts w:ascii="Arial" w:hAnsi="Arial"/>
      <w:b/>
      <w:bCs/>
      <w:i/>
      <w:iCs/>
      <w:sz w:val="18"/>
      <w:szCs w:val="1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124831"/>
    <w:rPr>
      <w:rFonts w:ascii="Cambria" w:hAnsi="Cambria" w:cs="Times New Roman"/>
      <w:b/>
      <w:bCs/>
      <w:kern w:val="32"/>
      <w:sz w:val="32"/>
      <w:szCs w:val="32"/>
      <w:lang w:val="de-DE" w:eastAsia="de-DE"/>
    </w:rPr>
  </w:style>
  <w:style w:type="character" w:customStyle="1" w:styleId="Balk2Char">
    <w:name w:val="Başlık 2 Char"/>
    <w:link w:val="Balk2"/>
    <w:uiPriority w:val="99"/>
    <w:locked/>
    <w:rsid w:val="00124831"/>
    <w:rPr>
      <w:rFonts w:ascii="Garamond" w:hAnsi="Garamond"/>
      <w:b/>
      <w:bCs/>
      <w:sz w:val="24"/>
      <w:szCs w:val="24"/>
      <w:lang w:eastAsia="de-DE"/>
    </w:rPr>
  </w:style>
  <w:style w:type="character" w:customStyle="1" w:styleId="Balk3Char">
    <w:name w:val="Başlık 3 Char"/>
    <w:link w:val="Balk3"/>
    <w:uiPriority w:val="99"/>
    <w:locked/>
    <w:rsid w:val="00124831"/>
    <w:rPr>
      <w:rFonts w:ascii="Cambria" w:hAnsi="Cambria" w:cs="Times New Roman"/>
      <w:b/>
      <w:bCs/>
      <w:sz w:val="26"/>
      <w:szCs w:val="26"/>
      <w:lang w:val="de-DE" w:eastAsia="de-DE"/>
    </w:rPr>
  </w:style>
  <w:style w:type="character" w:customStyle="1" w:styleId="Balk4Char">
    <w:name w:val="Başlık 4 Char"/>
    <w:link w:val="Balk4"/>
    <w:uiPriority w:val="99"/>
    <w:locked/>
    <w:rsid w:val="0094123C"/>
    <w:rPr>
      <w:rFonts w:ascii="Adobe Garamond Pro" w:hAnsi="Adobe Garamond Pro"/>
      <w:b/>
      <w:bCs/>
      <w:spacing w:val="34"/>
      <w:kern w:val="4"/>
      <w:sz w:val="22"/>
      <w:lang w:val="de-DE" w:eastAsia="de-DE"/>
    </w:rPr>
  </w:style>
  <w:style w:type="character" w:customStyle="1" w:styleId="Balk5Char">
    <w:name w:val="Başlık 5 Char"/>
    <w:link w:val="Balk5"/>
    <w:uiPriority w:val="99"/>
    <w:semiHidden/>
    <w:locked/>
    <w:rsid w:val="00124831"/>
    <w:rPr>
      <w:rFonts w:ascii="Calibri" w:hAnsi="Calibri" w:cs="Times New Roman"/>
      <w:b/>
      <w:bCs/>
      <w:i/>
      <w:iCs/>
      <w:sz w:val="26"/>
      <w:szCs w:val="26"/>
      <w:lang w:val="de-DE" w:eastAsia="de-DE"/>
    </w:rPr>
  </w:style>
  <w:style w:type="character" w:customStyle="1" w:styleId="Balk6Char">
    <w:name w:val="Başlık 6 Char"/>
    <w:link w:val="Balk6"/>
    <w:uiPriority w:val="99"/>
    <w:semiHidden/>
    <w:locked/>
    <w:rsid w:val="00124831"/>
    <w:rPr>
      <w:rFonts w:ascii="Calibri" w:hAnsi="Calibri" w:cs="Times New Roman"/>
      <w:b/>
      <w:bCs/>
      <w:lang w:val="de-DE" w:eastAsia="de-DE"/>
    </w:rPr>
  </w:style>
  <w:style w:type="character" w:customStyle="1" w:styleId="Balk7Char">
    <w:name w:val="Başlık 7 Char"/>
    <w:link w:val="Balk7"/>
    <w:uiPriority w:val="99"/>
    <w:locked/>
    <w:rsid w:val="00124831"/>
    <w:rPr>
      <w:rFonts w:eastAsia="PMingLiU"/>
      <w:b/>
      <w:bCs/>
      <w:vanish/>
      <w:sz w:val="22"/>
      <w:lang w:val="en-GB" w:eastAsia="de-DE"/>
    </w:rPr>
  </w:style>
  <w:style w:type="character" w:customStyle="1" w:styleId="Balk8Char">
    <w:name w:val="Başlık 8 Char"/>
    <w:link w:val="Balk8"/>
    <w:uiPriority w:val="99"/>
    <w:semiHidden/>
    <w:locked/>
    <w:rsid w:val="00124831"/>
    <w:rPr>
      <w:rFonts w:ascii="Calibri" w:hAnsi="Calibri" w:cs="Times New Roman"/>
      <w:i/>
      <w:iCs/>
      <w:sz w:val="24"/>
      <w:szCs w:val="24"/>
      <w:lang w:val="de-DE" w:eastAsia="de-DE"/>
    </w:rPr>
  </w:style>
  <w:style w:type="character" w:customStyle="1" w:styleId="Balk9Char">
    <w:name w:val="Başlık 9 Char"/>
    <w:link w:val="Balk9"/>
    <w:uiPriority w:val="99"/>
    <w:semiHidden/>
    <w:locked/>
    <w:rsid w:val="00124831"/>
    <w:rPr>
      <w:rFonts w:ascii="Cambria" w:hAnsi="Cambria" w:cs="Times New Roman"/>
      <w:lang w:val="de-DE" w:eastAsia="de-DE"/>
    </w:rPr>
  </w:style>
  <w:style w:type="paragraph" w:styleId="BelgeBalantlar">
    <w:name w:val="Document Map"/>
    <w:basedOn w:val="Normal"/>
    <w:link w:val="BelgeBalantlarChar"/>
    <w:uiPriority w:val="99"/>
    <w:semiHidden/>
    <w:rsid w:val="00DC6C29"/>
    <w:pPr>
      <w:shd w:val="clear" w:color="auto" w:fill="000080"/>
    </w:pPr>
    <w:rPr>
      <w:rFonts w:ascii="Tahoma" w:hAnsi="Tahoma"/>
    </w:rPr>
  </w:style>
  <w:style w:type="character" w:customStyle="1" w:styleId="BelgeBalantlarChar">
    <w:name w:val="Belge Bağlantıları Char"/>
    <w:link w:val="BelgeBalantlar"/>
    <w:uiPriority w:val="99"/>
    <w:semiHidden/>
    <w:locked/>
    <w:rsid w:val="00124831"/>
    <w:rPr>
      <w:rFonts w:cs="Times New Roman"/>
      <w:sz w:val="2"/>
      <w:lang w:val="de-DE" w:eastAsia="de-DE"/>
    </w:rPr>
  </w:style>
  <w:style w:type="character" w:styleId="DipnotBavurusu">
    <w:name w:val="footnote reference"/>
    <w:rsid w:val="00CE6280"/>
    <w:rPr>
      <w:rFonts w:ascii="Times New Roman" w:hAnsi="Times New Roman" w:cs="Times New Roman"/>
      <w:sz w:val="20"/>
      <w:vertAlign w:val="superscript"/>
    </w:rPr>
  </w:style>
  <w:style w:type="paragraph" w:styleId="DipnotMetni">
    <w:name w:val="footnote text"/>
    <w:basedOn w:val="Normal"/>
    <w:link w:val="DipnotMetniChar1"/>
    <w:autoRedefine/>
    <w:uiPriority w:val="99"/>
    <w:qFormat/>
    <w:rsid w:val="008055B4"/>
    <w:pPr>
      <w:spacing w:after="20"/>
      <w:ind w:left="142" w:hanging="142"/>
      <w:contextualSpacing/>
    </w:pPr>
    <w:rPr>
      <w:sz w:val="18"/>
      <w:lang w:val="en-US"/>
    </w:rPr>
  </w:style>
  <w:style w:type="character" w:customStyle="1" w:styleId="DipnotMetniChar1">
    <w:name w:val="Dipnot Metni Char1"/>
    <w:link w:val="DipnotMetni"/>
    <w:uiPriority w:val="99"/>
    <w:locked/>
    <w:rsid w:val="008055B4"/>
    <w:rPr>
      <w:sz w:val="18"/>
      <w:lang w:val="en-US" w:eastAsia="de-DE"/>
    </w:rPr>
  </w:style>
  <w:style w:type="paragraph" w:customStyle="1" w:styleId="text">
    <w:name w:val="text"/>
    <w:basedOn w:val="Normal"/>
    <w:uiPriority w:val="99"/>
    <w:rsid w:val="00DC6C29"/>
    <w:pPr>
      <w:ind w:firstLine="284"/>
    </w:pPr>
  </w:style>
  <w:style w:type="paragraph" w:styleId="stBilgi">
    <w:name w:val="header"/>
    <w:basedOn w:val="Normal"/>
    <w:link w:val="stBilgiChar"/>
    <w:rsid w:val="00E41274"/>
    <w:pPr>
      <w:tabs>
        <w:tab w:val="center" w:pos="4703"/>
        <w:tab w:val="right" w:pos="9406"/>
      </w:tabs>
      <w:spacing w:after="200"/>
      <w:jc w:val="center"/>
    </w:pPr>
    <w:rPr>
      <w:color w:val="7F7F7F"/>
      <w:sz w:val="19"/>
    </w:rPr>
  </w:style>
  <w:style w:type="character" w:customStyle="1" w:styleId="stBilgiChar">
    <w:name w:val="Üst Bilgi Char"/>
    <w:link w:val="stBilgi"/>
    <w:locked/>
    <w:rsid w:val="00E41274"/>
    <w:rPr>
      <w:color w:val="7F7F7F"/>
      <w:sz w:val="19"/>
      <w:lang w:val="de-DE" w:eastAsia="de-DE"/>
    </w:rPr>
  </w:style>
  <w:style w:type="paragraph" w:styleId="GvdeMetni">
    <w:name w:val="Body Text"/>
    <w:basedOn w:val="Normal"/>
    <w:link w:val="GvdeMetniChar"/>
    <w:uiPriority w:val="99"/>
    <w:rsid w:val="00BF481B"/>
    <w:pPr>
      <w:spacing w:after="120"/>
    </w:pPr>
  </w:style>
  <w:style w:type="character" w:customStyle="1" w:styleId="GvdeMetniChar">
    <w:name w:val="Gövde Metni Char"/>
    <w:link w:val="GvdeMetni"/>
    <w:uiPriority w:val="99"/>
    <w:semiHidden/>
    <w:locked/>
    <w:rsid w:val="00124831"/>
    <w:rPr>
      <w:rFonts w:ascii="Book Antiqua" w:hAnsi="Book Antiqua" w:cs="Times New Roman"/>
      <w:sz w:val="20"/>
      <w:szCs w:val="20"/>
      <w:lang w:val="de-DE" w:eastAsia="de-DE"/>
    </w:rPr>
  </w:style>
  <w:style w:type="paragraph" w:styleId="AltBilgi">
    <w:name w:val="footer"/>
    <w:basedOn w:val="Normal"/>
    <w:link w:val="AltBilgiChar"/>
    <w:rsid w:val="00BF481B"/>
    <w:pPr>
      <w:tabs>
        <w:tab w:val="center" w:pos="4703"/>
        <w:tab w:val="right" w:pos="9406"/>
      </w:tabs>
    </w:pPr>
  </w:style>
  <w:style w:type="character" w:customStyle="1" w:styleId="AltBilgiChar">
    <w:name w:val="Alt Bilgi Char"/>
    <w:link w:val="AltBilgi"/>
    <w:uiPriority w:val="99"/>
    <w:locked/>
    <w:rsid w:val="00124831"/>
    <w:rPr>
      <w:rFonts w:ascii="Book Antiqua" w:hAnsi="Book Antiqua" w:cs="Times New Roman"/>
      <w:sz w:val="20"/>
      <w:szCs w:val="20"/>
      <w:lang w:val="de-DE" w:eastAsia="de-DE"/>
    </w:rPr>
  </w:style>
  <w:style w:type="character" w:styleId="SayfaNumaras">
    <w:name w:val="page number"/>
    <w:rsid w:val="00BF481B"/>
    <w:rPr>
      <w:rFonts w:cs="Times New Roman"/>
    </w:rPr>
  </w:style>
  <w:style w:type="paragraph" w:styleId="KonuBal">
    <w:name w:val="Title"/>
    <w:aliases w:val="İlk Başlık"/>
    <w:basedOn w:val="Normal"/>
    <w:link w:val="KonuBalChar"/>
    <w:qFormat/>
    <w:rsid w:val="007E361F"/>
    <w:pPr>
      <w:spacing w:before="520" w:after="360"/>
      <w:ind w:left="284" w:right="284"/>
      <w:contextualSpacing/>
      <w:jc w:val="center"/>
      <w:outlineLvl w:val="0"/>
    </w:pPr>
    <w:rPr>
      <w:b/>
      <w:bCs/>
      <w:sz w:val="24"/>
      <w:szCs w:val="32"/>
      <w:lang w:val="en-GB"/>
    </w:rPr>
  </w:style>
  <w:style w:type="character" w:customStyle="1" w:styleId="KonuBalChar">
    <w:name w:val="Konu Başlığı Char"/>
    <w:aliases w:val="İlk Başlık Char"/>
    <w:link w:val="KonuBal"/>
    <w:locked/>
    <w:rsid w:val="007E361F"/>
    <w:rPr>
      <w:b/>
      <w:bCs/>
      <w:sz w:val="24"/>
      <w:szCs w:val="32"/>
      <w:lang w:val="en-GB" w:eastAsia="de-DE"/>
    </w:rPr>
  </w:style>
  <w:style w:type="paragraph" w:styleId="BalonMetni">
    <w:name w:val="Balloon Text"/>
    <w:basedOn w:val="Normal"/>
    <w:link w:val="BalonMetniChar"/>
    <w:semiHidden/>
    <w:unhideWhenUsed/>
    <w:locked/>
    <w:rsid w:val="00277663"/>
    <w:pPr>
      <w:spacing w:after="0"/>
    </w:pPr>
    <w:rPr>
      <w:rFonts w:ascii="Tahoma" w:hAnsi="Tahoma" w:cs="Tahoma"/>
      <w:sz w:val="16"/>
      <w:szCs w:val="16"/>
    </w:rPr>
  </w:style>
  <w:style w:type="character" w:customStyle="1" w:styleId="BalonMetniChar">
    <w:name w:val="Balon Metni Char"/>
    <w:link w:val="BalonMetni"/>
    <w:uiPriority w:val="99"/>
    <w:semiHidden/>
    <w:rsid w:val="00277663"/>
    <w:rPr>
      <w:rFonts w:ascii="Tahoma" w:hAnsi="Tahoma" w:cs="Tahoma"/>
      <w:sz w:val="16"/>
      <w:szCs w:val="16"/>
      <w:lang w:val="de-DE" w:eastAsia="de-DE"/>
    </w:rPr>
  </w:style>
  <w:style w:type="paragraph" w:styleId="GvdeMetniGirintisi">
    <w:name w:val="Body Text Indent"/>
    <w:basedOn w:val="Normal"/>
    <w:link w:val="GvdeMetniGirintisiChar"/>
    <w:uiPriority w:val="99"/>
    <w:rsid w:val="00DC6C29"/>
    <w:pPr>
      <w:ind w:left="425"/>
    </w:pPr>
  </w:style>
  <w:style w:type="character" w:customStyle="1" w:styleId="GvdeMetniGirintisiChar">
    <w:name w:val="Gövde Metni Girintisi Char"/>
    <w:link w:val="GvdeMetniGirintisi"/>
    <w:uiPriority w:val="99"/>
    <w:semiHidden/>
    <w:locked/>
    <w:rsid w:val="00124831"/>
    <w:rPr>
      <w:rFonts w:ascii="Book Antiqua" w:hAnsi="Book Antiqua" w:cs="Times New Roman"/>
      <w:sz w:val="20"/>
      <w:szCs w:val="20"/>
      <w:lang w:val="de-DE" w:eastAsia="de-DE"/>
    </w:rPr>
  </w:style>
  <w:style w:type="character" w:styleId="Kpr">
    <w:name w:val="Hyperlink"/>
    <w:uiPriority w:val="99"/>
    <w:rsid w:val="00BF481B"/>
    <w:rPr>
      <w:rFonts w:cs="Times New Roman"/>
      <w:color w:val="0000FF"/>
      <w:u w:val="single"/>
    </w:rPr>
  </w:style>
  <w:style w:type="character" w:styleId="zlenenKpr">
    <w:name w:val="FollowedHyperlink"/>
    <w:uiPriority w:val="99"/>
    <w:rsid w:val="00DC6C29"/>
    <w:rPr>
      <w:rFonts w:cs="Times New Roman"/>
      <w:color w:val="800080"/>
      <w:u w:val="single"/>
    </w:rPr>
  </w:style>
  <w:style w:type="paragraph" w:styleId="NormalWeb">
    <w:name w:val="Normal (Web)"/>
    <w:basedOn w:val="Normal"/>
    <w:uiPriority w:val="99"/>
    <w:rsid w:val="00DC6C29"/>
    <w:pPr>
      <w:spacing w:before="100" w:beforeAutospacing="1" w:after="100" w:afterAutospacing="1"/>
      <w:jc w:val="left"/>
    </w:pPr>
  </w:style>
  <w:style w:type="paragraph" w:customStyle="1" w:styleId="Default">
    <w:name w:val="Default"/>
    <w:rsid w:val="00DC6C29"/>
    <w:pPr>
      <w:autoSpaceDE w:val="0"/>
      <w:autoSpaceDN w:val="0"/>
      <w:adjustRightInd w:val="0"/>
    </w:pPr>
    <w:rPr>
      <w:color w:val="000000"/>
      <w:sz w:val="24"/>
      <w:szCs w:val="24"/>
      <w:lang w:val="de-DE" w:eastAsia="de-DE"/>
    </w:rPr>
  </w:style>
  <w:style w:type="paragraph" w:styleId="T1">
    <w:name w:val="toc 1"/>
    <w:basedOn w:val="Normal"/>
    <w:next w:val="Normal"/>
    <w:autoRedefine/>
    <w:uiPriority w:val="99"/>
    <w:semiHidden/>
    <w:rsid w:val="00DC6C29"/>
    <w:pPr>
      <w:tabs>
        <w:tab w:val="right" w:leader="dot" w:pos="9063"/>
      </w:tabs>
      <w:spacing w:before="120"/>
      <w:jc w:val="left"/>
    </w:pPr>
    <w:rPr>
      <w:b/>
      <w:bCs/>
      <w:smallCaps/>
      <w:noProof/>
      <w:spacing w:val="20"/>
    </w:rPr>
  </w:style>
  <w:style w:type="paragraph" w:styleId="ListeMaddemi">
    <w:name w:val="List Bullet"/>
    <w:basedOn w:val="Normal"/>
    <w:autoRedefine/>
    <w:uiPriority w:val="99"/>
    <w:semiHidden/>
    <w:rsid w:val="00DC6C29"/>
  </w:style>
  <w:style w:type="paragraph" w:styleId="ListeMaddemi2">
    <w:name w:val="List Bullet 2"/>
    <w:basedOn w:val="Normal"/>
    <w:autoRedefine/>
    <w:uiPriority w:val="99"/>
    <w:semiHidden/>
    <w:rsid w:val="00DC6C29"/>
    <w:pPr>
      <w:tabs>
        <w:tab w:val="num" w:pos="643"/>
      </w:tabs>
      <w:ind w:left="643" w:hanging="360"/>
    </w:pPr>
  </w:style>
  <w:style w:type="paragraph" w:styleId="ListeMaddemi3">
    <w:name w:val="List Bullet 3"/>
    <w:basedOn w:val="Normal"/>
    <w:autoRedefine/>
    <w:uiPriority w:val="99"/>
    <w:semiHidden/>
    <w:rsid w:val="00DC6C29"/>
    <w:pPr>
      <w:tabs>
        <w:tab w:val="num" w:pos="926"/>
      </w:tabs>
      <w:ind w:left="926" w:hanging="360"/>
    </w:pPr>
  </w:style>
  <w:style w:type="paragraph" w:customStyle="1" w:styleId="Yazarlar">
    <w:name w:val="Yazar(lar)"/>
    <w:basedOn w:val="Normal"/>
    <w:autoRedefine/>
    <w:uiPriority w:val="99"/>
    <w:qFormat/>
    <w:rsid w:val="00BF2349"/>
    <w:pPr>
      <w:spacing w:before="200" w:after="280"/>
      <w:contextualSpacing/>
      <w:jc w:val="right"/>
    </w:pPr>
    <w:rPr>
      <w:b/>
      <w:szCs w:val="24"/>
    </w:rPr>
  </w:style>
  <w:style w:type="paragraph" w:customStyle="1" w:styleId="Abstract">
    <w:name w:val="Abstract"/>
    <w:basedOn w:val="Normal"/>
    <w:next w:val="Normal"/>
    <w:autoRedefine/>
    <w:rsid w:val="00CF2C6D"/>
    <w:pPr>
      <w:spacing w:after="120"/>
      <w:contextualSpacing/>
    </w:pPr>
    <w:rPr>
      <w:sz w:val="20"/>
    </w:rPr>
  </w:style>
  <w:style w:type="character" w:styleId="Vurgu">
    <w:name w:val="Emphasis"/>
    <w:uiPriority w:val="20"/>
    <w:qFormat/>
    <w:rsid w:val="00DC6C29"/>
    <w:rPr>
      <w:rFonts w:cs="Times New Roman"/>
      <w:i/>
      <w:iCs/>
    </w:rPr>
  </w:style>
  <w:style w:type="character" w:customStyle="1" w:styleId="DipnotMetniChar">
    <w:name w:val="Dipnot Metni Char"/>
    <w:rsid w:val="004170D4"/>
    <w:rPr>
      <w:rFonts w:ascii="Times New Roman" w:hAnsi="Times New Roman" w:cs="Times New Roman"/>
      <w:sz w:val="19"/>
      <w:szCs w:val="17"/>
      <w:lang w:val="de-DE" w:eastAsia="tr-TR" w:bidi="ar-SA"/>
    </w:rPr>
  </w:style>
  <w:style w:type="paragraph" w:styleId="T4">
    <w:name w:val="toc 4"/>
    <w:basedOn w:val="Normal"/>
    <w:next w:val="Normal"/>
    <w:autoRedefine/>
    <w:uiPriority w:val="99"/>
    <w:semiHidden/>
    <w:rsid w:val="00DC6C29"/>
    <w:pPr>
      <w:ind w:left="660"/>
    </w:pPr>
  </w:style>
  <w:style w:type="paragraph" w:styleId="ZarfDn">
    <w:name w:val="envelope return"/>
    <w:basedOn w:val="Normal"/>
    <w:uiPriority w:val="99"/>
    <w:semiHidden/>
    <w:rsid w:val="00DC6C29"/>
  </w:style>
  <w:style w:type="paragraph" w:customStyle="1" w:styleId="Test">
    <w:name w:val="Test"/>
    <w:uiPriority w:val="99"/>
    <w:rsid w:val="00DC6C29"/>
    <w:rPr>
      <w:noProof/>
      <w:lang w:val="de-DE" w:eastAsia="de-DE"/>
    </w:rPr>
  </w:style>
  <w:style w:type="paragraph" w:styleId="T2">
    <w:name w:val="toc 2"/>
    <w:basedOn w:val="Normal"/>
    <w:next w:val="Normal"/>
    <w:autoRedefine/>
    <w:uiPriority w:val="99"/>
    <w:semiHidden/>
    <w:rsid w:val="00DC6C29"/>
    <w:pPr>
      <w:tabs>
        <w:tab w:val="right" w:leader="dot" w:pos="9063"/>
      </w:tabs>
      <w:ind w:left="738" w:hanging="454"/>
      <w:jc w:val="left"/>
    </w:pPr>
    <w:rPr>
      <w:smallCaps/>
      <w:noProof/>
      <w:spacing w:val="40"/>
    </w:rPr>
  </w:style>
  <w:style w:type="paragraph" w:styleId="T3">
    <w:name w:val="toc 3"/>
    <w:basedOn w:val="Normal"/>
    <w:next w:val="Normal"/>
    <w:autoRedefine/>
    <w:uiPriority w:val="99"/>
    <w:semiHidden/>
    <w:rsid w:val="00DC6C29"/>
    <w:pPr>
      <w:tabs>
        <w:tab w:val="right" w:leader="dot" w:pos="9061"/>
      </w:tabs>
      <w:ind w:left="1021" w:hanging="397"/>
    </w:pPr>
    <w:rPr>
      <w:noProof/>
      <w:spacing w:val="24"/>
    </w:rPr>
  </w:style>
  <w:style w:type="paragraph" w:styleId="ResimYazs">
    <w:name w:val="caption"/>
    <w:basedOn w:val="Normal"/>
    <w:next w:val="Normal"/>
    <w:uiPriority w:val="99"/>
    <w:qFormat/>
    <w:rsid w:val="007E361F"/>
    <w:pPr>
      <w:spacing w:after="120"/>
    </w:pPr>
    <w:rPr>
      <w:bCs/>
      <w:sz w:val="20"/>
    </w:rPr>
  </w:style>
  <w:style w:type="paragraph" w:styleId="SonNotMetni">
    <w:name w:val="endnote text"/>
    <w:basedOn w:val="Normal"/>
    <w:link w:val="SonNotMetniChar"/>
    <w:uiPriority w:val="99"/>
    <w:rsid w:val="003F33AE"/>
    <w:rPr>
      <w:sz w:val="20"/>
    </w:rPr>
  </w:style>
  <w:style w:type="character" w:customStyle="1" w:styleId="SonNotMetniChar">
    <w:name w:val="Son Not Metni Char"/>
    <w:link w:val="SonNotMetni"/>
    <w:uiPriority w:val="99"/>
    <w:locked/>
    <w:rsid w:val="003F33AE"/>
    <w:rPr>
      <w:lang w:val="de-DE" w:eastAsia="de-DE"/>
    </w:rPr>
  </w:style>
  <w:style w:type="paragraph" w:styleId="Dizin1">
    <w:name w:val="index 1"/>
    <w:basedOn w:val="Normal"/>
    <w:next w:val="Normal"/>
    <w:autoRedefine/>
    <w:uiPriority w:val="99"/>
    <w:semiHidden/>
    <w:rsid w:val="00DC6C29"/>
    <w:pPr>
      <w:tabs>
        <w:tab w:val="right" w:leader="dot" w:pos="4165"/>
      </w:tabs>
      <w:spacing w:before="240"/>
      <w:ind w:left="221" w:hanging="221"/>
      <w:jc w:val="left"/>
    </w:pPr>
    <w:rPr>
      <w:rFonts w:eastAsia="PMingLiU"/>
      <w:b/>
      <w:bCs/>
      <w:smallCaps/>
      <w:noProof/>
      <w:spacing w:val="10"/>
      <w:sz w:val="24"/>
      <w:szCs w:val="24"/>
    </w:rPr>
  </w:style>
  <w:style w:type="paragraph" w:styleId="Dizin2">
    <w:name w:val="index 2"/>
    <w:basedOn w:val="Normal"/>
    <w:next w:val="Normal"/>
    <w:autoRedefine/>
    <w:uiPriority w:val="99"/>
    <w:semiHidden/>
    <w:rsid w:val="00DC6C29"/>
    <w:pPr>
      <w:tabs>
        <w:tab w:val="right" w:leader="dot" w:pos="4165"/>
      </w:tabs>
      <w:ind w:left="845" w:hanging="624"/>
      <w:jc w:val="left"/>
    </w:pPr>
    <w:rPr>
      <w:rFonts w:eastAsia="PMingLiU"/>
      <w:noProof/>
      <w:spacing w:val="10"/>
    </w:rPr>
  </w:style>
  <w:style w:type="paragraph" w:styleId="Dizin3">
    <w:name w:val="index 3"/>
    <w:basedOn w:val="Normal"/>
    <w:next w:val="Normal"/>
    <w:autoRedefine/>
    <w:uiPriority w:val="99"/>
    <w:semiHidden/>
    <w:rsid w:val="00DC6C29"/>
    <w:pPr>
      <w:tabs>
        <w:tab w:val="right" w:leader="dot" w:pos="4165"/>
      </w:tabs>
      <w:ind w:left="851" w:hanging="284"/>
      <w:jc w:val="left"/>
    </w:pPr>
    <w:rPr>
      <w:rFonts w:eastAsia="PMingLiU"/>
    </w:rPr>
  </w:style>
  <w:style w:type="paragraph" w:styleId="Dizin4">
    <w:name w:val="index 4"/>
    <w:basedOn w:val="Normal"/>
    <w:next w:val="Normal"/>
    <w:autoRedefine/>
    <w:uiPriority w:val="99"/>
    <w:semiHidden/>
    <w:rsid w:val="00DC6C29"/>
    <w:pPr>
      <w:tabs>
        <w:tab w:val="right" w:leader="dot" w:pos="4165"/>
      </w:tabs>
      <w:ind w:left="1135" w:hanging="284"/>
    </w:pPr>
    <w:rPr>
      <w:rFonts w:eastAsia="PMingLiU"/>
    </w:rPr>
  </w:style>
  <w:style w:type="paragraph" w:styleId="Dizin5">
    <w:name w:val="index 5"/>
    <w:basedOn w:val="Normal"/>
    <w:next w:val="Normal"/>
    <w:autoRedefine/>
    <w:uiPriority w:val="99"/>
    <w:semiHidden/>
    <w:rsid w:val="00DC6C29"/>
    <w:pPr>
      <w:tabs>
        <w:tab w:val="right" w:leader="dot" w:pos="4165"/>
      </w:tabs>
      <w:ind w:left="1701" w:hanging="567"/>
    </w:pPr>
    <w:rPr>
      <w:rFonts w:eastAsia="PMingLiU"/>
    </w:rPr>
  </w:style>
  <w:style w:type="paragraph" w:styleId="Dizin6">
    <w:name w:val="index 6"/>
    <w:basedOn w:val="Normal"/>
    <w:next w:val="Normal"/>
    <w:autoRedefine/>
    <w:uiPriority w:val="99"/>
    <w:semiHidden/>
    <w:rsid w:val="00DC6C29"/>
    <w:pPr>
      <w:ind w:left="1320" w:hanging="220"/>
    </w:pPr>
  </w:style>
  <w:style w:type="paragraph" w:styleId="Dizin7">
    <w:name w:val="index 7"/>
    <w:basedOn w:val="Normal"/>
    <w:next w:val="Normal"/>
    <w:autoRedefine/>
    <w:uiPriority w:val="99"/>
    <w:semiHidden/>
    <w:rsid w:val="00DC6C29"/>
    <w:pPr>
      <w:ind w:left="1540" w:hanging="220"/>
    </w:pPr>
  </w:style>
  <w:style w:type="paragraph" w:styleId="Dizin8">
    <w:name w:val="index 8"/>
    <w:basedOn w:val="Normal"/>
    <w:next w:val="Normal"/>
    <w:autoRedefine/>
    <w:uiPriority w:val="99"/>
    <w:semiHidden/>
    <w:rsid w:val="00DC6C29"/>
    <w:pPr>
      <w:ind w:left="1760" w:hanging="220"/>
    </w:pPr>
  </w:style>
  <w:style w:type="paragraph" w:styleId="Dizin9">
    <w:name w:val="index 9"/>
    <w:basedOn w:val="Normal"/>
    <w:next w:val="Normal"/>
    <w:autoRedefine/>
    <w:uiPriority w:val="99"/>
    <w:semiHidden/>
    <w:rsid w:val="00DC6C29"/>
    <w:pPr>
      <w:ind w:left="1980" w:hanging="220"/>
    </w:pPr>
  </w:style>
  <w:style w:type="paragraph" w:styleId="DizinBal">
    <w:name w:val="index heading"/>
    <w:basedOn w:val="Normal"/>
    <w:next w:val="Dizin1"/>
    <w:uiPriority w:val="99"/>
    <w:semiHidden/>
    <w:rsid w:val="00DC6C29"/>
  </w:style>
  <w:style w:type="paragraph" w:styleId="Liste">
    <w:name w:val="List"/>
    <w:basedOn w:val="Normal"/>
    <w:uiPriority w:val="99"/>
    <w:semiHidden/>
    <w:rsid w:val="00DC6C29"/>
    <w:pPr>
      <w:ind w:left="283" w:hanging="283"/>
    </w:pPr>
  </w:style>
  <w:style w:type="paragraph" w:styleId="Liste2">
    <w:name w:val="List 2"/>
    <w:basedOn w:val="Normal"/>
    <w:uiPriority w:val="99"/>
    <w:semiHidden/>
    <w:rsid w:val="00DC6C29"/>
    <w:pPr>
      <w:ind w:left="566" w:hanging="283"/>
    </w:pPr>
  </w:style>
  <w:style w:type="paragraph" w:styleId="Liste3">
    <w:name w:val="List 3"/>
    <w:basedOn w:val="Normal"/>
    <w:uiPriority w:val="99"/>
    <w:semiHidden/>
    <w:rsid w:val="00DC6C29"/>
    <w:pPr>
      <w:ind w:left="849" w:hanging="283"/>
    </w:pPr>
  </w:style>
  <w:style w:type="paragraph" w:styleId="ListeDevam">
    <w:name w:val="List Continue"/>
    <w:basedOn w:val="Normal"/>
    <w:uiPriority w:val="99"/>
    <w:semiHidden/>
    <w:rsid w:val="00DC6C29"/>
    <w:pPr>
      <w:spacing w:after="120"/>
      <w:ind w:left="283"/>
    </w:pPr>
  </w:style>
  <w:style w:type="paragraph" w:styleId="T5">
    <w:name w:val="toc 5"/>
    <w:basedOn w:val="Normal"/>
    <w:next w:val="Normal"/>
    <w:autoRedefine/>
    <w:uiPriority w:val="99"/>
    <w:semiHidden/>
    <w:rsid w:val="00DC6C29"/>
    <w:pPr>
      <w:ind w:left="1134" w:right="1134"/>
      <w:jc w:val="left"/>
    </w:pPr>
    <w:rPr>
      <w:noProof/>
    </w:rPr>
  </w:style>
  <w:style w:type="paragraph" w:styleId="T6">
    <w:name w:val="toc 6"/>
    <w:basedOn w:val="Normal"/>
    <w:next w:val="Normal"/>
    <w:autoRedefine/>
    <w:uiPriority w:val="99"/>
    <w:semiHidden/>
    <w:rsid w:val="00DC6C29"/>
    <w:pPr>
      <w:ind w:left="1100"/>
    </w:pPr>
  </w:style>
  <w:style w:type="paragraph" w:styleId="T7">
    <w:name w:val="toc 7"/>
    <w:basedOn w:val="Normal"/>
    <w:next w:val="Normal"/>
    <w:autoRedefine/>
    <w:uiPriority w:val="99"/>
    <w:semiHidden/>
    <w:rsid w:val="00DC6C29"/>
    <w:pPr>
      <w:ind w:left="1320"/>
    </w:pPr>
  </w:style>
  <w:style w:type="paragraph" w:styleId="T8">
    <w:name w:val="toc 8"/>
    <w:basedOn w:val="Normal"/>
    <w:next w:val="Normal"/>
    <w:autoRedefine/>
    <w:uiPriority w:val="99"/>
    <w:semiHidden/>
    <w:rsid w:val="00DC6C29"/>
    <w:pPr>
      <w:ind w:left="1540"/>
    </w:pPr>
  </w:style>
  <w:style w:type="paragraph" w:styleId="T9">
    <w:name w:val="toc 9"/>
    <w:basedOn w:val="Normal"/>
    <w:next w:val="Normal"/>
    <w:autoRedefine/>
    <w:uiPriority w:val="99"/>
    <w:semiHidden/>
    <w:rsid w:val="00DC6C29"/>
    <w:pPr>
      <w:ind w:left="1760"/>
    </w:pPr>
  </w:style>
  <w:style w:type="character" w:styleId="SatrNumaras">
    <w:name w:val="line number"/>
    <w:uiPriority w:val="99"/>
    <w:semiHidden/>
    <w:rsid w:val="00DC6C29"/>
    <w:rPr>
      <w:rFonts w:cs="Times New Roman"/>
    </w:rPr>
  </w:style>
  <w:style w:type="character" w:styleId="SonNotBavurusu">
    <w:name w:val="endnote reference"/>
    <w:uiPriority w:val="99"/>
    <w:semiHidden/>
    <w:rsid w:val="00BF481B"/>
    <w:rPr>
      <w:rFonts w:cs="Times New Roman"/>
      <w:vertAlign w:val="superscript"/>
    </w:rPr>
  </w:style>
  <w:style w:type="table" w:styleId="TabloKlavuzu">
    <w:name w:val="Table Grid"/>
    <w:basedOn w:val="NormalTablo"/>
    <w:uiPriority w:val="59"/>
    <w:rsid w:val="00D40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37177"/>
    <w:pPr>
      <w:ind w:left="720"/>
      <w:contextualSpacing/>
    </w:pPr>
  </w:style>
  <w:style w:type="character" w:customStyle="1" w:styleId="source">
    <w:name w:val="source"/>
    <w:basedOn w:val="VarsaylanParagrafYazTipi"/>
    <w:rsid w:val="00DF0987"/>
  </w:style>
  <w:style w:type="paragraph" w:customStyle="1" w:styleId="zet">
    <w:name w:val="Özet"/>
    <w:basedOn w:val="Normal"/>
    <w:qFormat/>
    <w:rsid w:val="007E361F"/>
    <w:pPr>
      <w:spacing w:after="160"/>
      <w:contextualSpacing/>
    </w:pPr>
    <w:rPr>
      <w:sz w:val="20"/>
    </w:rPr>
  </w:style>
  <w:style w:type="paragraph" w:customStyle="1" w:styleId="TranslationinSummary">
    <w:name w:val="Translation in Summary"/>
    <w:basedOn w:val="zet"/>
    <w:rsid w:val="00F709E6"/>
    <w:pPr>
      <w:ind w:left="567" w:right="567"/>
    </w:pPr>
    <w:rPr>
      <w:i/>
    </w:rPr>
  </w:style>
  <w:style w:type="paragraph" w:customStyle="1" w:styleId="Translation">
    <w:name w:val="Translation"/>
    <w:basedOn w:val="Normal"/>
    <w:rsid w:val="00AF6AEC"/>
    <w:pPr>
      <w:ind w:left="170" w:right="170"/>
    </w:pPr>
    <w:rPr>
      <w:i/>
    </w:rPr>
  </w:style>
  <w:style w:type="paragraph" w:customStyle="1" w:styleId="Keywords">
    <w:name w:val="Keywords"/>
    <w:basedOn w:val="Abstract"/>
    <w:rsid w:val="002E5C8A"/>
    <w:pPr>
      <w:spacing w:after="280"/>
      <w:jc w:val="left"/>
    </w:pPr>
    <w:rPr>
      <w:lang w:val="it-IT"/>
    </w:rPr>
  </w:style>
  <w:style w:type="paragraph" w:customStyle="1" w:styleId="Kaynaka">
    <w:name w:val="Kaynakça"/>
    <w:basedOn w:val="Normal"/>
    <w:qFormat/>
    <w:rsid w:val="007E361F"/>
    <w:pPr>
      <w:spacing w:after="40" w:line="240" w:lineRule="exact"/>
      <w:ind w:left="340" w:hanging="340"/>
    </w:pPr>
    <w:rPr>
      <w:sz w:val="20"/>
    </w:rPr>
  </w:style>
  <w:style w:type="paragraph" w:customStyle="1" w:styleId="AraBalk">
    <w:name w:val="Ara Başlık"/>
    <w:basedOn w:val="Normal"/>
    <w:qFormat/>
    <w:rsid w:val="007E361F"/>
    <w:pPr>
      <w:tabs>
        <w:tab w:val="left" w:pos="284"/>
      </w:tabs>
      <w:spacing w:before="160"/>
    </w:pPr>
    <w:rPr>
      <w:b/>
      <w:lang w:val="en-US"/>
    </w:rPr>
  </w:style>
  <w:style w:type="paragraph" w:customStyle="1" w:styleId="TrkeBalk">
    <w:name w:val="Türkçe Başlık"/>
    <w:basedOn w:val="KonuBal"/>
    <w:rsid w:val="00E76174"/>
    <w:pPr>
      <w:spacing w:before="120" w:after="120"/>
    </w:pPr>
    <w:rPr>
      <w:lang w:val="tr-TR"/>
    </w:rPr>
  </w:style>
  <w:style w:type="paragraph" w:styleId="Altyaz">
    <w:name w:val="Subtitle"/>
    <w:basedOn w:val="Normal"/>
    <w:next w:val="Normal"/>
    <w:link w:val="AltyazChar"/>
    <w:uiPriority w:val="11"/>
    <w:locked/>
    <w:rsid w:val="009639D8"/>
    <w:pPr>
      <w:numPr>
        <w:ilvl w:val="1"/>
      </w:numPr>
    </w:pPr>
    <w:rPr>
      <w:rFonts w:ascii="Cambria" w:eastAsia="Malgun Gothic" w:hAnsi="Cambria"/>
      <w:i/>
      <w:iCs/>
      <w:color w:val="4F81BD"/>
      <w:spacing w:val="15"/>
      <w:sz w:val="24"/>
      <w:szCs w:val="24"/>
    </w:rPr>
  </w:style>
  <w:style w:type="character" w:customStyle="1" w:styleId="AltyazChar">
    <w:name w:val="Altyazı Char"/>
    <w:link w:val="Altyaz"/>
    <w:uiPriority w:val="11"/>
    <w:rsid w:val="009639D8"/>
    <w:rPr>
      <w:rFonts w:ascii="Cambria" w:eastAsia="Malgun Gothic" w:hAnsi="Cambria" w:cs="Times New Roman"/>
      <w:i/>
      <w:iCs/>
      <w:color w:val="4F81BD"/>
      <w:spacing w:val="15"/>
      <w:sz w:val="24"/>
      <w:szCs w:val="24"/>
      <w:lang w:val="de-DE" w:eastAsia="de-DE"/>
    </w:rPr>
  </w:style>
  <w:style w:type="paragraph" w:customStyle="1" w:styleId="kinciBalk">
    <w:name w:val="İkinci Başlık"/>
    <w:basedOn w:val="KonuBal"/>
    <w:qFormat/>
    <w:rsid w:val="007E361F"/>
    <w:pPr>
      <w:spacing w:before="240" w:after="400"/>
    </w:pPr>
    <w:rPr>
      <w:i/>
      <w:lang w:val="en-US"/>
    </w:rPr>
  </w:style>
  <w:style w:type="paragraph" w:customStyle="1" w:styleId="Trkezet">
    <w:name w:val="Türkçe özet"/>
    <w:basedOn w:val="Abstract"/>
    <w:rsid w:val="00B275E3"/>
  </w:style>
  <w:style w:type="paragraph" w:customStyle="1" w:styleId="AnahtarSzckler">
    <w:name w:val="Anahtar Sözcükler"/>
    <w:basedOn w:val="Abstract"/>
    <w:next w:val="Abstract"/>
    <w:qFormat/>
    <w:rsid w:val="002E5C8A"/>
    <w:pPr>
      <w:spacing w:after="280"/>
      <w:jc w:val="left"/>
    </w:pPr>
  </w:style>
  <w:style w:type="paragraph" w:customStyle="1" w:styleId="Knye">
    <w:name w:val="Künye"/>
    <w:basedOn w:val="KonuBal"/>
    <w:qFormat/>
    <w:rsid w:val="00BF2349"/>
    <w:pPr>
      <w:spacing w:before="0" w:after="0" w:line="240" w:lineRule="auto"/>
      <w:ind w:left="0" w:right="0"/>
      <w:jc w:val="right"/>
    </w:pPr>
    <w:rPr>
      <w:b w:val="0"/>
      <w:sz w:val="18"/>
    </w:rPr>
  </w:style>
  <w:style w:type="paragraph" w:styleId="Kaynaka0">
    <w:name w:val="Bibliography"/>
    <w:basedOn w:val="Normal"/>
    <w:next w:val="Normal"/>
    <w:uiPriority w:val="37"/>
    <w:unhideWhenUsed/>
    <w:rsid w:val="00B947E9"/>
  </w:style>
  <w:style w:type="character" w:styleId="YerTutucuMetni">
    <w:name w:val="Placeholder Text"/>
    <w:uiPriority w:val="99"/>
    <w:semiHidden/>
    <w:rsid w:val="00061A46"/>
    <w:rPr>
      <w:color w:val="808080"/>
    </w:rPr>
  </w:style>
  <w:style w:type="paragraph" w:customStyle="1" w:styleId="Orta">
    <w:name w:val="Orta"/>
    <w:basedOn w:val="Normal"/>
    <w:rsid w:val="00726523"/>
    <w:pPr>
      <w:spacing w:before="80"/>
      <w:ind w:left="1021" w:right="1021"/>
      <w:contextualSpacing/>
    </w:pPr>
    <w:rPr>
      <w:szCs w:val="24"/>
      <w:lang w:eastAsia="tr-TR"/>
    </w:rPr>
  </w:style>
  <w:style w:type="paragraph" w:styleId="HTMLncedenBiimlendirilmi">
    <w:name w:val="HTML Preformatted"/>
    <w:basedOn w:val="Normal"/>
    <w:link w:val="HTMLncedenBiimlendirilmiChar"/>
    <w:uiPriority w:val="99"/>
    <w:unhideWhenUsed/>
    <w:locked/>
    <w:rsid w:val="001A4C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tr-TR"/>
    </w:rPr>
  </w:style>
  <w:style w:type="character" w:customStyle="1" w:styleId="HTMLncedenBiimlendirilmiChar">
    <w:name w:val="HTML Önceden Biçimlendirilmiş Char"/>
    <w:link w:val="HTMLncedenBiimlendirilmi"/>
    <w:uiPriority w:val="99"/>
    <w:rsid w:val="001A4CDA"/>
    <w:rPr>
      <w:rFonts w:ascii="Courier New" w:hAnsi="Courier New" w:cs="Courier New"/>
    </w:rPr>
  </w:style>
  <w:style w:type="paragraph" w:customStyle="1" w:styleId="HeaderEven">
    <w:name w:val="Header Even"/>
    <w:basedOn w:val="AralkYok"/>
    <w:rsid w:val="009F554D"/>
    <w:pPr>
      <w:widowControl/>
      <w:pBdr>
        <w:bottom w:val="single" w:sz="4" w:space="1" w:color="4F81BD"/>
      </w:pBdr>
      <w:jc w:val="left"/>
    </w:pPr>
    <w:rPr>
      <w:rFonts w:ascii="Calibri" w:eastAsia="Malgun Gothic" w:hAnsi="Calibri"/>
      <w:b/>
      <w:bCs/>
      <w:color w:val="1F497D"/>
      <w:sz w:val="20"/>
      <w:szCs w:val="23"/>
      <w:lang w:val="tr-TR" w:eastAsia="ja-JP"/>
    </w:rPr>
  </w:style>
  <w:style w:type="paragraph" w:styleId="AralkYok">
    <w:name w:val="No Spacing"/>
    <w:uiPriority w:val="1"/>
    <w:rsid w:val="009F554D"/>
    <w:pPr>
      <w:widowControl w:val="0"/>
      <w:jc w:val="both"/>
    </w:pPr>
    <w:rPr>
      <w:sz w:val="22"/>
      <w:lang w:val="de-DE" w:eastAsia="de-DE"/>
    </w:rPr>
  </w:style>
  <w:style w:type="paragraph" w:customStyle="1" w:styleId="Author">
    <w:name w:val="Author"/>
    <w:basedOn w:val="Normal"/>
    <w:autoRedefine/>
    <w:rsid w:val="00E57B32"/>
    <w:pPr>
      <w:spacing w:before="120" w:after="120" w:line="360" w:lineRule="auto"/>
      <w:jc w:val="left"/>
    </w:pPr>
    <w:rPr>
      <w:rFonts w:ascii="Book Antiqua" w:hAnsi="Book Antiqua"/>
      <w:b/>
      <w:sz w:val="24"/>
      <w:lang w:val="en-GB"/>
    </w:rPr>
  </w:style>
  <w:style w:type="character" w:customStyle="1" w:styleId="rhidden">
    <w:name w:val="r hidden"/>
    <w:basedOn w:val="VarsaylanParagrafYazTipi"/>
    <w:rsid w:val="004170D4"/>
  </w:style>
  <w:style w:type="character" w:styleId="HafifVurgulama">
    <w:name w:val="Subtle Emphasis"/>
    <w:uiPriority w:val="19"/>
    <w:rsid w:val="00C3429E"/>
    <w:rPr>
      <w:i/>
      <w:iCs/>
      <w:color w:val="808080"/>
    </w:rPr>
  </w:style>
  <w:style w:type="paragraph" w:customStyle="1" w:styleId="Maddeleme">
    <w:name w:val="Maddeleme"/>
    <w:basedOn w:val="ListeParagraf"/>
    <w:rsid w:val="00194C9D"/>
    <w:pPr>
      <w:numPr>
        <w:numId w:val="10"/>
      </w:numPr>
      <w:spacing w:after="20"/>
      <w:ind w:left="0" w:firstLine="170"/>
    </w:pPr>
  </w:style>
  <w:style w:type="paragraph" w:customStyle="1" w:styleId="Alnt1">
    <w:name w:val="Alıntı1"/>
    <w:basedOn w:val="Orta"/>
    <w:qFormat/>
    <w:rsid w:val="007E361F"/>
    <w:pPr>
      <w:spacing w:before="120" w:after="120"/>
    </w:pPr>
    <w:rPr>
      <w:i/>
    </w:rPr>
  </w:style>
  <w:style w:type="paragraph" w:customStyle="1" w:styleId="KaynakaBalk">
    <w:name w:val="Kaynakça Başlık"/>
    <w:basedOn w:val="AraBalk"/>
    <w:rsid w:val="00C3429E"/>
    <w:pPr>
      <w:widowControl/>
      <w:spacing w:before="360" w:after="120"/>
      <w:jc w:val="center"/>
    </w:pPr>
    <w:rPr>
      <w:b w:val="0"/>
      <w:spacing w:val="20"/>
    </w:rPr>
  </w:style>
  <w:style w:type="paragraph" w:customStyle="1" w:styleId="TabloBal">
    <w:name w:val="Tablo Başlığı"/>
    <w:basedOn w:val="Normal"/>
    <w:qFormat/>
    <w:rsid w:val="007E361F"/>
    <w:pPr>
      <w:spacing w:before="120" w:after="120"/>
    </w:pPr>
  </w:style>
  <w:style w:type="character" w:styleId="Gl">
    <w:name w:val="Strong"/>
    <w:uiPriority w:val="22"/>
    <w:qFormat/>
    <w:locked/>
    <w:rsid w:val="009F2EEF"/>
    <w:rPr>
      <w:b/>
      <w:bCs/>
    </w:rPr>
  </w:style>
  <w:style w:type="paragraph" w:customStyle="1" w:styleId="ngilizceKonuBal">
    <w:name w:val="İngilizce Konu Başlığı"/>
    <w:basedOn w:val="KonuBal"/>
    <w:rsid w:val="00317D70"/>
    <w:pPr>
      <w:spacing w:before="240"/>
      <w:contextualSpacing w:val="0"/>
    </w:pPr>
    <w:rPr>
      <w:i/>
      <w:lang w:val="en-US"/>
    </w:rPr>
  </w:style>
  <w:style w:type="character" w:customStyle="1" w:styleId="mw-headline">
    <w:name w:val="mw-headline"/>
    <w:basedOn w:val="VarsaylanParagrafYazTipi"/>
    <w:rsid w:val="00C3429E"/>
  </w:style>
  <w:style w:type="character" w:customStyle="1" w:styleId="messagebody">
    <w:name w:val="messagebody"/>
    <w:basedOn w:val="VarsaylanParagrafYazTipi"/>
    <w:rsid w:val="0021242C"/>
  </w:style>
  <w:style w:type="character" w:customStyle="1" w:styleId="apple-converted-space">
    <w:name w:val="apple-converted-space"/>
    <w:basedOn w:val="VarsaylanParagrafYazTipi"/>
    <w:rsid w:val="004D5804"/>
  </w:style>
  <w:style w:type="character" w:styleId="HTMLCite">
    <w:name w:val="HTML Cite"/>
    <w:uiPriority w:val="99"/>
    <w:semiHidden/>
    <w:unhideWhenUsed/>
    <w:locked/>
    <w:rsid w:val="004D5804"/>
    <w:rPr>
      <w:i/>
      <w:iCs/>
    </w:rPr>
  </w:style>
  <w:style w:type="character" w:customStyle="1" w:styleId="ak">
    <w:name w:val="ak"/>
    <w:basedOn w:val="VarsaylanParagrafYazTipi"/>
    <w:rsid w:val="00D671D1"/>
  </w:style>
  <w:style w:type="character" w:styleId="AklamaBavurusu">
    <w:name w:val="annotation reference"/>
    <w:basedOn w:val="VarsaylanParagrafYazTipi"/>
    <w:semiHidden/>
    <w:unhideWhenUsed/>
    <w:locked/>
    <w:rsid w:val="001032E3"/>
    <w:rPr>
      <w:sz w:val="16"/>
      <w:szCs w:val="16"/>
    </w:rPr>
  </w:style>
  <w:style w:type="paragraph" w:styleId="AklamaMetni">
    <w:name w:val="annotation text"/>
    <w:basedOn w:val="Normal"/>
    <w:link w:val="AklamaMetniChar"/>
    <w:semiHidden/>
    <w:unhideWhenUsed/>
    <w:locked/>
    <w:rsid w:val="001032E3"/>
    <w:pPr>
      <w:spacing w:after="60" w:line="240" w:lineRule="auto"/>
    </w:pPr>
    <w:rPr>
      <w:sz w:val="20"/>
    </w:rPr>
  </w:style>
  <w:style w:type="character" w:customStyle="1" w:styleId="AklamaMetniChar">
    <w:name w:val="Açıklama Metni Char"/>
    <w:basedOn w:val="VarsaylanParagrafYazTipi"/>
    <w:link w:val="AklamaMetni"/>
    <w:uiPriority w:val="99"/>
    <w:semiHidden/>
    <w:rsid w:val="001032E3"/>
    <w:rPr>
      <w:lang w:eastAsia="de-DE"/>
    </w:rPr>
  </w:style>
  <w:style w:type="paragraph" w:styleId="AklamaKonusu">
    <w:name w:val="annotation subject"/>
    <w:basedOn w:val="AklamaMetni"/>
    <w:next w:val="AklamaMetni"/>
    <w:link w:val="AklamaKonusuChar"/>
    <w:semiHidden/>
    <w:unhideWhenUsed/>
    <w:locked/>
    <w:rsid w:val="001032E3"/>
    <w:rPr>
      <w:b/>
      <w:bCs/>
    </w:rPr>
  </w:style>
  <w:style w:type="character" w:customStyle="1" w:styleId="AklamaKonusuChar">
    <w:name w:val="Açıklama Konusu Char"/>
    <w:basedOn w:val="AklamaMetniChar"/>
    <w:link w:val="AklamaKonusu"/>
    <w:uiPriority w:val="99"/>
    <w:semiHidden/>
    <w:rsid w:val="001032E3"/>
    <w:rPr>
      <w:b/>
      <w:bCs/>
      <w:lang w:eastAsia="de-DE"/>
    </w:rPr>
  </w:style>
  <w:style w:type="character" w:customStyle="1" w:styleId="rwrro">
    <w:name w:val="rwrro"/>
    <w:basedOn w:val="VarsaylanParagrafYazTipi"/>
    <w:rsid w:val="00534B4D"/>
  </w:style>
  <w:style w:type="paragraph" w:customStyle="1" w:styleId="Alnt2">
    <w:name w:val="Alıntı2"/>
    <w:basedOn w:val="Orta"/>
    <w:qFormat/>
    <w:rsid w:val="001163F2"/>
    <w:pPr>
      <w:spacing w:before="120" w:after="120" w:line="250" w:lineRule="auto"/>
    </w:pPr>
    <w:rPr>
      <w:i/>
    </w:rPr>
  </w:style>
  <w:style w:type="character" w:styleId="zmlenmeyenBahsetme">
    <w:name w:val="Unresolved Mention"/>
    <w:basedOn w:val="VarsaylanParagrafYazTipi"/>
    <w:uiPriority w:val="99"/>
    <w:semiHidden/>
    <w:unhideWhenUsed/>
    <w:rsid w:val="008055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23402">
      <w:bodyDiv w:val="1"/>
      <w:marLeft w:val="63"/>
      <w:marRight w:val="63"/>
      <w:marTop w:val="63"/>
      <w:marBottom w:val="63"/>
      <w:divBdr>
        <w:top w:val="none" w:sz="0" w:space="0" w:color="auto"/>
        <w:left w:val="none" w:sz="0" w:space="0" w:color="auto"/>
        <w:bottom w:val="none" w:sz="0" w:space="0" w:color="auto"/>
        <w:right w:val="none" w:sz="0" w:space="0" w:color="auto"/>
      </w:divBdr>
      <w:divsChild>
        <w:div w:id="126971128">
          <w:marLeft w:val="0"/>
          <w:marRight w:val="0"/>
          <w:marTop w:val="0"/>
          <w:marBottom w:val="0"/>
          <w:divBdr>
            <w:top w:val="none" w:sz="0" w:space="0" w:color="auto"/>
            <w:left w:val="none" w:sz="0" w:space="0" w:color="auto"/>
            <w:bottom w:val="none" w:sz="0" w:space="0" w:color="auto"/>
            <w:right w:val="none" w:sz="0" w:space="0" w:color="auto"/>
          </w:divBdr>
          <w:divsChild>
            <w:div w:id="10641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3689">
      <w:bodyDiv w:val="1"/>
      <w:marLeft w:val="0"/>
      <w:marRight w:val="0"/>
      <w:marTop w:val="0"/>
      <w:marBottom w:val="0"/>
      <w:divBdr>
        <w:top w:val="none" w:sz="0" w:space="0" w:color="auto"/>
        <w:left w:val="none" w:sz="0" w:space="0" w:color="auto"/>
        <w:bottom w:val="none" w:sz="0" w:space="0" w:color="auto"/>
        <w:right w:val="none" w:sz="0" w:space="0" w:color="auto"/>
      </w:divBdr>
    </w:div>
    <w:div w:id="1448544290">
      <w:bodyDiv w:val="1"/>
      <w:marLeft w:val="0"/>
      <w:marRight w:val="0"/>
      <w:marTop w:val="0"/>
      <w:marBottom w:val="0"/>
      <w:divBdr>
        <w:top w:val="none" w:sz="0" w:space="0" w:color="auto"/>
        <w:left w:val="none" w:sz="0" w:space="0" w:color="auto"/>
        <w:bottom w:val="none" w:sz="0" w:space="0" w:color="auto"/>
        <w:right w:val="none" w:sz="0" w:space="0" w:color="auto"/>
      </w:divBdr>
    </w:div>
    <w:div w:id="1654404168">
      <w:bodyDiv w:val="1"/>
      <w:marLeft w:val="0"/>
      <w:marRight w:val="0"/>
      <w:marTop w:val="0"/>
      <w:marBottom w:val="0"/>
      <w:divBdr>
        <w:top w:val="none" w:sz="0" w:space="0" w:color="auto"/>
        <w:left w:val="none" w:sz="0" w:space="0" w:color="auto"/>
        <w:bottom w:val="none" w:sz="0" w:space="0" w:color="auto"/>
        <w:right w:val="none" w:sz="0" w:space="0" w:color="auto"/>
      </w:divBdr>
      <w:divsChild>
        <w:div w:id="1631591902">
          <w:marLeft w:val="0"/>
          <w:marRight w:val="0"/>
          <w:marTop w:val="0"/>
          <w:marBottom w:val="0"/>
          <w:divBdr>
            <w:top w:val="none" w:sz="0" w:space="0" w:color="auto"/>
            <w:left w:val="none" w:sz="0" w:space="0" w:color="auto"/>
            <w:bottom w:val="none" w:sz="0" w:space="0" w:color="auto"/>
            <w:right w:val="none" w:sz="0" w:space="0" w:color="auto"/>
          </w:divBdr>
        </w:div>
      </w:divsChild>
    </w:div>
    <w:div w:id="1773433193">
      <w:bodyDiv w:val="1"/>
      <w:marLeft w:val="0"/>
      <w:marRight w:val="0"/>
      <w:marTop w:val="0"/>
      <w:marBottom w:val="0"/>
      <w:divBdr>
        <w:top w:val="none" w:sz="0" w:space="0" w:color="auto"/>
        <w:left w:val="none" w:sz="0" w:space="0" w:color="auto"/>
        <w:bottom w:val="none" w:sz="0" w:space="0" w:color="auto"/>
        <w:right w:val="none" w:sz="0" w:space="0" w:color="auto"/>
      </w:divBdr>
    </w:div>
    <w:div w:id="196033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owl.english.purdue.edu/owl/resource/560/01/%20" TargetMode="External"/><Relationship Id="rId2" Type="http://schemas.openxmlformats.org/officeDocument/2006/relationships/numbering" Target="numbering.xml"/><Relationship Id="rId16" Type="http://schemas.openxmlformats.org/officeDocument/2006/relationships/hyperlink" Target="http://owl.english.purdue.edu/owl/resource/560/01/%2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owl.english.purdue.edu/owl/resource/560/01/%20"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yqaN\Downloads\MJH.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Alk12</b:Tag>
    <b:SourceType>JournalArticle</b:SourceType>
    <b:Guid>{838689E1-2E47-4847-8EB1-6D81DD13998B}</b:Guid>
    <b:Title>Stadiasmus Patarensis İçin Parerga 7</b:Title>
    <b:Year>2012</b:Year>
    <b:JournalName>Gephyra</b:JournalName>
    <b:Pages>123-145</b:Pages>
    <b:Author>
      <b:Author>
        <b:NameList>
          <b:Person>
            <b:Last>Alkan</b:Last>
            <b:First>Mehmet</b:First>
          </b:Person>
          <b:Person>
            <b:Last>Onur</b:Last>
            <b:First>Fatih</b:First>
          </b:Person>
        </b:NameList>
      </b:Author>
    </b:Author>
    <b:Volume>8</b:Volume>
    <b:RefOrder>1</b:RefOrder>
  </b:Source>
  <b:Source xmlns:b="http://schemas.openxmlformats.org/officeDocument/2006/bibliography">
    <b:Tag>Onu12</b:Tag>
    <b:SourceType>BookSection</b:SourceType>
    <b:Guid>{591765CD-CC6E-4CDF-B2D1-58FF073C780B}</b:Guid>
    <b:Title>Anastasios</b:Title>
    <b:Year>2012</b:Year>
    <b:Pages>235-265</b:Pages>
    <b:BookTitle>Stadiasmus hgjgjgj</b:BookTitle>
    <b:City>İstanbul</b:City>
    <b:Publisher>Ege Yayınları</b:Publisher>
    <b:Author>
      <b:Author>
        <b:NameList>
          <b:Person>
            <b:Last>Onur</b:Last>
            <b:First>Fatih</b:First>
          </b:Person>
        </b:NameList>
      </b:Author>
      <b:Editor>
        <b:NameList>
          <b:Person>
            <b:Last>Adak</b:Last>
            <b:First>Mustafa</b:First>
          </b:Person>
          <b:Person>
            <b:Last>Şahin</b:Last>
            <b:First>Sencer</b:First>
          </b:Person>
        </b:NameList>
      </b:Editor>
    </b:Author>
    <b:RefOrder>2</b:RefOrder>
  </b:Source>
</b:Sources>
</file>

<file path=customXml/itemProps1.xml><?xml version="1.0" encoding="utf-8"?>
<ds:datastoreItem xmlns:ds="http://schemas.openxmlformats.org/officeDocument/2006/customXml" ds:itemID="{57F249B6-D1B0-4FC1-9C96-D3CCCD310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MJH.dotx</Template>
  <TotalTime>2</TotalTime>
  <Pages>9</Pages>
  <Words>3130</Words>
  <Characters>19221</Characters>
  <Application>Microsoft Office Word</Application>
  <DocSecurity>0</DocSecurity>
  <Lines>355</Lines>
  <Paragraphs>205</Paragraphs>
  <ScaleCrop>false</ScaleCrop>
  <HeadingPairs>
    <vt:vector size="2" baseType="variant">
      <vt:variant>
        <vt:lpstr>Konu Başlığı</vt:lpstr>
      </vt:variant>
      <vt:variant>
        <vt:i4>1</vt:i4>
      </vt:variant>
    </vt:vector>
  </HeadingPairs>
  <TitlesOfParts>
    <vt:vector size="1" baseType="lpstr">
      <vt:lpstr/>
    </vt:vector>
  </TitlesOfParts>
  <Company>AA</Company>
  <LinksUpToDate>false</LinksUpToDate>
  <CharactersWithSpaces>22146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Betül Gürel</cp:lastModifiedBy>
  <cp:revision>3</cp:revision>
  <cp:lastPrinted>2015-12-28T12:43:00Z</cp:lastPrinted>
  <dcterms:created xsi:type="dcterms:W3CDTF">2024-08-26T12:29:00Z</dcterms:created>
  <dcterms:modified xsi:type="dcterms:W3CDTF">2024-08-26T12:31:00Z</dcterms:modified>
</cp:coreProperties>
</file>